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  <w:lang w:val="es-ES"/>
        </w:rPr>
        <w:id w:val="-1975434350"/>
        <w:docPartObj>
          <w:docPartGallery w:val="Cover Pages"/>
          <w:docPartUnique/>
        </w:docPartObj>
      </w:sdtPr>
      <w:sdtEndPr/>
      <w:sdtContent>
        <w:p w:rsidR="00E80220" w:rsidRPr="00B02D0F" w:rsidRDefault="00412565" w:rsidP="00412565">
          <w:pPr>
            <w:jc w:val="center"/>
            <w:rPr>
              <w:noProof/>
              <w:lang w:val="es-ES"/>
            </w:rPr>
            <w:sectPr w:rsidR="00E80220" w:rsidRPr="00B02D0F">
              <w:headerReference w:type="default" r:id="rId10"/>
              <w:pgSz w:w="12240" w:h="15840" w:code="1"/>
              <w:pgMar w:top="1080" w:right="720" w:bottom="720" w:left="3096" w:header="1080" w:footer="720" w:gutter="0"/>
              <w:pgNumType w:fmt="lowerRoman" w:start="0"/>
              <w:cols w:space="708"/>
              <w:titlePg/>
              <w:docGrid w:linePitch="360"/>
            </w:sectPr>
          </w:pPr>
          <w:r>
            <w:rPr>
              <w:b/>
              <w:bCs/>
              <w:noProof/>
              <w:lang w:val="es-MX" w:eastAsia="es-MX"/>
            </w:rPr>
            <w:drawing>
              <wp:inline distT="0" distB="0" distL="0" distR="0" wp14:anchorId="2E89F5B9" wp14:editId="7DA49025">
                <wp:extent cx="1602003" cy="1085850"/>
                <wp:effectExtent l="0" t="0" r="0" b="0"/>
                <wp:docPr id="40" name="Imagen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equipo naranja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29294" cy="1104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1396B">
            <w:rPr>
              <w:b/>
              <w:bCs/>
              <w:noProof/>
              <w:lang w:val="es-MX" w:eastAsia="es-MX"/>
            </w:rPr>
            <w:drawing>
              <wp:inline distT="0" distB="0" distL="0" distR="0">
                <wp:extent cx="1602003" cy="1085850"/>
                <wp:effectExtent l="0" t="0" r="0" b="0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equipo naranja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29294" cy="1104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02D0F" w:rsidRPr="00D5672C">
            <w:rPr>
              <w:b/>
              <w:bCs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0" wp14:anchorId="34E4F5B3" wp14:editId="4EB2AD57">
                    <wp:simplePos x="0" y="0"/>
                    <wp:positionH relativeFrom="page">
                      <wp:posOffset>638175</wp:posOffset>
                    </wp:positionH>
                    <wp:positionV relativeFrom="margin">
                      <wp:posOffset>7132320</wp:posOffset>
                    </wp:positionV>
                    <wp:extent cx="6858000" cy="1775460"/>
                    <wp:effectExtent l="0" t="0" r="0" b="7620"/>
                    <wp:wrapSquare wrapText="bothSides"/>
                    <wp:docPr id="15" name="Cuadro de texto 15" descr="contact inf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0220" w:rsidRPr="00412565" w:rsidRDefault="00196D08">
                                <w:pPr>
                                  <w:pStyle w:val="Organizacin"/>
                                  <w:rPr>
                                    <w:noProof/>
                                    <w:color w:val="FF660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FF6600"/>
                                      <w:lang w:val="es-ES"/>
                                    </w:rPr>
                                    <w:alias w:val="Compañía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75BA3" w:rsidRPr="00412565">
                                      <w:rPr>
                                        <w:noProof/>
                                        <w:color w:val="FF6600"/>
                                        <w:lang w:val="es-ES"/>
                                      </w:rPr>
                                      <w:t>A</w:t>
                                    </w:r>
                                    <w:r w:rsidR="00B02D0F" w:rsidRPr="00412565">
                                      <w:rPr>
                                        <w:noProof/>
                                        <w:color w:val="FF6600"/>
                                        <w:lang w:val="es-ES"/>
                                      </w:rPr>
                                      <w:t>GENCIA NACIONAL DE I</w:t>
                                    </w:r>
                                    <w:r w:rsidR="00875BA3" w:rsidRPr="00412565">
                                      <w:rPr>
                                        <w:noProof/>
                                        <w:color w:val="FF6600"/>
                                        <w:lang w:val="es-ES"/>
                                      </w:rPr>
                                      <w:t>NFRAESTRUCTURA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96"/>
                                  <w:gridCol w:w="3597"/>
                                  <w:gridCol w:w="3597"/>
                                </w:tblGrid>
                                <w:tr w:rsidR="00E80220" w:rsidRPr="00D5672C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</w:tcPr>
                                    <w:p w:rsidR="00E80220" w:rsidRPr="00D5672C" w:rsidRDefault="00E80220">
                                      <w:pPr>
                                        <w:rPr>
                                          <w:noProof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E80220" w:rsidRPr="00D5672C" w:rsidRDefault="00E80220">
                                      <w:pPr>
                                        <w:rPr>
                                          <w:noProof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E80220" w:rsidRPr="00D5672C" w:rsidRDefault="00E80220">
                                      <w:pPr>
                                        <w:rPr>
                                          <w:noProof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</w:tr>
                                <w:tr w:rsidR="00AB0411" w:rsidRPr="00AB0411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F81550" w:rsidRPr="00AC1398" w:rsidRDefault="00F81550">
                                      <w:pPr>
                                        <w:pStyle w:val="Piedepgina"/>
                                        <w:rPr>
                                          <w:b/>
                                          <w:bCs/>
                                          <w:noProof/>
                                          <w:color w:val="003399"/>
                                        </w:rPr>
                                      </w:pPr>
                                      <w:r w:rsidRPr="00AC1398">
                                        <w:rPr>
                                          <w:b/>
                                          <w:bCs/>
                                          <w:noProof/>
                                          <w:color w:val="003399"/>
                                        </w:rPr>
                                        <w:t>PBX: (571) 4848860</w:t>
                                      </w:r>
                                    </w:p>
                                    <w:p w:rsidR="00E80220" w:rsidRPr="00AC1398" w:rsidRDefault="00B02D0F" w:rsidP="00B02D0F">
                                      <w:pPr>
                                        <w:pStyle w:val="Piedepgina"/>
                                        <w:rPr>
                                          <w:b/>
                                          <w:noProof/>
                                          <w:color w:val="003399"/>
                                          <w:lang w:val="es-ES"/>
                                        </w:rPr>
                                      </w:pPr>
                                      <w:r w:rsidRPr="00AC1398">
                                        <w:rPr>
                                          <w:b/>
                                          <w:noProof/>
                                          <w:color w:val="003399"/>
                                          <w:lang w:val="es-ES"/>
                                        </w:rPr>
                                        <w:t>Linea gratuita: 01 8000 410151</w:t>
                                      </w:r>
                                      <w:sdt>
                                        <w:sdtPr>
                                          <w:rPr>
                                            <w:b/>
                                            <w:noProof/>
                                            <w:color w:val="003399"/>
                                            <w:lang w:val="es-ES"/>
                                          </w:rPr>
                                          <w:alias w:val="Fax"/>
                                          <w:tag w:val=""/>
                                          <w:id w:val="-2015451963"/>
                                          <w:showingPlcHdr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Pr="00AC1398"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sdt>
                                    <w:sdtPr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  <w:alias w:val="Dirección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6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:rsidR="00E80220" w:rsidRPr="00AC1398" w:rsidRDefault="00B02D0F" w:rsidP="00B02D0F">
                                          <w:pPr>
                                            <w:pStyle w:val="Piedepgina"/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</w:pPr>
                                          <w:r w:rsidRPr="00AC1398"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  <w:t>Calle 24 A # 59 - 42 Edificio T3 Torre 4 Piso 2</w:t>
                                          </w:r>
                                          <w:r w:rsidRPr="00AC1398"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  <w:br/>
                                            <w:t>Ciudadela Empresarial Sarmiento Angulo, Bogotá D.C.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rPr>
                                          <w:b/>
                                          <w:noProof/>
                                          <w:color w:val="003399"/>
                                          <w:lang w:val="es-ES"/>
                                        </w:rPr>
                                        <w:alias w:val="Sitio web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80220" w:rsidRPr="00AC1398" w:rsidRDefault="00B02D0F">
                                          <w:pPr>
                                            <w:pStyle w:val="Piedepgina"/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</w:pPr>
                                          <w:r w:rsidRPr="00AC1398"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  <w:t>www.ani.gov.co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noProof/>
                                          <w:color w:val="003399"/>
                                          <w:lang w:val="es-ES"/>
                                        </w:rPr>
                                        <w:alias w:val="Correo electrónico"/>
                                        <w:tag w:val=""/>
                                        <w:id w:val="1873495697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E80220" w:rsidRPr="00AC1398" w:rsidRDefault="00B02D0F" w:rsidP="00B02D0F">
                                          <w:pPr>
                                            <w:pStyle w:val="Piedepgina"/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</w:pPr>
                                          <w:r w:rsidRPr="00AC1398">
                                            <w:rPr>
                                              <w:b/>
                                              <w:noProof/>
                                              <w:color w:val="003399"/>
                                              <w:lang w:val="es-ES"/>
                                            </w:rPr>
                                            <w:t>contactenos@ani.gov.co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AB0411" w:rsidRPr="00AB0411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shd w:val="clear" w:color="auto" w:fill="000000" w:themeFill="text1"/>
                                    </w:tcPr>
                                    <w:p w:rsidR="00E80220" w:rsidRPr="00AB0411" w:rsidRDefault="00E80220">
                                      <w:pPr>
                                        <w:pStyle w:val="Piedepgina"/>
                                        <w:rPr>
                                          <w:noProof/>
                                          <w:color w:val="003399"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E80220" w:rsidRPr="00AB0411" w:rsidRDefault="00E80220">
                                      <w:pPr>
                                        <w:pStyle w:val="Piedepgina"/>
                                        <w:rPr>
                                          <w:noProof/>
                                          <w:color w:val="003399"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E80220" w:rsidRPr="00AB0411" w:rsidRDefault="00E80220">
                                      <w:pPr>
                                        <w:pStyle w:val="Piedepgina"/>
                                        <w:rPr>
                                          <w:noProof/>
                                          <w:color w:val="003399"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E80220" w:rsidRPr="00D5672C" w:rsidRDefault="00E80220">
                                <w:pPr>
                                  <w:pStyle w:val="Sinespaciado"/>
                                  <w:rPr>
                                    <w:noProof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4E4F5B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" o:spid="_x0000_s1026" type="#_x0000_t202" alt="contact info" style="position:absolute;left:0;text-align:left;margin-left:50.25pt;margin-top:561.6pt;width:540pt;height:139.8pt;z-index:251675648;visibility:visible;mso-wrap-style:square;mso-width-percent:1282;mso-height-percent:200;mso-wrap-distance-left:9pt;mso-wrap-distance-top:0;mso-wrap-distance-right:9pt;mso-wrap-distance-bottom:0;mso-position-horizontal:absolute;mso-position-horizontal-relative:page;mso-position-vertical:absolute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" o:allowoverlap="f" filled="f" stroked="f" strokeweight=".5pt">
                    <v:textbox inset="0,0,0,0">
                      <w:txbxContent>
                        <w:p w:rsidR="00E80220" w:rsidRPr="00412565" w:rsidRDefault="00196D08">
                          <w:pPr>
                            <w:pStyle w:val="Organizacin"/>
                            <w:rPr>
                              <w:noProof/>
                              <w:color w:val="FF6600"/>
                              <w:lang w:val="es-ES"/>
                            </w:rPr>
                          </w:pPr>
                          <w:sdt>
                            <w:sdtPr>
                              <w:rPr>
                                <w:noProof/>
                                <w:color w:val="FF6600"/>
                                <w:lang w:val="es-ES"/>
                              </w:rPr>
                              <w:alias w:val="Compañía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75BA3" w:rsidRPr="00412565">
                                <w:rPr>
                                  <w:noProof/>
                                  <w:color w:val="FF6600"/>
                                  <w:lang w:val="es-ES"/>
                                </w:rPr>
                                <w:t>A</w:t>
                              </w:r>
                              <w:r w:rsidR="00B02D0F" w:rsidRPr="00412565">
                                <w:rPr>
                                  <w:noProof/>
                                  <w:color w:val="FF6600"/>
                                  <w:lang w:val="es-ES"/>
                                </w:rPr>
                                <w:t>GENCIA NACIONAL DE I</w:t>
                              </w:r>
                              <w:r w:rsidR="00875BA3" w:rsidRPr="00412565">
                                <w:rPr>
                                  <w:noProof/>
                                  <w:color w:val="FF6600"/>
                                  <w:lang w:val="es-ES"/>
                                </w:rPr>
                                <w:t>NFRAESTRUCTURA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596"/>
                            <w:gridCol w:w="3597"/>
                            <w:gridCol w:w="3597"/>
                          </w:tblGrid>
                          <w:tr w:rsidR="00E80220" w:rsidRPr="00D5672C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666" w:type="pct"/>
                              </w:tcPr>
                              <w:p w:rsidR="00E80220" w:rsidRPr="00D5672C" w:rsidRDefault="00E80220">
                                <w:pPr>
                                  <w:rPr>
                                    <w:noProof/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:rsidR="00E80220" w:rsidRPr="00D5672C" w:rsidRDefault="00E80220">
                                <w:pPr>
                                  <w:rPr>
                                    <w:noProof/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:rsidR="00E80220" w:rsidRPr="00D5672C" w:rsidRDefault="00E80220">
                                <w:pPr>
                                  <w:rPr>
                                    <w:noProof/>
                                    <w:lang w:val="es-ES"/>
                                  </w:rPr>
                                </w:pPr>
                              </w:p>
                            </w:tc>
                          </w:tr>
                          <w:tr w:rsidR="00AB0411" w:rsidRPr="00AB0411">
                            <w:trPr>
                              <w:jc w:val="right"/>
                            </w:trPr>
                            <w:tc>
                              <w:tcPr>
                                <w:tcW w:w="1666" w:type="pct"/>
                                <w:tcMar>
                                  <w:bottom w:w="144" w:type="dxa"/>
                                </w:tcMar>
                              </w:tcPr>
                              <w:p w:rsidR="00F81550" w:rsidRPr="00AC1398" w:rsidRDefault="00F81550">
                                <w:pPr>
                                  <w:pStyle w:val="Piedepgina"/>
                                  <w:rPr>
                                    <w:b/>
                                    <w:bCs/>
                                    <w:noProof/>
                                    <w:color w:val="003399"/>
                                  </w:rPr>
                                </w:pPr>
                                <w:r w:rsidRPr="00AC1398">
                                  <w:rPr>
                                    <w:b/>
                                    <w:bCs/>
                                    <w:noProof/>
                                    <w:color w:val="003399"/>
                                  </w:rPr>
                                  <w:t>PBX: (571) 4848860</w:t>
                                </w:r>
                              </w:p>
                              <w:p w:rsidR="00E80220" w:rsidRPr="00AC1398" w:rsidRDefault="00B02D0F" w:rsidP="00B02D0F">
                                <w:pPr>
                                  <w:pStyle w:val="Piedepgina"/>
                                  <w:rPr>
                                    <w:b/>
                                    <w:noProof/>
                                    <w:color w:val="003399"/>
                                    <w:lang w:val="es-ES"/>
                                  </w:rPr>
                                </w:pPr>
                                <w:r w:rsidRPr="00AC1398">
                                  <w:rPr>
                                    <w:b/>
                                    <w:noProof/>
                                    <w:color w:val="003399"/>
                                    <w:lang w:val="es-ES"/>
                                  </w:rPr>
                                  <w:t>Linea gratuita: 01 8000 410151</w:t>
                                </w:r>
                                <w:sdt>
                                  <w:sdtPr>
                                    <w:rPr>
                                      <w:b/>
                                      <w:noProof/>
                                      <w:color w:val="003399"/>
                                      <w:lang w:val="es-ES"/>
                                    </w:rPr>
                                    <w:alias w:val="Fax"/>
                                    <w:tag w:val=""/>
                                    <w:id w:val="-2015451963"/>
                                    <w:showingPlcHdr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Pr="00AC1398"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  <w:sdt>
                              <w:sdtPr>
                                <w:rPr>
                                  <w:b/>
                                  <w:noProof/>
                                  <w:color w:val="003399"/>
                                  <w:lang w:val="es-ES"/>
                                </w:rPr>
                                <w:alias w:val="Dirección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667" w:type="pct"/>
                                    <w:tcMar>
                                      <w:bottom w:w="144" w:type="dxa"/>
                                    </w:tcMar>
                                  </w:tcPr>
                                  <w:p w:rsidR="00E80220" w:rsidRPr="00AC1398" w:rsidRDefault="00B02D0F" w:rsidP="00B02D0F">
                                    <w:pPr>
                                      <w:pStyle w:val="Piedepgina"/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</w:pPr>
                                    <w:r w:rsidRPr="00AC1398"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  <w:t>Calle 24 A # 59 - 42 Edificio T3 Torre 4 Piso 2</w:t>
                                    </w:r>
                                    <w:r w:rsidRPr="00AC1398"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  <w:br/>
                                      <w:t>Ciudadela Empresarial Sarmiento Angulo, Bogotá D.C.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rPr>
                                    <w:b/>
                                    <w:noProof/>
                                    <w:color w:val="003399"/>
                                    <w:lang w:val="es-ES"/>
                                  </w:rPr>
                                  <w:alias w:val="Sitio web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80220" w:rsidRPr="00AC1398" w:rsidRDefault="00B02D0F">
                                    <w:pPr>
                                      <w:pStyle w:val="Piedepgina"/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</w:pPr>
                                    <w:r w:rsidRPr="00AC1398"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  <w:t>www.ani.gov.co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noProof/>
                                    <w:color w:val="003399"/>
                                    <w:lang w:val="es-ES"/>
                                  </w:rPr>
                                  <w:alias w:val="Correo electrónico"/>
                                  <w:tag w:val=""/>
                                  <w:id w:val="1873495697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E80220" w:rsidRPr="00AC1398" w:rsidRDefault="00B02D0F" w:rsidP="00B02D0F">
                                    <w:pPr>
                                      <w:pStyle w:val="Piedepgina"/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</w:pPr>
                                    <w:r w:rsidRPr="00AC1398">
                                      <w:rPr>
                                        <w:b/>
                                        <w:noProof/>
                                        <w:color w:val="003399"/>
                                        <w:lang w:val="es-ES"/>
                                      </w:rPr>
                                      <w:t>contactenos@ani.gov.co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AB0411" w:rsidRPr="00AB0411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666" w:type="pct"/>
                                <w:shd w:val="clear" w:color="auto" w:fill="000000" w:themeFill="text1"/>
                              </w:tcPr>
                              <w:p w:rsidR="00E80220" w:rsidRPr="00AB0411" w:rsidRDefault="00E80220">
                                <w:pPr>
                                  <w:pStyle w:val="Piedepgina"/>
                                  <w:rPr>
                                    <w:noProof/>
                                    <w:color w:val="003399"/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E80220" w:rsidRPr="00AB0411" w:rsidRDefault="00E80220">
                                <w:pPr>
                                  <w:pStyle w:val="Piedepgina"/>
                                  <w:rPr>
                                    <w:noProof/>
                                    <w:color w:val="003399"/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E80220" w:rsidRPr="00AB0411" w:rsidRDefault="00E80220">
                                <w:pPr>
                                  <w:pStyle w:val="Piedepgina"/>
                                  <w:rPr>
                                    <w:noProof/>
                                    <w:color w:val="003399"/>
                                    <w:lang w:val="es-ES"/>
                                  </w:rPr>
                                </w:pPr>
                              </w:p>
                            </w:tc>
                          </w:tr>
                        </w:tbl>
                        <w:p w:rsidR="00E80220" w:rsidRPr="00D5672C" w:rsidRDefault="00E80220">
                          <w:pPr>
                            <w:pStyle w:val="Sinespaciado"/>
                            <w:rPr>
                              <w:noProof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B02D0F" w:rsidRPr="00D5672C">
            <w:rPr>
              <w:b/>
              <w:bCs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0" wp14:anchorId="0F5C9BE3" wp14:editId="6ED50118">
                    <wp:simplePos x="0" y="0"/>
                    <wp:positionH relativeFrom="page">
                      <wp:posOffset>657225</wp:posOffset>
                    </wp:positionH>
                    <wp:positionV relativeFrom="margin">
                      <wp:posOffset>9525</wp:posOffset>
                    </wp:positionV>
                    <wp:extent cx="5572125" cy="6038850"/>
                    <wp:effectExtent l="0" t="0" r="9525" b="0"/>
                    <wp:wrapNone/>
                    <wp:docPr id="14" name="Cuadro de texto 14" descr="Report 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2125" cy="6038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noProof/>
                                    <w:color w:val="FF6600"/>
                                    <w:sz w:val="96"/>
                                    <w:szCs w:val="96"/>
                                    <w:lang w:val="es-ES"/>
                                  </w:rPr>
                                  <w:alias w:val="Título"/>
                                  <w:tag w:val=""/>
                                  <w:id w:val="211501598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80220" w:rsidRPr="00412565" w:rsidRDefault="00B02D0F" w:rsidP="00B02D0F">
                                    <w:pPr>
                                      <w:pStyle w:val="Puesto"/>
                                      <w:rPr>
                                        <w:noProof/>
                                        <w:color w:val="FF6600"/>
                                        <w:sz w:val="144"/>
                                        <w:szCs w:val="144"/>
                                        <w:lang w:val="es-ES"/>
                                      </w:rPr>
                                    </w:pPr>
                                    <w:r w:rsidRPr="00412565">
                                      <w:rPr>
                                        <w:noProof/>
                                        <w:color w:val="FF6600"/>
                                        <w:sz w:val="96"/>
                                        <w:szCs w:val="96"/>
                                        <w:lang w:val="es-ES"/>
                                      </w:rPr>
                                      <w:t>INFORME ANUAL</w:t>
                                    </w:r>
                                  </w:p>
                                </w:sdtContent>
                              </w:sdt>
                              <w:p w:rsidR="005060E6" w:rsidRPr="00B02D0F" w:rsidRDefault="00875BA3" w:rsidP="00096368">
                                <w:pPr>
                                  <w:pStyle w:val="Subttulo"/>
                                  <w:ind w:right="720"/>
                                  <w:rPr>
                                    <w:color w:val="003399"/>
                                    <w:lang w:val="es-ES"/>
                                  </w:rPr>
                                </w:pPr>
                                <w:r w:rsidRPr="00B02D0F">
                                  <w:rPr>
                                    <w:noProof/>
                                    <w:color w:val="003399"/>
                                    <w:lang w:val="es-ES"/>
                                  </w:rPr>
                                  <w:t>Atención al ciudadano</w:t>
                                </w:r>
                                <w:r w:rsidR="005060E6" w:rsidRPr="00B02D0F">
                                  <w:rPr>
                                    <w:color w:val="003399"/>
                                    <w:lang w:val="es-ES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3399"/>
                                    </w:rPr>
                                    <w:alias w:val="Fecha"/>
                                    <w:tag w:val="Fecha"/>
                                    <w:id w:val="141783095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6-01-01T00:00:00Z"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E5E7D">
                                      <w:rPr>
                                        <w:color w:val="003399"/>
                                      </w:rPr>
                                      <w:t>2016</w:t>
                                    </w:r>
                                  </w:sdtContent>
                                </w:sdt>
                              </w:p>
                              <w:p w:rsidR="00E80220" w:rsidRPr="00412565" w:rsidRDefault="00196D08" w:rsidP="005060E6">
                                <w:pPr>
                                  <w:pStyle w:val="Descripcinbreve"/>
                                  <w:spacing w:after="600"/>
                                  <w:rPr>
                                    <w:noProof/>
                                    <w:color w:val="FF660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FF6600"/>
                                      <w:lang w:val="es-ES"/>
                                    </w:rPr>
                                    <w:alias w:val="Cita o descripción breve"/>
                                    <w:tag w:val="Cita o descripción breve"/>
                                    <w:id w:val="-24796312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12C5D" w:rsidRPr="00412565">
                                      <w:rPr>
                                        <w:noProof/>
                                        <w:color w:val="FF6600"/>
                                        <w:lang w:val="es-ES"/>
                                      </w:rPr>
                                      <w:t>Porque servir es nuestro lema!!!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5C9BE3" id="Cuadro de texto 14" o:spid="_x0000_s1027" type="#_x0000_t202" alt="Report title" style="position:absolute;left:0;text-align:left;margin-left:51.75pt;margin-top:.75pt;width:438.75pt;height:475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" o:allowoverlap="f" filled="f" stroked="f" strokeweight=".5pt">
                    <v:textbox inset="0,0,0,0">
                      <w:txbxContent>
                        <w:sdt>
                          <w:sdtPr>
                            <w:rPr>
                              <w:noProof/>
                              <w:color w:val="FF6600"/>
                              <w:sz w:val="96"/>
                              <w:szCs w:val="96"/>
                              <w:lang w:val="es-ES"/>
                            </w:rPr>
                            <w:alias w:val="Título"/>
                            <w:tag w:val=""/>
                            <w:id w:val="211501598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80220" w:rsidRPr="00412565" w:rsidRDefault="00B02D0F" w:rsidP="00B02D0F">
                              <w:pPr>
                                <w:pStyle w:val="Puesto"/>
                                <w:rPr>
                                  <w:noProof/>
                                  <w:color w:val="FF6600"/>
                                  <w:sz w:val="144"/>
                                  <w:szCs w:val="144"/>
                                  <w:lang w:val="es-ES"/>
                                </w:rPr>
                              </w:pPr>
                              <w:r w:rsidRPr="00412565">
                                <w:rPr>
                                  <w:noProof/>
                                  <w:color w:val="FF6600"/>
                                  <w:sz w:val="96"/>
                                  <w:szCs w:val="96"/>
                                  <w:lang w:val="es-ES"/>
                                </w:rPr>
                                <w:t>INFORME ANUAL</w:t>
                              </w:r>
                            </w:p>
                          </w:sdtContent>
                        </w:sdt>
                        <w:p w:rsidR="005060E6" w:rsidRPr="00B02D0F" w:rsidRDefault="00875BA3" w:rsidP="00096368">
                          <w:pPr>
                            <w:pStyle w:val="Subttulo"/>
                            <w:ind w:right="720"/>
                            <w:rPr>
                              <w:color w:val="003399"/>
                              <w:lang w:val="es-ES"/>
                            </w:rPr>
                          </w:pPr>
                          <w:r w:rsidRPr="00B02D0F">
                            <w:rPr>
                              <w:noProof/>
                              <w:color w:val="003399"/>
                              <w:lang w:val="es-ES"/>
                            </w:rPr>
                            <w:t>Atención al ciudadano</w:t>
                          </w:r>
                          <w:r w:rsidR="005060E6" w:rsidRPr="00B02D0F">
                            <w:rPr>
                              <w:color w:val="003399"/>
                              <w:lang w:val="es-ES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003399"/>
                              </w:rPr>
                              <w:alias w:val="Fecha"/>
                              <w:tag w:val="Fecha"/>
                              <w:id w:val="141783095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6-01-01T00:00:00Z"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E5E7D">
                                <w:rPr>
                                  <w:color w:val="003399"/>
                                </w:rPr>
                                <w:t>2016</w:t>
                              </w:r>
                            </w:sdtContent>
                          </w:sdt>
                        </w:p>
                        <w:p w:rsidR="00E80220" w:rsidRPr="00412565" w:rsidRDefault="00655D47" w:rsidP="005060E6">
                          <w:pPr>
                            <w:pStyle w:val="Descripcinbreve"/>
                            <w:spacing w:after="600"/>
                            <w:rPr>
                              <w:noProof/>
                              <w:color w:val="FF6600"/>
                              <w:lang w:val="es-ES"/>
                            </w:rPr>
                          </w:pPr>
                          <w:sdt>
                            <w:sdtPr>
                              <w:rPr>
                                <w:noProof/>
                                <w:color w:val="FF6600"/>
                                <w:lang w:val="es-ES"/>
                              </w:rPr>
                              <w:alias w:val="Cita o descripción breve"/>
                              <w:tag w:val="Cita o descripción breve"/>
                              <w:id w:val="-24796312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F12C5D" w:rsidRPr="00412565">
                                <w:rPr>
                                  <w:noProof/>
                                  <w:color w:val="FF6600"/>
                                  <w:lang w:val="es-ES"/>
                                </w:rPr>
                                <w:t>Porque servir es nuestro lema!!!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91396B">
            <w:rPr>
              <w:noProof/>
              <w:lang w:val="es-MX" w:eastAsia="es-MX"/>
            </w:rPr>
            <w:drawing>
              <wp:inline distT="0" distB="0" distL="0" distR="0">
                <wp:extent cx="1596036" cy="1076325"/>
                <wp:effectExtent l="0" t="0" r="444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equipo azul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232" cy="108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Start w:id="0" w:name="_Toc329186826"/>
    <w:p w:rsidR="00E80220" w:rsidRPr="00B02D0F" w:rsidRDefault="00F12C5D">
      <w:pPr>
        <w:pStyle w:val="Ttulo1"/>
        <w:rPr>
          <w:noProof/>
          <w:color w:val="003399"/>
          <w:lang w:val="es-ES"/>
        </w:rPr>
      </w:pPr>
      <w:r w:rsidRPr="00B02D0F">
        <w:rPr>
          <w:noProof/>
          <w:color w:val="003399"/>
          <w:lang w:val="es-MX" w:eastAsia="es-MX"/>
        </w:rPr>
        <w:lastRenderedPageBreak/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6BD6863A" wp14:editId="1FE84CB1">
                <wp:simplePos x="0" y="0"/>
                <wp:positionH relativeFrom="page">
                  <wp:posOffset>487045</wp:posOffset>
                </wp:positionH>
                <wp:positionV relativeFrom="margin">
                  <wp:posOffset>57150</wp:posOffset>
                </wp:positionV>
                <wp:extent cx="1247775" cy="2304288"/>
                <wp:effectExtent l="0" t="0" r="0" b="0"/>
                <wp:wrapSquare wrapText="largest"/>
                <wp:docPr id="5" name="Cuadro de texto  5" descr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220" w:rsidRPr="00412565" w:rsidRDefault="00F12C5D">
                            <w:pPr>
                              <w:pStyle w:val="Cita"/>
                              <w:rPr>
                                <w:b/>
                                <w:color w:val="FF6600"/>
                                <w:lang w:val="es-ES"/>
                              </w:rPr>
                            </w:pPr>
                            <w:proofErr w:type="spellStart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>Informe</w:t>
                            </w:r>
                            <w:proofErr w:type="spellEnd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 xml:space="preserve"> </w:t>
                            </w:r>
                            <w:proofErr w:type="spellStart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>Anual</w:t>
                            </w:r>
                            <w:proofErr w:type="spellEnd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 xml:space="preserve"> </w:t>
                            </w:r>
                            <w:proofErr w:type="spellStart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>Atención</w:t>
                            </w:r>
                            <w:proofErr w:type="spellEnd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 xml:space="preserve"> al </w:t>
                            </w:r>
                            <w:proofErr w:type="spellStart"/>
                            <w:r w:rsidRPr="00412565">
                              <w:rPr>
                                <w:rStyle w:val="CitaCar"/>
                                <w:b/>
                                <w:i/>
                                <w:iCs/>
                                <w:color w:val="FF6600"/>
                              </w:rPr>
                              <w:t>Ciudadano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6BD6863A" id="Cuadro de texto  5" o:spid="_x0000_s1028" type="#_x0000_t202" alt="Sidebar" style="position:absolute;margin-left:38.35pt;margin-top:4.5pt;width:98.25pt;height:181.45pt;z-index:251659264;visibility:visible;mso-wrap-style:square;mso-width-percent:250;mso-height-percent:950;mso-wrap-distance-left:14.4pt;mso-wrap-distance-top:0;mso-wrap-distance-right:14.4pt;mso-wrap-distance-bottom:3in;mso-position-horizontal:absolute;mso-position-horizontal-relative:page;mso-position-vertical:absolute;mso-position-vertical-relative:margin;mso-width-percent:250;mso-height-percent:9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" filled="f" stroked="f" strokeweight=".5pt">
                <v:textbox inset="3.6pt,0,3.6pt,0">
                  <w:txbxContent>
                    <w:p w:rsidR="00E80220" w:rsidRPr="00412565" w:rsidRDefault="00F12C5D">
                      <w:pPr>
                        <w:pStyle w:val="Cita"/>
                        <w:rPr>
                          <w:b/>
                          <w:color w:val="FF6600"/>
                          <w:lang w:val="es-ES"/>
                        </w:rPr>
                      </w:pPr>
                      <w:r w:rsidRPr="00412565">
                        <w:rPr>
                          <w:rStyle w:val="CitaCar"/>
                          <w:b/>
                          <w:i/>
                          <w:iCs/>
                          <w:color w:val="FF6600"/>
                        </w:rPr>
                        <w:t>Informe Anual Atención al Ciudadano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r w:rsidR="00794A85" w:rsidRPr="00B02D0F">
        <w:rPr>
          <w:noProof/>
          <w:color w:val="003399"/>
          <w:lang w:val="es-ES"/>
        </w:rPr>
        <w:t xml:space="preserve">Para </w:t>
      </w:r>
      <w:bookmarkEnd w:id="0"/>
      <w:r w:rsidR="004E61E4" w:rsidRPr="00B02D0F">
        <w:rPr>
          <w:noProof/>
          <w:color w:val="003399"/>
          <w:lang w:val="es-ES"/>
        </w:rPr>
        <w:t>e</w:t>
      </w:r>
      <w:r w:rsidR="00B02D0F">
        <w:rPr>
          <w:noProof/>
          <w:color w:val="003399"/>
          <w:lang w:val="es-ES"/>
        </w:rPr>
        <w:t>l Pú</w:t>
      </w:r>
      <w:r w:rsidR="004E61E4" w:rsidRPr="00B02D0F">
        <w:rPr>
          <w:noProof/>
          <w:color w:val="003399"/>
          <w:lang w:val="es-ES"/>
        </w:rPr>
        <w:t>blico en General</w:t>
      </w:r>
    </w:p>
    <w:p w:rsidR="00E80220" w:rsidRPr="00096368" w:rsidRDefault="00217766" w:rsidP="004E61E4">
      <w:pPr>
        <w:pStyle w:val="Ttulo2"/>
        <w:jc w:val="both"/>
        <w:rPr>
          <w:noProof/>
          <w:color w:val="3333CC"/>
          <w:lang w:val="es-ES"/>
        </w:rPr>
      </w:pPr>
      <w:r w:rsidRPr="00096368">
        <w:rPr>
          <w:noProof/>
          <w:color w:val="3333CC"/>
          <w:lang w:val="es-ES"/>
        </w:rPr>
        <w:t>Documentos Ingresados</w:t>
      </w:r>
    </w:p>
    <w:p w:rsidR="00AB3DED" w:rsidRDefault="007B47D9" w:rsidP="004E61E4">
      <w:pPr>
        <w:jc w:val="both"/>
        <w:rPr>
          <w:lang w:val="es-ES"/>
        </w:rPr>
      </w:pPr>
      <w:r>
        <w:rPr>
          <w:lang w:val="es-ES"/>
        </w:rPr>
        <w:t>A lo largo de las vigencias</w:t>
      </w:r>
      <w:r w:rsidR="00F71761">
        <w:rPr>
          <w:lang w:val="es-ES"/>
        </w:rPr>
        <w:t xml:space="preserve"> se</w:t>
      </w:r>
      <w:r>
        <w:rPr>
          <w:lang w:val="es-ES"/>
        </w:rPr>
        <w:t xml:space="preserve"> ha venido incrementando el número de documentos que ingresan a la Agencia, cifra que se evidencia a continuación:</w:t>
      </w:r>
    </w:p>
    <w:tbl>
      <w:tblPr>
        <w:tblW w:w="3600" w:type="dxa"/>
        <w:tblInd w:w="25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</w:tblGrid>
      <w:tr w:rsidR="00CB7346" w:rsidRPr="00CB7346" w:rsidTr="00CB7346">
        <w:trPr>
          <w:trHeight w:val="435"/>
        </w:trPr>
        <w:tc>
          <w:tcPr>
            <w:tcW w:w="3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Documentos Ingresados</w:t>
            </w:r>
          </w:p>
        </w:tc>
      </w:tr>
      <w:tr w:rsidR="00CB7346" w:rsidRPr="00CB7346" w:rsidTr="00CB7346">
        <w:trPr>
          <w:trHeight w:val="502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346" w:rsidRPr="00CB7346" w:rsidRDefault="00CB7346" w:rsidP="00CB73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CB7346" w:rsidRPr="00CB7346" w:rsidTr="00CB7346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Año 2014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Año 2015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Año 2016</w:t>
            </w:r>
          </w:p>
        </w:tc>
      </w:tr>
      <w:tr w:rsidR="00CB7346" w:rsidRPr="00CB7346" w:rsidTr="00CB7346">
        <w:trPr>
          <w:trHeight w:val="43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  <w:t>65575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  <w:t>87671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346" w:rsidRPr="00CB7346" w:rsidRDefault="00CB7346" w:rsidP="00CB73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</w:pPr>
            <w:r w:rsidRPr="00CB734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  <w:t>121566</w:t>
            </w:r>
          </w:p>
        </w:tc>
      </w:tr>
    </w:tbl>
    <w:p w:rsidR="007B47D9" w:rsidRDefault="007B47D9" w:rsidP="007B47D9">
      <w:pPr>
        <w:jc w:val="center"/>
        <w:rPr>
          <w:lang w:val="es-ES"/>
        </w:rPr>
      </w:pPr>
    </w:p>
    <w:p w:rsidR="00B02D0F" w:rsidRDefault="00CB7346" w:rsidP="007B47D9">
      <w:pPr>
        <w:jc w:val="center"/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15C520C7" wp14:editId="4C7B48D0">
            <wp:extent cx="4572000" cy="27432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1" w:name="_GoBack"/>
      <w:bookmarkEnd w:id="1"/>
    </w:p>
    <w:p w:rsidR="009E2786" w:rsidRDefault="009E2786" w:rsidP="009E2786">
      <w:pPr>
        <w:jc w:val="center"/>
        <w:rPr>
          <w:lang w:val="es-ES"/>
        </w:rPr>
      </w:pPr>
    </w:p>
    <w:p w:rsidR="00C16620" w:rsidRDefault="00CB7346" w:rsidP="00C16620">
      <w:pPr>
        <w:rPr>
          <w:lang w:val="es-ES"/>
        </w:rPr>
      </w:pPr>
      <w:r>
        <w:rPr>
          <w:lang w:val="es-ES"/>
        </w:rPr>
        <w:t>Para el año 2016</w:t>
      </w:r>
      <w:r w:rsidR="009E2786" w:rsidRPr="009E2786">
        <w:rPr>
          <w:lang w:val="es-ES"/>
        </w:rPr>
        <w:t xml:space="preserve"> ingresaron </w:t>
      </w:r>
      <w:r>
        <w:rPr>
          <w:b/>
          <w:color w:val="FF6600"/>
          <w:lang w:val="es-ES"/>
        </w:rPr>
        <w:t>121.566</w:t>
      </w:r>
      <w:r w:rsidR="009E2786" w:rsidRPr="009E2786">
        <w:rPr>
          <w:b/>
          <w:color w:val="FF6600"/>
          <w:lang w:val="es-ES"/>
        </w:rPr>
        <w:t xml:space="preserve"> documentos</w:t>
      </w:r>
      <w:r w:rsidR="009E2786" w:rsidRPr="009E2786">
        <w:rPr>
          <w:color w:val="FF6600"/>
          <w:lang w:val="es-ES"/>
        </w:rPr>
        <w:t xml:space="preserve"> </w:t>
      </w:r>
      <w:r w:rsidR="009E2786" w:rsidRPr="009E2786">
        <w:rPr>
          <w:lang w:val="es-ES"/>
        </w:rPr>
        <w:t>a la Agencia</w:t>
      </w:r>
      <w:r w:rsidR="009E2786">
        <w:rPr>
          <w:lang w:val="es-ES"/>
        </w:rPr>
        <w:t>.</w:t>
      </w:r>
      <w:r w:rsidR="00C16620" w:rsidRPr="00C16620">
        <w:rPr>
          <w:lang w:val="es-ES"/>
        </w:rPr>
        <w:t xml:space="preserve"> </w:t>
      </w:r>
    </w:p>
    <w:p w:rsidR="00C16620" w:rsidRDefault="00AA36D6" w:rsidP="00CB7346">
      <w:pPr>
        <w:jc w:val="both"/>
        <w:rPr>
          <w:lang w:val="es-ES"/>
        </w:rPr>
      </w:pPr>
      <w:r w:rsidRPr="00AA36D6">
        <w:rPr>
          <w:lang w:val="es-ES"/>
        </w:rPr>
        <w:t>Del año 2015 al año 2016</w:t>
      </w:r>
      <w:r w:rsidR="00C16620" w:rsidRPr="00AA36D6">
        <w:rPr>
          <w:lang w:val="es-ES"/>
        </w:rPr>
        <w:t xml:space="preserve"> se incrementó el ingreso de documentos en </w:t>
      </w:r>
      <w:r w:rsidRPr="00AA36D6">
        <w:rPr>
          <w:lang w:val="es-ES"/>
        </w:rPr>
        <w:t>un 38%</w:t>
      </w:r>
      <w:r w:rsidR="00C16620" w:rsidRPr="00AA36D6">
        <w:rPr>
          <w:lang w:val="es-ES"/>
        </w:rPr>
        <w:t>; de manera q</w:t>
      </w:r>
      <w:r w:rsidRPr="00AA36D6">
        <w:rPr>
          <w:lang w:val="es-ES"/>
        </w:rPr>
        <w:t>ue el número de ingresados para el 2016 creció en 33.895 documentos</w:t>
      </w:r>
      <w:r w:rsidR="00C16620" w:rsidRPr="00AA36D6">
        <w:rPr>
          <w:lang w:val="es-ES"/>
        </w:rPr>
        <w:t>.</w:t>
      </w:r>
    </w:p>
    <w:p w:rsidR="00AB3DED" w:rsidRPr="00C16620" w:rsidRDefault="00AB3DED" w:rsidP="00C16620">
      <w:pPr>
        <w:rPr>
          <w:lang w:val="es-ES"/>
        </w:rPr>
      </w:pPr>
    </w:p>
    <w:p w:rsidR="009E2786" w:rsidRPr="009E2786" w:rsidRDefault="009E2786" w:rsidP="009E2786">
      <w:pPr>
        <w:pStyle w:val="Prrafodelista"/>
        <w:rPr>
          <w:lang w:val="es-ES"/>
        </w:rPr>
      </w:pPr>
    </w:p>
    <w:p w:rsidR="001D7501" w:rsidRPr="001D7501" w:rsidRDefault="00B75570" w:rsidP="00C851F1">
      <w:pPr>
        <w:pStyle w:val="Prrafodelista"/>
        <w:numPr>
          <w:ilvl w:val="0"/>
          <w:numId w:val="9"/>
        </w:numPr>
        <w:jc w:val="both"/>
        <w:rPr>
          <w:color w:val="3333CC"/>
          <w:lang w:val="es-ES"/>
        </w:rPr>
      </w:pPr>
      <w:r w:rsidRPr="001D7501">
        <w:rPr>
          <w:lang w:val="es-ES"/>
        </w:rPr>
        <w:t>Comparado con años anteriores</w:t>
      </w:r>
      <w:r w:rsidR="00C16620" w:rsidRPr="001D7501">
        <w:rPr>
          <w:lang w:val="es-ES"/>
        </w:rPr>
        <w:t>,</w:t>
      </w:r>
      <w:r w:rsidRPr="001D7501">
        <w:rPr>
          <w:lang w:val="es-ES"/>
        </w:rPr>
        <w:t xml:space="preserve"> es </w:t>
      </w:r>
      <w:r w:rsidR="00C16620" w:rsidRPr="001D7501">
        <w:rPr>
          <w:lang w:val="es-ES"/>
        </w:rPr>
        <w:t>palpable</w:t>
      </w:r>
      <w:r w:rsidRPr="001D7501">
        <w:rPr>
          <w:lang w:val="es-ES"/>
        </w:rPr>
        <w:t xml:space="preserve"> el crecimiento</w:t>
      </w:r>
      <w:r w:rsidR="00784C87" w:rsidRPr="001D7501">
        <w:rPr>
          <w:lang w:val="es-ES"/>
        </w:rPr>
        <w:t>, del cual</w:t>
      </w:r>
      <w:r w:rsidRPr="001D7501">
        <w:rPr>
          <w:lang w:val="es-ES"/>
        </w:rPr>
        <w:t xml:space="preserve"> se estima</w:t>
      </w:r>
      <w:r w:rsidR="00784C87" w:rsidRPr="001D7501">
        <w:rPr>
          <w:lang w:val="es-ES"/>
        </w:rPr>
        <w:t>, obedece</w:t>
      </w:r>
      <w:r w:rsidRPr="001D7501">
        <w:rPr>
          <w:lang w:val="es-ES"/>
        </w:rPr>
        <w:t xml:space="preserve"> a que </w:t>
      </w:r>
      <w:r w:rsidR="00784C87" w:rsidRPr="001D7501">
        <w:rPr>
          <w:lang w:val="es-ES"/>
        </w:rPr>
        <w:t>la Agencia</w:t>
      </w:r>
      <w:r w:rsidR="009E2786" w:rsidRPr="001D7501">
        <w:rPr>
          <w:lang w:val="es-ES"/>
        </w:rPr>
        <w:t>,</w:t>
      </w:r>
      <w:r w:rsidR="00784C87" w:rsidRPr="001D7501">
        <w:rPr>
          <w:lang w:val="es-ES"/>
        </w:rPr>
        <w:t xml:space="preserve"> ha venido recibiendo los contratos de concesión del modo</w:t>
      </w:r>
      <w:r w:rsidRPr="001D7501">
        <w:rPr>
          <w:lang w:val="es-ES"/>
        </w:rPr>
        <w:t xml:space="preserve"> </w:t>
      </w:r>
      <w:r w:rsidR="00784C87" w:rsidRPr="001D7501">
        <w:rPr>
          <w:lang w:val="es-ES"/>
        </w:rPr>
        <w:t>férreo y progresivam</w:t>
      </w:r>
      <w:r w:rsidR="001D7501" w:rsidRPr="001D7501">
        <w:rPr>
          <w:lang w:val="es-ES"/>
        </w:rPr>
        <w:t>ente los del modo aeroportuario, incidiendo la suscripción de 26 nuevos contratos de concesión en la vigencia 2015</w:t>
      </w:r>
    </w:p>
    <w:p w:rsidR="00F81550" w:rsidRPr="001D7501" w:rsidRDefault="00F81550" w:rsidP="001D7501">
      <w:pPr>
        <w:pStyle w:val="Ttulo2"/>
        <w:jc w:val="both"/>
        <w:rPr>
          <w:noProof/>
          <w:color w:val="3333CC"/>
          <w:lang w:val="es-ES"/>
        </w:rPr>
      </w:pPr>
      <w:r w:rsidRPr="001D7501">
        <w:rPr>
          <w:noProof/>
          <w:color w:val="3333CC"/>
          <w:lang w:val="es-ES"/>
        </w:rPr>
        <w:t>Documentos Tipificados</w:t>
      </w:r>
    </w:p>
    <w:p w:rsidR="00685EDC" w:rsidRPr="00685EDC" w:rsidRDefault="00716D1C" w:rsidP="00685EDC">
      <w:pPr>
        <w:jc w:val="both"/>
        <w:rPr>
          <w:lang w:val="es-ES"/>
        </w:rPr>
      </w:pPr>
      <w:r w:rsidRPr="00F81550">
        <w:rPr>
          <w:lang w:val="es-ES"/>
        </w:rPr>
        <w:t>Dentro de los</w:t>
      </w:r>
      <w:r w:rsidR="004E61E4" w:rsidRPr="00F81550">
        <w:rPr>
          <w:lang w:val="es-ES"/>
        </w:rPr>
        <w:t xml:space="preserve"> documentos recibidos por la Agencia, el Grupo de Atención al Ciudadano tipificó </w:t>
      </w:r>
      <w:r w:rsidR="00C16620">
        <w:rPr>
          <w:lang w:val="es-ES"/>
        </w:rPr>
        <w:t>en</w:t>
      </w:r>
      <w:r w:rsidR="006617CB">
        <w:rPr>
          <w:lang w:val="es-ES"/>
        </w:rPr>
        <w:t xml:space="preserve"> la vigencia 2016</w:t>
      </w:r>
      <w:r w:rsidR="00C16620">
        <w:rPr>
          <w:lang w:val="es-ES"/>
        </w:rPr>
        <w:t xml:space="preserve"> </w:t>
      </w:r>
      <w:r w:rsidR="004E61E4" w:rsidRPr="00F81550">
        <w:rPr>
          <w:lang w:val="es-ES"/>
        </w:rPr>
        <w:t xml:space="preserve">como peticiones, quejas, reclamos, sugerencias, consultas, solicitud de copias, solicitud de información, acción de tutela, entre otros, un total de </w:t>
      </w:r>
      <w:r w:rsidR="006617CB">
        <w:rPr>
          <w:b/>
          <w:color w:val="FF6600"/>
          <w:lang w:val="es-ES"/>
        </w:rPr>
        <w:t>4.861</w:t>
      </w:r>
      <w:r w:rsidR="004E61E4" w:rsidRPr="009E2786">
        <w:rPr>
          <w:b/>
          <w:color w:val="FF6600"/>
          <w:lang w:val="es-ES"/>
        </w:rPr>
        <w:t xml:space="preserve"> documentos</w:t>
      </w:r>
      <w:r w:rsidR="004E61E4" w:rsidRPr="00F81550">
        <w:rPr>
          <w:lang w:val="es-ES"/>
        </w:rPr>
        <w:t>, tal como se dispone en el siguiente cuadro:</w:t>
      </w:r>
      <w:r w:rsidR="006617CB">
        <w:rPr>
          <w:lang w:val="es-ES"/>
        </w:rPr>
        <w:t xml:space="preserve"> </w:t>
      </w:r>
      <w:r w:rsidR="00685EDC">
        <w:rPr>
          <w:lang w:val="es-ES"/>
        </w:rPr>
        <w:fldChar w:fldCharType="begin"/>
      </w:r>
      <w:r w:rsidR="00685EDC">
        <w:rPr>
          <w:lang w:val="es-ES"/>
        </w:rPr>
        <w:instrText xml:space="preserve"> LINK </w:instrText>
      </w:r>
      <w:r w:rsidR="00D11E78">
        <w:rPr>
          <w:lang w:val="es-ES"/>
        </w:rPr>
        <w:instrText xml:space="preserve">Excel.Sheet.12 "C:\\Users\\kquinche.ANI.000\\Documents\\INFORMES PQRS\\Insumo Informe Anual.xlsx" Hoja1!F14C1:F17C3 </w:instrText>
      </w:r>
      <w:r w:rsidR="00685EDC">
        <w:rPr>
          <w:lang w:val="es-ES"/>
        </w:rPr>
        <w:instrText xml:space="preserve">\a \f 4 \h </w:instrText>
      </w:r>
      <w:r w:rsidR="00685EDC">
        <w:rPr>
          <w:lang w:val="es-ES"/>
        </w:rPr>
        <w:fldChar w:fldCharType="separate"/>
      </w:r>
    </w:p>
    <w:tbl>
      <w:tblPr>
        <w:tblW w:w="3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</w:tblGrid>
      <w:tr w:rsidR="00685EDC" w:rsidRPr="00685EDC" w:rsidTr="00685EDC">
        <w:trPr>
          <w:trHeight w:val="300"/>
          <w:jc w:val="center"/>
        </w:trPr>
        <w:tc>
          <w:tcPr>
            <w:tcW w:w="3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Documentos Tipificados</w:t>
            </w:r>
          </w:p>
        </w:tc>
      </w:tr>
      <w:tr w:rsidR="00685EDC" w:rsidRPr="00685EDC" w:rsidTr="00685EDC">
        <w:trPr>
          <w:trHeight w:val="502"/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EDC" w:rsidRPr="00685EDC" w:rsidRDefault="00685EDC" w:rsidP="00685ED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685EDC" w:rsidRPr="00685EDC" w:rsidTr="00685EDC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Año 2014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Año 2015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Año 2016</w:t>
            </w:r>
          </w:p>
        </w:tc>
      </w:tr>
      <w:tr w:rsidR="00685EDC" w:rsidRPr="00685EDC" w:rsidTr="00685EDC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  <w:t>3301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  <w:t>3321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5EDC" w:rsidRPr="00685EDC" w:rsidRDefault="00685EDC" w:rsidP="00685E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</w:pPr>
            <w:r w:rsidRPr="00685EDC">
              <w:rPr>
                <w:rFonts w:ascii="Calibri" w:eastAsia="Times New Roman" w:hAnsi="Calibri" w:cs="Times New Roman"/>
                <w:color w:val="auto"/>
                <w:sz w:val="22"/>
                <w:szCs w:val="22"/>
                <w:lang w:val="es-MX" w:eastAsia="es-MX"/>
              </w:rPr>
              <w:t>4861</w:t>
            </w:r>
          </w:p>
        </w:tc>
      </w:tr>
    </w:tbl>
    <w:p w:rsidR="006617CB" w:rsidRDefault="00685EDC" w:rsidP="00685EDC">
      <w:pPr>
        <w:tabs>
          <w:tab w:val="left" w:pos="3525"/>
        </w:tabs>
        <w:jc w:val="center"/>
        <w:rPr>
          <w:lang w:val="es-ES"/>
        </w:rPr>
      </w:pPr>
      <w:r>
        <w:rPr>
          <w:lang w:val="es-ES"/>
        </w:rPr>
        <w:fldChar w:fldCharType="end"/>
      </w:r>
    </w:p>
    <w:p w:rsidR="004E61E4" w:rsidRDefault="00685EDC" w:rsidP="004E61E4">
      <w:pPr>
        <w:jc w:val="center"/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70E4CD07" wp14:editId="0626AC47">
            <wp:extent cx="4572000" cy="2743200"/>
            <wp:effectExtent l="0" t="0" r="0" b="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1550" w:rsidRDefault="00F81550" w:rsidP="004E61E4">
      <w:pPr>
        <w:jc w:val="center"/>
        <w:rPr>
          <w:lang w:val="es-ES"/>
        </w:rPr>
      </w:pPr>
    </w:p>
    <w:p w:rsidR="004E61E4" w:rsidRDefault="00F81550" w:rsidP="00C16620">
      <w:pPr>
        <w:pStyle w:val="Prrafodelista"/>
        <w:numPr>
          <w:ilvl w:val="0"/>
          <w:numId w:val="6"/>
        </w:numPr>
        <w:jc w:val="both"/>
        <w:rPr>
          <w:lang w:val="es-ES"/>
        </w:rPr>
      </w:pPr>
      <w:r>
        <w:rPr>
          <w:lang w:val="es-ES"/>
        </w:rPr>
        <w:lastRenderedPageBreak/>
        <w:t>La dependencia de la Agencia Nacional de Infraestructura que mayor afluencia de PQRS (Peticiones, quejas, reclamos y sug</w:t>
      </w:r>
      <w:r w:rsidR="00685EDC">
        <w:rPr>
          <w:lang w:val="es-ES"/>
        </w:rPr>
        <w:t>erencias) recibió en el año 2016</w:t>
      </w:r>
      <w:r>
        <w:rPr>
          <w:lang w:val="es-ES"/>
        </w:rPr>
        <w:t xml:space="preserve">, fue la </w:t>
      </w:r>
      <w:r w:rsidR="00267078">
        <w:rPr>
          <w:lang w:val="es-ES"/>
        </w:rPr>
        <w:t>Gerencia Predial</w:t>
      </w:r>
      <w:r w:rsidR="00C16620">
        <w:rPr>
          <w:lang w:val="es-ES"/>
        </w:rPr>
        <w:t xml:space="preserve">, seguida de la Vicepresidencia </w:t>
      </w:r>
      <w:r w:rsidR="00267078">
        <w:rPr>
          <w:lang w:val="es-ES"/>
        </w:rPr>
        <w:t>de Gestión Contractual</w:t>
      </w:r>
      <w:r w:rsidR="00C16620">
        <w:rPr>
          <w:lang w:val="es-ES"/>
        </w:rPr>
        <w:t>.</w:t>
      </w:r>
    </w:p>
    <w:p w:rsidR="00570E49" w:rsidRDefault="00570E49" w:rsidP="00C16620">
      <w:pPr>
        <w:pStyle w:val="Prrafodelista"/>
        <w:numPr>
          <w:ilvl w:val="0"/>
          <w:numId w:val="6"/>
        </w:numPr>
        <w:jc w:val="both"/>
        <w:rPr>
          <w:lang w:val="es-ES"/>
        </w:rPr>
      </w:pPr>
      <w:r>
        <w:rPr>
          <w:lang w:val="es-ES"/>
        </w:rPr>
        <w:t>El comparativo de peticiones, quejas, reclamos, sugerencias y tutelas en ca</w:t>
      </w:r>
      <w:r w:rsidR="00267078">
        <w:rPr>
          <w:lang w:val="es-ES"/>
        </w:rPr>
        <w:t>da uno de los trimestres de 2016</w:t>
      </w:r>
      <w:r>
        <w:rPr>
          <w:lang w:val="es-ES"/>
        </w:rPr>
        <w:t xml:space="preserve"> se muestra en el cuadro que seguidamente se observa, debiendo previamente precisarse que los asuntos que motivan las quejas, los reclamos y las sugerencias recaen sobre el quehacer cotidiano de las concesiones, en su mayoría del modo </w:t>
      </w:r>
      <w:r w:rsidR="0049638B">
        <w:rPr>
          <w:lang w:val="es-ES"/>
        </w:rPr>
        <w:t>carretero</w:t>
      </w:r>
      <w:r w:rsidR="001D7501">
        <w:rPr>
          <w:lang w:val="es-ES"/>
        </w:rPr>
        <w:t>, seguidas por el modo aeroportuario</w:t>
      </w:r>
      <w:r w:rsidR="0049638B">
        <w:rPr>
          <w:lang w:val="es-ES"/>
        </w:rPr>
        <w:t>, y ninguna sobre las funciones y servicios adelantados por servidores o colaboradores de la Agencia Nacional de Infraestructura.</w:t>
      </w:r>
    </w:p>
    <w:tbl>
      <w:tblPr>
        <w:tblStyle w:val="Tabladecuadrcula4-nfasis1"/>
        <w:tblW w:w="8713" w:type="dxa"/>
        <w:jc w:val="right"/>
        <w:tblLook w:val="04A0" w:firstRow="1" w:lastRow="0" w:firstColumn="1" w:lastColumn="0" w:noHBand="0" w:noVBand="1"/>
      </w:tblPr>
      <w:tblGrid>
        <w:gridCol w:w="1313"/>
        <w:gridCol w:w="1651"/>
        <w:gridCol w:w="1426"/>
        <w:gridCol w:w="1880"/>
        <w:gridCol w:w="1504"/>
        <w:gridCol w:w="1110"/>
      </w:tblGrid>
      <w:tr w:rsidR="00003349" w:rsidRPr="00570E49" w:rsidTr="00F94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noWrap/>
            <w:hideMark/>
          </w:tcPr>
          <w:p w:rsidR="00570E49" w:rsidRPr="00570E49" w:rsidRDefault="00570E49" w:rsidP="00003349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TRIMESTRE</w:t>
            </w:r>
          </w:p>
        </w:tc>
        <w:tc>
          <w:tcPr>
            <w:tcW w:w="1651" w:type="dxa"/>
            <w:noWrap/>
            <w:hideMark/>
          </w:tcPr>
          <w:p w:rsidR="00570E49" w:rsidRPr="00570E49" w:rsidRDefault="00570E49" w:rsidP="00003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SUGERENCIAS</w:t>
            </w:r>
          </w:p>
        </w:tc>
        <w:tc>
          <w:tcPr>
            <w:tcW w:w="1426" w:type="dxa"/>
            <w:noWrap/>
            <w:hideMark/>
          </w:tcPr>
          <w:p w:rsidR="00570E49" w:rsidRPr="00570E49" w:rsidRDefault="00570E49" w:rsidP="00003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QUEJAS</w:t>
            </w:r>
          </w:p>
        </w:tc>
        <w:tc>
          <w:tcPr>
            <w:tcW w:w="1709" w:type="dxa"/>
            <w:noWrap/>
            <w:hideMark/>
          </w:tcPr>
          <w:p w:rsidR="00570E49" w:rsidRPr="00570E49" w:rsidRDefault="00570E49" w:rsidP="00003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RECLAMOS</w:t>
            </w:r>
          </w:p>
        </w:tc>
        <w:tc>
          <w:tcPr>
            <w:tcW w:w="1504" w:type="dxa"/>
            <w:noWrap/>
            <w:hideMark/>
          </w:tcPr>
          <w:p w:rsidR="00570E49" w:rsidRPr="00570E49" w:rsidRDefault="00570E49" w:rsidP="00003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PETICIONES</w:t>
            </w:r>
          </w:p>
        </w:tc>
        <w:tc>
          <w:tcPr>
            <w:tcW w:w="1110" w:type="dxa"/>
            <w:noWrap/>
            <w:hideMark/>
          </w:tcPr>
          <w:p w:rsidR="00570E49" w:rsidRPr="00570E49" w:rsidRDefault="00570E49" w:rsidP="00003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TUTELA</w:t>
            </w:r>
          </w:p>
        </w:tc>
      </w:tr>
      <w:tr w:rsidR="00003349" w:rsidRPr="00570E49" w:rsidTr="00F94E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noWrap/>
            <w:hideMark/>
          </w:tcPr>
          <w:p w:rsidR="00570E49" w:rsidRPr="00570E49" w:rsidRDefault="00570E49" w:rsidP="00570E4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Primer</w:t>
            </w:r>
          </w:p>
        </w:tc>
        <w:tc>
          <w:tcPr>
            <w:tcW w:w="1651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31</w:t>
            </w:r>
          </w:p>
        </w:tc>
        <w:tc>
          <w:tcPr>
            <w:tcW w:w="1426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22</w:t>
            </w:r>
          </w:p>
        </w:tc>
        <w:tc>
          <w:tcPr>
            <w:tcW w:w="1709" w:type="dxa"/>
            <w:noWrap/>
            <w:hideMark/>
          </w:tcPr>
          <w:p w:rsidR="00570E49" w:rsidRPr="00570E49" w:rsidRDefault="00B90FCA" w:rsidP="00B90FCA">
            <w:pPr>
              <w:ind w:left="14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70</w:t>
            </w:r>
          </w:p>
        </w:tc>
        <w:tc>
          <w:tcPr>
            <w:tcW w:w="1504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328</w:t>
            </w:r>
          </w:p>
        </w:tc>
        <w:tc>
          <w:tcPr>
            <w:tcW w:w="1110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</w:tr>
      <w:tr w:rsidR="00003349" w:rsidRPr="00570E49" w:rsidTr="00F94EB7">
        <w:trPr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noWrap/>
            <w:hideMark/>
          </w:tcPr>
          <w:p w:rsidR="00570E49" w:rsidRPr="00570E49" w:rsidRDefault="00570E49" w:rsidP="00570E4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Segundo</w:t>
            </w:r>
          </w:p>
        </w:tc>
        <w:tc>
          <w:tcPr>
            <w:tcW w:w="1651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54</w:t>
            </w:r>
          </w:p>
        </w:tc>
        <w:tc>
          <w:tcPr>
            <w:tcW w:w="1426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1709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114</w:t>
            </w:r>
          </w:p>
        </w:tc>
        <w:tc>
          <w:tcPr>
            <w:tcW w:w="1504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422</w:t>
            </w:r>
          </w:p>
        </w:tc>
        <w:tc>
          <w:tcPr>
            <w:tcW w:w="1110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26</w:t>
            </w:r>
          </w:p>
        </w:tc>
      </w:tr>
      <w:tr w:rsidR="00003349" w:rsidRPr="00570E49" w:rsidTr="00F94E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noWrap/>
            <w:hideMark/>
          </w:tcPr>
          <w:p w:rsidR="00570E49" w:rsidRPr="00570E49" w:rsidRDefault="00570E49" w:rsidP="00570E4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Tercer</w:t>
            </w:r>
          </w:p>
        </w:tc>
        <w:tc>
          <w:tcPr>
            <w:tcW w:w="1651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1426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1709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102</w:t>
            </w:r>
          </w:p>
        </w:tc>
        <w:tc>
          <w:tcPr>
            <w:tcW w:w="1504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440</w:t>
            </w:r>
          </w:p>
        </w:tc>
        <w:tc>
          <w:tcPr>
            <w:tcW w:w="1110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</w:tr>
      <w:tr w:rsidR="00003349" w:rsidRPr="00570E49" w:rsidTr="00F94EB7">
        <w:trPr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noWrap/>
            <w:hideMark/>
          </w:tcPr>
          <w:p w:rsidR="00570E49" w:rsidRPr="00570E49" w:rsidRDefault="00570E49" w:rsidP="00570E49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Cuarto</w:t>
            </w:r>
          </w:p>
        </w:tc>
        <w:tc>
          <w:tcPr>
            <w:tcW w:w="1651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</w:t>
            </w:r>
          </w:p>
        </w:tc>
        <w:tc>
          <w:tcPr>
            <w:tcW w:w="1426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1709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57</w:t>
            </w:r>
          </w:p>
        </w:tc>
        <w:tc>
          <w:tcPr>
            <w:tcW w:w="1504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270</w:t>
            </w:r>
          </w:p>
        </w:tc>
        <w:tc>
          <w:tcPr>
            <w:tcW w:w="1110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27</w:t>
            </w:r>
          </w:p>
        </w:tc>
      </w:tr>
      <w:tr w:rsidR="00003349" w:rsidRPr="00570E49" w:rsidTr="00F94E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noWrap/>
            <w:hideMark/>
          </w:tcPr>
          <w:p w:rsidR="00570E49" w:rsidRPr="00570E49" w:rsidRDefault="00570E49" w:rsidP="00570E49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570E4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1651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1426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44</w:t>
            </w:r>
          </w:p>
        </w:tc>
        <w:tc>
          <w:tcPr>
            <w:tcW w:w="1709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343</w:t>
            </w:r>
          </w:p>
        </w:tc>
        <w:tc>
          <w:tcPr>
            <w:tcW w:w="1504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1460</w:t>
            </w:r>
          </w:p>
        </w:tc>
        <w:tc>
          <w:tcPr>
            <w:tcW w:w="1110" w:type="dxa"/>
            <w:noWrap/>
            <w:hideMark/>
          </w:tcPr>
          <w:p w:rsidR="00570E49" w:rsidRPr="00570E49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92</w:t>
            </w:r>
          </w:p>
        </w:tc>
      </w:tr>
    </w:tbl>
    <w:p w:rsidR="00570E49" w:rsidRDefault="00570E49" w:rsidP="00570E49">
      <w:pPr>
        <w:jc w:val="both"/>
        <w:rPr>
          <w:lang w:val="es-ES"/>
        </w:rPr>
      </w:pPr>
    </w:p>
    <w:tbl>
      <w:tblPr>
        <w:tblStyle w:val="Tabladecuadrcula4-nfasis1"/>
        <w:tblW w:w="4480" w:type="dxa"/>
        <w:tblInd w:w="1549" w:type="dxa"/>
        <w:tblLook w:val="04A0" w:firstRow="1" w:lastRow="0" w:firstColumn="1" w:lastColumn="0" w:noHBand="0" w:noVBand="1"/>
      </w:tblPr>
      <w:tblGrid>
        <w:gridCol w:w="2263"/>
        <w:gridCol w:w="1145"/>
        <w:gridCol w:w="1072"/>
      </w:tblGrid>
      <w:tr w:rsidR="00DA43EC" w:rsidRPr="00DA43EC" w:rsidTr="00B90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DA43EC" w:rsidRPr="00DA43EC" w:rsidRDefault="00DA43EC" w:rsidP="00DA43EC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TIPIFICADOS</w:t>
            </w:r>
          </w:p>
        </w:tc>
        <w:tc>
          <w:tcPr>
            <w:tcW w:w="1145" w:type="dxa"/>
            <w:noWrap/>
            <w:hideMark/>
          </w:tcPr>
          <w:p w:rsidR="00DA43EC" w:rsidRPr="00DA43EC" w:rsidRDefault="00DA43EC" w:rsidP="00DA43E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2015</w:t>
            </w:r>
          </w:p>
        </w:tc>
        <w:tc>
          <w:tcPr>
            <w:tcW w:w="1072" w:type="dxa"/>
            <w:noWrap/>
            <w:hideMark/>
          </w:tcPr>
          <w:p w:rsidR="00DA43EC" w:rsidRPr="00DA43EC" w:rsidRDefault="00DA43EC" w:rsidP="00DA43E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2014</w:t>
            </w:r>
          </w:p>
        </w:tc>
      </w:tr>
      <w:tr w:rsidR="00DA43EC" w:rsidRPr="00DA43EC" w:rsidTr="00B90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DA43EC" w:rsidRPr="00DA43EC" w:rsidRDefault="00DA43EC" w:rsidP="00DA43E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PRIMER TRIMESTRE</w:t>
            </w:r>
          </w:p>
        </w:tc>
        <w:tc>
          <w:tcPr>
            <w:tcW w:w="1145" w:type="dxa"/>
            <w:noWrap/>
            <w:hideMark/>
          </w:tcPr>
          <w:p w:rsidR="00DA43EC" w:rsidRPr="00DA43EC" w:rsidRDefault="00B90FCA" w:rsidP="00DA43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618</w:t>
            </w:r>
          </w:p>
        </w:tc>
        <w:tc>
          <w:tcPr>
            <w:tcW w:w="1072" w:type="dxa"/>
            <w:noWrap/>
            <w:hideMark/>
          </w:tcPr>
          <w:p w:rsidR="00DA43EC" w:rsidRPr="00DA43EC" w:rsidRDefault="00B90FCA" w:rsidP="00B90F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       1264</w:t>
            </w:r>
          </w:p>
        </w:tc>
      </w:tr>
      <w:tr w:rsidR="00DA43EC" w:rsidRPr="00DA43EC" w:rsidTr="00B90FC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DA43EC" w:rsidRPr="00DA43EC" w:rsidRDefault="00DA43EC" w:rsidP="00DA43E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SEGUNDO TRIMESTRE</w:t>
            </w:r>
          </w:p>
        </w:tc>
        <w:tc>
          <w:tcPr>
            <w:tcW w:w="1145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675</w:t>
            </w:r>
          </w:p>
        </w:tc>
        <w:tc>
          <w:tcPr>
            <w:tcW w:w="1072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1498</w:t>
            </w:r>
          </w:p>
        </w:tc>
      </w:tr>
      <w:tr w:rsidR="00DA43EC" w:rsidRPr="00DA43EC" w:rsidTr="00B90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DA43EC" w:rsidRPr="00DA43EC" w:rsidRDefault="00DA43EC" w:rsidP="00DA43E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TERCER TRIMESTRE</w:t>
            </w:r>
          </w:p>
        </w:tc>
        <w:tc>
          <w:tcPr>
            <w:tcW w:w="1145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1039</w:t>
            </w:r>
          </w:p>
        </w:tc>
        <w:tc>
          <w:tcPr>
            <w:tcW w:w="1072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1192</w:t>
            </w:r>
          </w:p>
        </w:tc>
      </w:tr>
      <w:tr w:rsidR="00DA43EC" w:rsidRPr="00DA43EC" w:rsidTr="00B90FC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DA43EC" w:rsidRPr="00DA43EC" w:rsidRDefault="00DA43EC" w:rsidP="00DA43E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CUARTO TRIMESTRE</w:t>
            </w:r>
          </w:p>
        </w:tc>
        <w:tc>
          <w:tcPr>
            <w:tcW w:w="1145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989</w:t>
            </w:r>
          </w:p>
        </w:tc>
        <w:tc>
          <w:tcPr>
            <w:tcW w:w="1072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907</w:t>
            </w:r>
          </w:p>
        </w:tc>
      </w:tr>
      <w:tr w:rsidR="00DA43EC" w:rsidRPr="00DA43EC" w:rsidTr="00B90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:rsidR="00DA43EC" w:rsidRPr="00DA43EC" w:rsidRDefault="00DA43EC" w:rsidP="00DA43EC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2"/>
                <w:szCs w:val="22"/>
                <w:lang w:val="es-CO" w:eastAsia="es-CO"/>
              </w:rPr>
            </w:pPr>
            <w:r w:rsidRPr="00DA43E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TOTAL </w:t>
            </w:r>
          </w:p>
        </w:tc>
        <w:tc>
          <w:tcPr>
            <w:tcW w:w="1145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3321</w:t>
            </w:r>
          </w:p>
        </w:tc>
        <w:tc>
          <w:tcPr>
            <w:tcW w:w="1072" w:type="dxa"/>
            <w:noWrap/>
            <w:hideMark/>
          </w:tcPr>
          <w:p w:rsidR="00DA43EC" w:rsidRPr="00DA43EC" w:rsidRDefault="00B90FCA" w:rsidP="00B90F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4861</w:t>
            </w:r>
          </w:p>
        </w:tc>
      </w:tr>
    </w:tbl>
    <w:p w:rsidR="00DA43EC" w:rsidRDefault="00DA43EC" w:rsidP="00570E49">
      <w:pPr>
        <w:jc w:val="both"/>
        <w:rPr>
          <w:lang w:val="es-ES"/>
        </w:rPr>
      </w:pPr>
    </w:p>
    <w:p w:rsidR="009D6DFD" w:rsidRPr="00096368" w:rsidRDefault="009D6DFD" w:rsidP="00662AF5">
      <w:pPr>
        <w:pStyle w:val="Ttulo2"/>
        <w:tabs>
          <w:tab w:val="center" w:pos="4212"/>
        </w:tabs>
        <w:jc w:val="both"/>
        <w:rPr>
          <w:noProof/>
          <w:color w:val="3333CC"/>
          <w:lang w:val="es-ES"/>
        </w:rPr>
      </w:pPr>
      <w:r w:rsidRPr="00096368">
        <w:rPr>
          <w:noProof/>
          <w:color w:val="3333CC"/>
          <w:lang w:val="es-ES"/>
        </w:rPr>
        <w:t>A</w:t>
      </w:r>
      <w:r w:rsidR="004E61E4" w:rsidRPr="00096368">
        <w:rPr>
          <w:noProof/>
          <w:color w:val="3333CC"/>
          <w:lang w:val="es-ES"/>
        </w:rPr>
        <w:t>tención</w:t>
      </w:r>
      <w:r w:rsidRPr="00096368">
        <w:rPr>
          <w:noProof/>
          <w:color w:val="3333CC"/>
          <w:lang w:val="es-ES"/>
        </w:rPr>
        <w:t xml:space="preserve"> por Canales</w:t>
      </w:r>
      <w:r w:rsidR="00662AF5">
        <w:rPr>
          <w:noProof/>
          <w:color w:val="3333CC"/>
          <w:lang w:val="es-ES"/>
        </w:rPr>
        <w:tab/>
      </w:r>
    </w:p>
    <w:p w:rsidR="00784C87" w:rsidRDefault="00784C87" w:rsidP="004E61E4">
      <w:pPr>
        <w:jc w:val="both"/>
        <w:rPr>
          <w:lang w:val="es-ES"/>
        </w:rPr>
      </w:pPr>
      <w:r>
        <w:rPr>
          <w:lang w:val="es-ES"/>
        </w:rPr>
        <w:t>El canal p</w:t>
      </w:r>
      <w:r w:rsidR="00D17031">
        <w:rPr>
          <w:lang w:val="es-ES"/>
        </w:rPr>
        <w:t xml:space="preserve">or el cual se </w:t>
      </w:r>
      <w:r w:rsidR="00C5496E">
        <w:rPr>
          <w:lang w:val="es-ES"/>
        </w:rPr>
        <w:t xml:space="preserve">recibieron </w:t>
      </w:r>
      <w:r w:rsidR="009D6DFD">
        <w:rPr>
          <w:lang w:val="es-ES"/>
        </w:rPr>
        <w:t>más</w:t>
      </w:r>
      <w:r w:rsidR="00C5496E">
        <w:rPr>
          <w:lang w:val="es-ES"/>
        </w:rPr>
        <w:t xml:space="preserve"> comunicaciones fue el de radicación en ventanilla, seguido </w:t>
      </w:r>
      <w:r w:rsidR="00412565">
        <w:rPr>
          <w:lang w:val="es-ES"/>
        </w:rPr>
        <w:t xml:space="preserve">del correo oficial </w:t>
      </w:r>
      <w:hyperlink r:id="rId15" w:history="1">
        <w:r w:rsidR="00412565" w:rsidRPr="00412565">
          <w:rPr>
            <w:rStyle w:val="Hipervnculo"/>
            <w:color w:val="FF6600"/>
            <w:lang w:val="es-ES"/>
          </w:rPr>
          <w:t>contactenos@ani.gov.co</w:t>
        </w:r>
      </w:hyperlink>
      <w:r w:rsidR="00412565">
        <w:rPr>
          <w:lang w:val="es-ES"/>
        </w:rPr>
        <w:t xml:space="preserve"> y el link de </w:t>
      </w:r>
      <w:r w:rsidR="00412565" w:rsidRPr="00412565">
        <w:rPr>
          <w:b/>
          <w:lang w:val="es-ES"/>
        </w:rPr>
        <w:t xml:space="preserve">(PQRD) </w:t>
      </w:r>
      <w:r w:rsidR="00412565">
        <w:rPr>
          <w:lang w:val="es-ES"/>
        </w:rPr>
        <w:t>ubicado en la página web.</w:t>
      </w:r>
    </w:p>
    <w:p w:rsidR="009D6DFD" w:rsidRDefault="009D6DFD" w:rsidP="004E61E4">
      <w:pPr>
        <w:jc w:val="both"/>
        <w:rPr>
          <w:lang w:val="es-ES"/>
        </w:rPr>
      </w:pPr>
      <w:r>
        <w:rPr>
          <w:lang w:val="es-ES"/>
        </w:rPr>
        <w:t xml:space="preserve">Vía </w:t>
      </w:r>
      <w:r w:rsidR="00DF18CA">
        <w:rPr>
          <w:lang w:val="es-ES"/>
        </w:rPr>
        <w:t>telefónica</w:t>
      </w:r>
      <w:r>
        <w:rPr>
          <w:lang w:val="es-ES"/>
        </w:rPr>
        <w:t xml:space="preserve"> se recibieron un prom</w:t>
      </w:r>
      <w:r w:rsidR="00AB3DED">
        <w:rPr>
          <w:lang w:val="es-ES"/>
        </w:rPr>
        <w:t xml:space="preserve">edio </w:t>
      </w:r>
      <w:r w:rsidR="001D7501">
        <w:rPr>
          <w:lang w:val="es-ES"/>
        </w:rPr>
        <w:t xml:space="preserve">mínimo </w:t>
      </w:r>
      <w:r w:rsidR="00AB3DED">
        <w:rPr>
          <w:lang w:val="es-ES"/>
        </w:rPr>
        <w:t xml:space="preserve">de </w:t>
      </w:r>
      <w:r w:rsidR="00C651EC" w:rsidRPr="00C651EC">
        <w:rPr>
          <w:b/>
          <w:color w:val="FF6600"/>
          <w:lang w:val="es-ES"/>
        </w:rPr>
        <w:t>18.600</w:t>
      </w:r>
      <w:r w:rsidRPr="00C651EC">
        <w:rPr>
          <w:b/>
          <w:color w:val="FF6600"/>
          <w:lang w:val="es-ES"/>
        </w:rPr>
        <w:t xml:space="preserve"> llamadas</w:t>
      </w:r>
      <w:r w:rsidRPr="00C651EC">
        <w:rPr>
          <w:color w:val="FF6600"/>
          <w:lang w:val="es-ES"/>
        </w:rPr>
        <w:t xml:space="preserve"> </w:t>
      </w:r>
      <w:r w:rsidR="009D2995" w:rsidRPr="00C651EC">
        <w:rPr>
          <w:lang w:val="es-ES"/>
        </w:rPr>
        <w:t>para el año 2016</w:t>
      </w:r>
      <w:r>
        <w:rPr>
          <w:lang w:val="es-ES"/>
        </w:rPr>
        <w:t xml:space="preserve">, destacando que un gran </w:t>
      </w:r>
      <w:r w:rsidR="00DF18CA">
        <w:rPr>
          <w:lang w:val="es-ES"/>
        </w:rPr>
        <w:t>número</w:t>
      </w:r>
      <w:r>
        <w:rPr>
          <w:lang w:val="es-ES"/>
        </w:rPr>
        <w:t xml:space="preserve"> de ellas obedecieron a </w:t>
      </w:r>
      <w:r w:rsidR="00DF18CA">
        <w:rPr>
          <w:lang w:val="es-ES"/>
        </w:rPr>
        <w:t>solicitud de comunicación con extensi</w:t>
      </w:r>
      <w:r w:rsidR="00AB3DED">
        <w:rPr>
          <w:lang w:val="es-ES"/>
        </w:rPr>
        <w:t>ones y servidores de la Entidad, adem</w:t>
      </w:r>
      <w:r w:rsidR="00716D1C">
        <w:rPr>
          <w:lang w:val="es-ES"/>
        </w:rPr>
        <w:t>ás de cons</w:t>
      </w:r>
      <w:r w:rsidR="00AB3DED">
        <w:rPr>
          <w:lang w:val="es-ES"/>
        </w:rPr>
        <w:t xml:space="preserve">ultas </w:t>
      </w:r>
      <w:r w:rsidR="00716D1C">
        <w:rPr>
          <w:lang w:val="es-ES"/>
        </w:rPr>
        <w:t>sobre temas relacionados con los servicios que presta la Agencia.</w:t>
      </w:r>
    </w:p>
    <w:p w:rsidR="00D17031" w:rsidRPr="00096368" w:rsidRDefault="00B90FCA" w:rsidP="00D17031">
      <w:pPr>
        <w:pStyle w:val="Ttulo2"/>
        <w:jc w:val="both"/>
        <w:rPr>
          <w:noProof/>
          <w:color w:val="3333CC"/>
          <w:lang w:val="es-ES"/>
        </w:rPr>
      </w:pPr>
      <w:r>
        <w:rPr>
          <w:noProof/>
          <w:color w:val="3333CC"/>
          <w:lang w:val="es-ES"/>
        </w:rPr>
        <w:lastRenderedPageBreak/>
        <w:t xml:space="preserve">Charlas </w:t>
      </w:r>
    </w:p>
    <w:p w:rsidR="00B90FCA" w:rsidRDefault="00B90FCA" w:rsidP="00003349">
      <w:pPr>
        <w:jc w:val="both"/>
        <w:rPr>
          <w:lang w:val="es-ES"/>
        </w:rPr>
      </w:pPr>
      <w:r>
        <w:rPr>
          <w:lang w:val="es-ES"/>
        </w:rPr>
        <w:t xml:space="preserve">Durante la vigencia 2016 se </w:t>
      </w:r>
      <w:r w:rsidR="0016746E">
        <w:rPr>
          <w:lang w:val="es-ES"/>
        </w:rPr>
        <w:t>sostuvieron</w:t>
      </w:r>
      <w:r>
        <w:rPr>
          <w:lang w:val="es-ES"/>
        </w:rPr>
        <w:t xml:space="preserve"> </w:t>
      </w:r>
      <w:r w:rsidRPr="0016746E">
        <w:rPr>
          <w:b/>
          <w:color w:val="003399"/>
          <w:lang w:val="es-ES"/>
        </w:rPr>
        <w:t xml:space="preserve">22 </w:t>
      </w:r>
      <w:r>
        <w:rPr>
          <w:lang w:val="es-ES"/>
        </w:rPr>
        <w:t>charlas sobre:</w:t>
      </w:r>
    </w:p>
    <w:p w:rsidR="00B90FCA" w:rsidRDefault="00B90FCA" w:rsidP="0022032B">
      <w:pPr>
        <w:pStyle w:val="Prrafodelista"/>
        <w:numPr>
          <w:ilvl w:val="0"/>
          <w:numId w:val="11"/>
        </w:numPr>
        <w:jc w:val="both"/>
        <w:rPr>
          <w:lang w:val="es-ES"/>
        </w:rPr>
      </w:pPr>
      <w:r>
        <w:rPr>
          <w:lang w:val="es-ES"/>
        </w:rPr>
        <w:t>T</w:t>
      </w:r>
      <w:r w:rsidRPr="00B90FCA">
        <w:rPr>
          <w:lang w:val="es-ES"/>
        </w:rPr>
        <w:t>emas relacionados con el Derecho fundamental de Petición, su regulación al interior de la Entidad y la normatividad expedida en esta anualidad sobre el tema</w:t>
      </w:r>
      <w:r>
        <w:rPr>
          <w:lang w:val="es-ES"/>
        </w:rPr>
        <w:t>.</w:t>
      </w:r>
    </w:p>
    <w:p w:rsidR="0022032B" w:rsidRDefault="0022032B" w:rsidP="0022032B">
      <w:pPr>
        <w:pStyle w:val="Prrafodelista"/>
        <w:jc w:val="both"/>
        <w:rPr>
          <w:lang w:val="es-ES"/>
        </w:rPr>
      </w:pPr>
    </w:p>
    <w:p w:rsidR="0022032B" w:rsidRDefault="00B90FCA" w:rsidP="0022032B">
      <w:pPr>
        <w:pStyle w:val="Prrafodelista"/>
        <w:numPr>
          <w:ilvl w:val="0"/>
          <w:numId w:val="11"/>
        </w:numPr>
        <w:jc w:val="both"/>
        <w:rPr>
          <w:lang w:val="es-ES"/>
        </w:rPr>
      </w:pPr>
      <w:r w:rsidRPr="0022032B">
        <w:rPr>
          <w:lang w:val="es-ES"/>
        </w:rPr>
        <w:t xml:space="preserve">Protocolos de Servicio, donde se brindaron </w:t>
      </w:r>
      <w:proofErr w:type="spellStart"/>
      <w:r w:rsidRPr="0022032B">
        <w:rPr>
          <w:b/>
          <w:color w:val="FF6600"/>
          <w:lang w:val="es-ES"/>
        </w:rPr>
        <w:t>Tips</w:t>
      </w:r>
      <w:proofErr w:type="spellEnd"/>
      <w:r w:rsidRPr="0022032B">
        <w:rPr>
          <w:lang w:val="es-ES"/>
        </w:rPr>
        <w:t xml:space="preserve"> a</w:t>
      </w:r>
      <w:r w:rsidR="004629E7" w:rsidRPr="0022032B">
        <w:rPr>
          <w:lang w:val="es-ES"/>
        </w:rPr>
        <w:t xml:space="preserve"> funcionarios y contratistas de la Agencia para atender efectiva y oportunamente a los ciudadanos, a través de los canales de contacto al público; además de actividades de cambios de roles para la atención de la población con</w:t>
      </w:r>
      <w:r w:rsidR="0022032B">
        <w:rPr>
          <w:lang w:val="es-ES"/>
        </w:rPr>
        <w:t xml:space="preserve"> discapacidad visual y auditiva.</w:t>
      </w:r>
    </w:p>
    <w:p w:rsidR="0022032B" w:rsidRPr="0022032B" w:rsidRDefault="0022032B" w:rsidP="0022032B">
      <w:pPr>
        <w:pStyle w:val="Prrafodelista"/>
        <w:jc w:val="both"/>
        <w:rPr>
          <w:lang w:val="es-ES"/>
        </w:rPr>
      </w:pPr>
      <w:r>
        <w:rPr>
          <w:lang w:val="es-ES"/>
        </w:rPr>
        <w:t xml:space="preserve"> </w:t>
      </w:r>
    </w:p>
    <w:p w:rsidR="00721A37" w:rsidRDefault="004629E7" w:rsidP="0022032B">
      <w:pPr>
        <w:pStyle w:val="Prrafodelista"/>
        <w:numPr>
          <w:ilvl w:val="0"/>
          <w:numId w:val="11"/>
        </w:numPr>
        <w:jc w:val="both"/>
        <w:rPr>
          <w:lang w:val="es-ES"/>
        </w:rPr>
      </w:pPr>
      <w:r w:rsidRPr="0022032B">
        <w:rPr>
          <w:lang w:val="es-ES"/>
        </w:rPr>
        <w:t>Lenguaje claro, en las cuales se realizaron ejercicios de comprensión de lectura y redacción de textos en forma sencilla, para la atención de peticiones escritas.</w:t>
      </w:r>
    </w:p>
    <w:p w:rsidR="00333EC2" w:rsidRDefault="00333EC2" w:rsidP="00333EC2">
      <w:pPr>
        <w:pStyle w:val="Prrafodelista"/>
        <w:jc w:val="both"/>
        <w:rPr>
          <w:lang w:val="es-ES"/>
        </w:rPr>
      </w:pPr>
    </w:p>
    <w:p w:rsidR="0022032B" w:rsidRPr="0022032B" w:rsidRDefault="006302EF" w:rsidP="006302EF">
      <w:pPr>
        <w:pStyle w:val="Prrafodelista"/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4752975" cy="3752850"/>
            <wp:effectExtent l="152400" t="152400" r="371475" b="3619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70117_122446-COLLA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127" cy="3754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29E7" w:rsidRDefault="004629E7" w:rsidP="004629E7">
      <w:pPr>
        <w:pStyle w:val="Ttulo2"/>
        <w:jc w:val="both"/>
        <w:rPr>
          <w:noProof/>
          <w:color w:val="3333CC"/>
          <w:lang w:val="es-ES"/>
        </w:rPr>
      </w:pPr>
      <w:r>
        <w:rPr>
          <w:noProof/>
          <w:color w:val="3333CC"/>
          <w:lang w:val="es-ES"/>
        </w:rPr>
        <w:lastRenderedPageBreak/>
        <w:t>Accesibilidad</w:t>
      </w:r>
    </w:p>
    <w:p w:rsidR="004629E7" w:rsidRPr="004629E7" w:rsidRDefault="004629E7" w:rsidP="004629E7">
      <w:pPr>
        <w:rPr>
          <w:lang w:val="es-ES"/>
        </w:rPr>
      </w:pPr>
      <w:r>
        <w:rPr>
          <w:lang w:val="es-ES"/>
        </w:rPr>
        <w:t>Para este año el Grupo Interno de Trabajo de Atención al Ciudadano trabajó en materia de accesibilidad</w:t>
      </w:r>
      <w:r w:rsidR="00AB0411">
        <w:rPr>
          <w:lang w:val="es-ES"/>
        </w:rPr>
        <w:t>,</w:t>
      </w:r>
      <w:r>
        <w:rPr>
          <w:lang w:val="es-ES"/>
        </w:rPr>
        <w:t xml:space="preserve"> con la inclusión en la p</w:t>
      </w:r>
      <w:r w:rsidR="00AB0411">
        <w:rPr>
          <w:lang w:val="es-ES"/>
        </w:rPr>
        <w:t xml:space="preserve">ágina web de la entidad, </w:t>
      </w:r>
      <w:r>
        <w:rPr>
          <w:lang w:val="es-ES"/>
        </w:rPr>
        <w:t>de las herramientas</w:t>
      </w:r>
      <w:r w:rsidR="00AB0411">
        <w:rPr>
          <w:lang w:val="es-ES"/>
        </w:rPr>
        <w:t xml:space="preserve"> </w:t>
      </w:r>
      <w:r w:rsidR="00AB0411" w:rsidRPr="00AB0411">
        <w:rPr>
          <w:b/>
          <w:color w:val="FF6600"/>
          <w:lang w:val="es-ES"/>
        </w:rPr>
        <w:t>CONVERTIC</w:t>
      </w:r>
      <w:r w:rsidR="00AB0411">
        <w:rPr>
          <w:lang w:val="es-ES"/>
        </w:rPr>
        <w:t xml:space="preserve"> y </w:t>
      </w:r>
      <w:r w:rsidR="00AB0411" w:rsidRPr="00AB0411">
        <w:rPr>
          <w:b/>
          <w:color w:val="FF6600"/>
          <w:lang w:val="es-ES"/>
        </w:rPr>
        <w:t>CENTRO DE RELEVO</w:t>
      </w:r>
      <w:r w:rsidR="00AB0411" w:rsidRPr="00AB0411">
        <w:rPr>
          <w:color w:val="FF6600"/>
          <w:lang w:val="es-ES"/>
        </w:rPr>
        <w:t xml:space="preserve"> </w:t>
      </w:r>
      <w:r w:rsidR="00AB0411">
        <w:rPr>
          <w:lang w:val="es-ES"/>
        </w:rPr>
        <w:t>para personas en condición de discapacidad visual y auditiva respectivamente.</w:t>
      </w:r>
    </w:p>
    <w:p w:rsidR="00AB0411" w:rsidRDefault="00AB0411" w:rsidP="004629E7">
      <w:pPr>
        <w:jc w:val="both"/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5349240" cy="156210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ticles-6789_foto_marquesi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411" w:rsidRPr="004629E7" w:rsidRDefault="00AB0411" w:rsidP="004629E7">
      <w:pPr>
        <w:jc w:val="both"/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5349240" cy="1104900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índic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CA" w:rsidRDefault="007367CA" w:rsidP="00862B5F">
      <w:pPr>
        <w:pStyle w:val="Ttulo2"/>
        <w:jc w:val="both"/>
        <w:rPr>
          <w:noProof/>
          <w:color w:val="3333CC"/>
          <w:lang w:val="es-ES"/>
        </w:rPr>
      </w:pPr>
    </w:p>
    <w:p w:rsidR="0022032B" w:rsidRDefault="0022032B" w:rsidP="00862B5F">
      <w:pPr>
        <w:pStyle w:val="Ttulo2"/>
        <w:jc w:val="both"/>
        <w:rPr>
          <w:noProof/>
          <w:color w:val="3333CC"/>
          <w:lang w:val="es-ES"/>
        </w:rPr>
      </w:pPr>
      <w:r>
        <w:rPr>
          <w:noProof/>
          <w:color w:val="3333CC"/>
          <w:lang w:val="es-ES"/>
        </w:rPr>
        <w:t>Normatividad</w:t>
      </w:r>
    </w:p>
    <w:p w:rsidR="0022032B" w:rsidRDefault="0022032B" w:rsidP="007367CA">
      <w:pPr>
        <w:pStyle w:val="Prrafodelista"/>
        <w:numPr>
          <w:ilvl w:val="0"/>
          <w:numId w:val="12"/>
        </w:numPr>
        <w:rPr>
          <w:lang w:val="es-ES"/>
        </w:rPr>
      </w:pPr>
      <w:r w:rsidRPr="004F2CBB">
        <w:rPr>
          <w:lang w:val="es-ES"/>
        </w:rPr>
        <w:t>Para la vigencia 2016 la entidad expidió la Resolución 776 de 2016 que regula internamente el Derecho de Petición en la Agencia Nacional de Infraestructura</w:t>
      </w:r>
      <w:r w:rsidR="004F2CBB" w:rsidRPr="004F2CBB">
        <w:rPr>
          <w:lang w:val="es-ES"/>
        </w:rPr>
        <w:t>.</w:t>
      </w:r>
      <w:r w:rsidR="007367CA">
        <w:rPr>
          <w:lang w:val="es-ES"/>
        </w:rPr>
        <w:t xml:space="preserve"> </w:t>
      </w:r>
      <w:hyperlink r:id="rId19" w:history="1">
        <w:r w:rsidR="007367CA" w:rsidRPr="007367CA">
          <w:rPr>
            <w:rStyle w:val="Hipervnculo"/>
            <w:color w:val="FF6600"/>
            <w:lang w:val="es-ES"/>
          </w:rPr>
          <w:t>https://www.ani.gov.co/sites/default/files/resolucion_776-2016_derecho_peticion_ani.pdf</w:t>
        </w:r>
      </w:hyperlink>
    </w:p>
    <w:p w:rsidR="007367CA" w:rsidRDefault="007367CA" w:rsidP="007367CA">
      <w:pPr>
        <w:pStyle w:val="Prrafodelista"/>
        <w:rPr>
          <w:lang w:val="es-ES"/>
        </w:rPr>
      </w:pPr>
    </w:p>
    <w:p w:rsidR="007367CA" w:rsidRDefault="004F2CBB" w:rsidP="00CB63F2">
      <w:pPr>
        <w:pStyle w:val="Prrafodelista"/>
        <w:numPr>
          <w:ilvl w:val="0"/>
          <w:numId w:val="12"/>
        </w:numPr>
        <w:rPr>
          <w:lang w:val="es-ES"/>
        </w:rPr>
      </w:pPr>
      <w:r>
        <w:rPr>
          <w:lang w:val="es-ES"/>
        </w:rPr>
        <w:t xml:space="preserve">Se creó el Instructivo de Percepción al Cliente – Modos de Transporte y </w:t>
      </w:r>
      <w:r w:rsidR="007367CA">
        <w:rPr>
          <w:lang w:val="es-ES"/>
        </w:rPr>
        <w:t>Atención al Ciudadano</w:t>
      </w:r>
      <w:r w:rsidR="00CB63F2">
        <w:rPr>
          <w:lang w:val="es-ES"/>
        </w:rPr>
        <w:t xml:space="preserve"> </w:t>
      </w:r>
      <w:hyperlink r:id="rId20" w:history="1">
        <w:r w:rsidR="00CB63F2" w:rsidRPr="00A33855">
          <w:rPr>
            <w:rStyle w:val="Hipervnculo"/>
            <w:lang w:val="es-ES"/>
          </w:rPr>
          <w:t>https://www.ani.gov.co/sites/default/files/sig//tpsc-i-004_evaluacion_percepcion_del_cliente_v3.pdf</w:t>
        </w:r>
      </w:hyperlink>
    </w:p>
    <w:p w:rsidR="00CB63F2" w:rsidRPr="00CB63F2" w:rsidRDefault="00CB63F2" w:rsidP="00CB63F2">
      <w:pPr>
        <w:pStyle w:val="Prrafodelista"/>
        <w:rPr>
          <w:lang w:val="es-ES"/>
        </w:rPr>
      </w:pPr>
    </w:p>
    <w:p w:rsidR="00CB63F2" w:rsidRDefault="00CB63F2" w:rsidP="007367CA">
      <w:pPr>
        <w:rPr>
          <w:lang w:val="es-ES"/>
        </w:rPr>
      </w:pPr>
    </w:p>
    <w:p w:rsidR="004F2CBB" w:rsidRPr="007367CA" w:rsidRDefault="00333EC2" w:rsidP="007367CA">
      <w:pPr>
        <w:rPr>
          <w:lang w:val="es-ES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-1775460</wp:posOffset>
                </wp:positionH>
                <wp:positionV relativeFrom="paragraph">
                  <wp:posOffset>302894</wp:posOffset>
                </wp:positionV>
                <wp:extent cx="2000250" cy="1419225"/>
                <wp:effectExtent l="0" t="0" r="19050" b="28575"/>
                <wp:wrapNone/>
                <wp:docPr id="34" name="Estrella de 7 punt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419225"/>
                        </a:xfrm>
                        <a:prstGeom prst="star7">
                          <a:avLst/>
                        </a:prstGeom>
                        <a:solidFill>
                          <a:srgbClr val="FF9966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CBB" w:rsidRPr="00333EC2" w:rsidRDefault="00333EC2" w:rsidP="004F2CB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32"/>
                                <w:szCs w:val="32"/>
                              </w:rPr>
                              <w:t>Para R</w:t>
                            </w:r>
                            <w:r w:rsidR="004F2CBB" w:rsidRPr="00333EC2">
                              <w:rPr>
                                <w:rFonts w:ascii="Century Schoolbook" w:hAnsi="Century Schoolbook"/>
                                <w:b/>
                                <w:sz w:val="32"/>
                                <w:szCs w:val="32"/>
                              </w:rPr>
                              <w:t>esaltar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trella de 7 puntas 34" o:spid="_x0000_s1029" style="position:absolute;margin-left:-139.8pt;margin-top:23.85pt;width:157.5pt;height:11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1419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" adj="-11796480,,5400" path="m-5,912713l308015,631618,198086,281096r494024,1l1000125,r308015,281097l1802164,281096,1692235,631618r308020,281095l1555152,1068710r-109932,350522l1000125,1263234,555030,1419232,445098,1068710,-5,912713xe" fillcolor="#f96" strokecolor="#f60" strokeweight="2pt">
                <v:stroke joinstyle="miter"/>
                <v:formulas/>
                <v:path arrowok="t" o:connecttype="custom" o:connectlocs="-5,912713;308015,631618;198086,281096;692110,281097;1000125,0;1308140,281097;1802164,281096;1692235,631618;2000255,912713;1555152,1068710;1445220,1419232;1000125,1263234;555030,1419232;445098,1068710;-5,912713" o:connectangles="0,0,0,0,0,0,0,0,0,0,0,0,0,0,0" textboxrect="0,0,2000250,1419225"/>
                <v:textbox>
                  <w:txbxContent>
                    <w:p w:rsidR="004F2CBB" w:rsidRPr="00333EC2" w:rsidRDefault="00333EC2" w:rsidP="004F2CBB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32"/>
                          <w:szCs w:val="32"/>
                        </w:rPr>
                        <w:t>Para R</w:t>
                      </w:r>
                      <w:r w:rsidR="004F2CBB" w:rsidRPr="00333EC2">
                        <w:rPr>
                          <w:rFonts w:ascii="Century Schoolbook" w:hAnsi="Century Schoolbook"/>
                          <w:b/>
                          <w:sz w:val="32"/>
                          <w:szCs w:val="32"/>
                        </w:rPr>
                        <w:t>esaltar</w:t>
                      </w:r>
                    </w:p>
                  </w:txbxContent>
                </v:textbox>
              </v:shape>
            </w:pict>
          </mc:Fallback>
        </mc:AlternateContent>
      </w:r>
    </w:p>
    <w:p w:rsidR="00F46962" w:rsidRPr="007367CA" w:rsidRDefault="004F2CBB" w:rsidP="00C36763">
      <w:pPr>
        <w:pStyle w:val="Prrafodelista"/>
        <w:numPr>
          <w:ilvl w:val="0"/>
          <w:numId w:val="6"/>
        </w:numPr>
        <w:jc w:val="both"/>
        <w:rPr>
          <w:rStyle w:val="Hipervnculo"/>
          <w:color w:val="404040" w:themeColor="text1" w:themeTint="BF"/>
          <w:u w:val="none"/>
          <w:lang w:val="es-ES"/>
        </w:rPr>
      </w:pPr>
      <w:r>
        <w:rPr>
          <w:lang w:val="es-ES"/>
        </w:rPr>
        <w:t xml:space="preserve">Para el año 2016 se adjudicaron </w:t>
      </w:r>
      <w:r w:rsidRPr="004F2CBB">
        <w:rPr>
          <w:b/>
          <w:color w:val="003399"/>
          <w:lang w:val="es-ES"/>
        </w:rPr>
        <w:t>(4)</w:t>
      </w:r>
      <w:r w:rsidR="00862B5F" w:rsidRPr="004F2CBB">
        <w:rPr>
          <w:color w:val="003399"/>
          <w:lang w:val="es-ES"/>
        </w:rPr>
        <w:t xml:space="preserve"> </w:t>
      </w:r>
      <w:r w:rsidR="00862B5F" w:rsidRPr="00F46962">
        <w:rPr>
          <w:lang w:val="es-ES"/>
        </w:rPr>
        <w:t>nuevas concesiones, por lo que nuestro público increment</w:t>
      </w:r>
      <w:r w:rsidR="001D7501">
        <w:rPr>
          <w:lang w:val="es-ES"/>
        </w:rPr>
        <w:t>ó</w:t>
      </w:r>
      <w:r w:rsidR="00862B5F" w:rsidRPr="00F46962">
        <w:rPr>
          <w:lang w:val="es-ES"/>
        </w:rPr>
        <w:t>, al igual que el envío masivo de hojas de vida para tr</w:t>
      </w:r>
      <w:r w:rsidR="001D7501">
        <w:rPr>
          <w:lang w:val="es-ES"/>
        </w:rPr>
        <w:t xml:space="preserve">abajar en los nuevos Proyectos adelantados por la Agencia y que </w:t>
      </w:r>
      <w:r w:rsidR="00862B5F" w:rsidRPr="00F46962">
        <w:rPr>
          <w:lang w:val="es-ES"/>
        </w:rPr>
        <w:t xml:space="preserve">en total </w:t>
      </w:r>
      <w:r w:rsidR="001D7501">
        <w:rPr>
          <w:lang w:val="es-ES"/>
        </w:rPr>
        <w:t>para el último trimestre ascendieron a</w:t>
      </w:r>
      <w:r w:rsidR="00862B5F" w:rsidRPr="00F46962">
        <w:rPr>
          <w:lang w:val="es-ES"/>
        </w:rPr>
        <w:t xml:space="preserve"> </w:t>
      </w:r>
      <w:r w:rsidR="007C5D32">
        <w:rPr>
          <w:b/>
          <w:color w:val="003399"/>
          <w:lang w:val="es-ES"/>
        </w:rPr>
        <w:t>(1</w:t>
      </w:r>
      <w:r w:rsidR="00862B5F" w:rsidRPr="004F2CBB">
        <w:rPr>
          <w:b/>
          <w:color w:val="003399"/>
          <w:lang w:val="es-ES"/>
        </w:rPr>
        <w:t xml:space="preserve">00) </w:t>
      </w:r>
      <w:r w:rsidR="00862B5F" w:rsidRPr="00F46962">
        <w:rPr>
          <w:lang w:val="es-ES"/>
        </w:rPr>
        <w:t xml:space="preserve">hojas de vida </w:t>
      </w:r>
      <w:r w:rsidR="001D7501">
        <w:rPr>
          <w:lang w:val="es-ES"/>
        </w:rPr>
        <w:t>r</w:t>
      </w:r>
      <w:r w:rsidR="00862B5F" w:rsidRPr="00F46962">
        <w:rPr>
          <w:lang w:val="es-ES"/>
        </w:rPr>
        <w:t xml:space="preserve">ecibidas a través de nuestro correo electrónico: </w:t>
      </w:r>
      <w:hyperlink r:id="rId21" w:history="1">
        <w:r w:rsidR="00F46962" w:rsidRPr="004F2CBB">
          <w:rPr>
            <w:rStyle w:val="Hipervnculo"/>
            <w:b/>
            <w:color w:val="FF6600"/>
            <w:lang w:val="es-ES"/>
          </w:rPr>
          <w:t>contactenos@ani.gov.co</w:t>
        </w:r>
      </w:hyperlink>
    </w:p>
    <w:p w:rsidR="007367CA" w:rsidRPr="00F46962" w:rsidRDefault="007367CA" w:rsidP="007367CA">
      <w:pPr>
        <w:pStyle w:val="Prrafodelista"/>
        <w:jc w:val="both"/>
        <w:rPr>
          <w:lang w:val="es-ES"/>
        </w:rPr>
      </w:pPr>
    </w:p>
    <w:p w:rsidR="00E80220" w:rsidRPr="00326955" w:rsidRDefault="00811702" w:rsidP="00326955">
      <w:pPr>
        <w:pStyle w:val="Prrafodelista"/>
        <w:numPr>
          <w:ilvl w:val="0"/>
          <w:numId w:val="6"/>
        </w:numPr>
        <w:jc w:val="both"/>
        <w:rPr>
          <w:lang w:val="es-ES"/>
        </w:rPr>
      </w:pPr>
      <w:r>
        <w:rPr>
          <w:lang w:val="es-ES"/>
        </w:rPr>
        <w:t xml:space="preserve">En materia de peticiones recibidas por traslado de otras entidades y trasladadas por competencia por la Agencia, sumamos un total de </w:t>
      </w:r>
      <w:r w:rsidR="007C5D32">
        <w:rPr>
          <w:b/>
          <w:color w:val="003399"/>
          <w:lang w:val="es-ES"/>
        </w:rPr>
        <w:t>(15</w:t>
      </w:r>
      <w:r w:rsidRPr="00333EC2">
        <w:rPr>
          <w:b/>
          <w:color w:val="003399"/>
          <w:lang w:val="es-ES"/>
        </w:rPr>
        <w:t>0)</w:t>
      </w:r>
      <w:r w:rsidRPr="00333EC2">
        <w:rPr>
          <w:lang w:val="es-ES"/>
        </w:rPr>
        <w:t>.</w:t>
      </w:r>
    </w:p>
    <w:p w:rsidR="00E80220" w:rsidRPr="00333EC2" w:rsidRDefault="0091396B">
      <w:pPr>
        <w:pStyle w:val="Ttulo1"/>
        <w:rPr>
          <w:noProof/>
          <w:color w:val="FF6600"/>
          <w:lang w:val="es-ES"/>
        </w:rPr>
      </w:pPr>
      <w:r w:rsidRPr="00333EC2">
        <w:rPr>
          <w:noProof/>
          <w:color w:val="FF6600"/>
          <w:lang w:val="es-ES"/>
        </w:rPr>
        <w:lastRenderedPageBreak/>
        <w:t>Equipo de Atención al Ciudadano</w:t>
      </w:r>
    </w:p>
    <w:p w:rsidR="00E80220" w:rsidRPr="00D5672C" w:rsidRDefault="00E80220">
      <w:pPr>
        <w:rPr>
          <w:noProof/>
          <w:lang w:val="es-ES"/>
        </w:rPr>
      </w:pPr>
    </w:p>
    <w:tbl>
      <w:tblPr>
        <w:tblW w:w="5000" w:type="pct"/>
        <w:tblLook w:val="04A0" w:firstRow="1" w:lastRow="0" w:firstColumn="1" w:lastColumn="0" w:noHBand="0" w:noVBand="1"/>
        <w:tblDescription w:val="Contact Info Table"/>
      </w:tblPr>
      <w:tblGrid>
        <w:gridCol w:w="1746"/>
        <w:gridCol w:w="2332"/>
        <w:gridCol w:w="902"/>
        <w:gridCol w:w="1256"/>
        <w:gridCol w:w="2188"/>
      </w:tblGrid>
      <w:tr w:rsidR="0002331A" w:rsidRPr="005060E6" w:rsidTr="0002331A">
        <w:trPr>
          <w:gridAfter w:val="1"/>
          <w:wAfter w:w="1358" w:type="pct"/>
        </w:trPr>
        <w:tc>
          <w:tcPr>
            <w:tcW w:w="858" w:type="pct"/>
          </w:tcPr>
          <w:p w:rsidR="0002331A" w:rsidRPr="00D5672C" w:rsidRDefault="0002331A">
            <w:pPr>
              <w:rPr>
                <w:noProof/>
                <w:lang w:val="es-ES"/>
              </w:rPr>
            </w:pPr>
            <w:r w:rsidRPr="00D5672C">
              <w:rPr>
                <w:noProof/>
                <w:lang w:val="es-MX" w:eastAsia="es-MX"/>
              </w:rPr>
              <w:drawing>
                <wp:inline distT="0" distB="0" distL="0" distR="0" wp14:anchorId="0136843F" wp14:editId="237C0D6D">
                  <wp:extent cx="837565" cy="1181100"/>
                  <wp:effectExtent l="38100" t="38100" r="38735" b="3810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50" cy="119066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pct"/>
          </w:tcPr>
          <w:p w:rsidR="0002331A" w:rsidRPr="00D5672C" w:rsidRDefault="0002331A">
            <w:pPr>
              <w:pStyle w:val="Textodelatabla"/>
              <w:rPr>
                <w:rStyle w:val="Textoennegrita"/>
                <w:noProof/>
                <w:lang w:val="es-ES"/>
              </w:rPr>
            </w:pPr>
            <w:r>
              <w:rPr>
                <w:rStyle w:val="Textoennegrita"/>
                <w:noProof/>
                <w:lang w:val="es-ES"/>
              </w:rPr>
              <w:t>MONICA PATRICIA FRANCO TORO</w:t>
            </w:r>
          </w:p>
          <w:p w:rsidR="0002331A" w:rsidRPr="00D5672C" w:rsidRDefault="0002331A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Experto G 6</w:t>
            </w:r>
          </w:p>
          <w:p w:rsidR="0002331A" w:rsidRPr="00D5672C" w:rsidRDefault="0002331A">
            <w:pPr>
              <w:pStyle w:val="Textodelatabla"/>
              <w:rPr>
                <w:noProof/>
                <w:lang w:val="es-ES"/>
              </w:rPr>
            </w:pPr>
            <w:r w:rsidRPr="00D5672C">
              <w:rPr>
                <w:rStyle w:val="Textoennegrita"/>
                <w:noProof/>
                <w:lang w:val="es-ES"/>
              </w:rPr>
              <w:t>Tel.</w:t>
            </w:r>
            <w:r w:rsidRPr="00D5672C">
              <w:rPr>
                <w:noProof/>
                <w:lang w:val="es-ES"/>
              </w:rPr>
              <w:t xml:space="preserve"> </w:t>
            </w:r>
            <w:r>
              <w:rPr>
                <w:noProof/>
                <w:lang w:val="es-ES"/>
              </w:rPr>
              <w:t>4848860 (13-68)</w:t>
            </w:r>
          </w:p>
          <w:p w:rsidR="0002331A" w:rsidRPr="00D5672C" w:rsidRDefault="0002331A" w:rsidP="0091396B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mfranco@ani.gov.co</w:t>
            </w:r>
          </w:p>
        </w:tc>
        <w:tc>
          <w:tcPr>
            <w:tcW w:w="595" w:type="pct"/>
          </w:tcPr>
          <w:p w:rsidR="0002331A" w:rsidRPr="00D5672C" w:rsidRDefault="0002331A">
            <w:pPr>
              <w:rPr>
                <w:noProof/>
                <w:lang w:val="es-MX" w:eastAsia="es-MX"/>
              </w:rPr>
            </w:pPr>
          </w:p>
        </w:tc>
        <w:tc>
          <w:tcPr>
            <w:tcW w:w="805" w:type="pct"/>
          </w:tcPr>
          <w:p w:rsidR="0002331A" w:rsidRPr="00D5672C" w:rsidRDefault="0002331A">
            <w:pPr>
              <w:rPr>
                <w:noProof/>
                <w:lang w:val="es-ES"/>
              </w:rPr>
            </w:pPr>
          </w:p>
        </w:tc>
      </w:tr>
      <w:tr w:rsidR="00E91140" w:rsidRPr="005060E6" w:rsidTr="0002331A">
        <w:tc>
          <w:tcPr>
            <w:tcW w:w="858" w:type="pct"/>
          </w:tcPr>
          <w:p w:rsidR="0002331A" w:rsidRPr="00D5672C" w:rsidRDefault="0002331A" w:rsidP="0002331A">
            <w:pPr>
              <w:rPr>
                <w:noProof/>
                <w:lang w:val="es-ES"/>
              </w:rPr>
            </w:pPr>
            <w:r w:rsidRPr="00D5672C">
              <w:rPr>
                <w:noProof/>
                <w:lang w:val="es-MX" w:eastAsia="es-MX"/>
              </w:rPr>
              <w:drawing>
                <wp:inline distT="0" distB="0" distL="0" distR="0" wp14:anchorId="4DDC716D" wp14:editId="1CF8425C">
                  <wp:extent cx="856887" cy="1143000"/>
                  <wp:effectExtent l="38100" t="38100" r="38735" b="3810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56" cy="115283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pct"/>
          </w:tcPr>
          <w:p w:rsidR="0002331A" w:rsidRPr="00D5672C" w:rsidRDefault="0002331A" w:rsidP="0002331A">
            <w:pPr>
              <w:pStyle w:val="Textodelatabla"/>
              <w:rPr>
                <w:rStyle w:val="Textoennegrita"/>
                <w:noProof/>
                <w:lang w:val="es-ES"/>
              </w:rPr>
            </w:pPr>
            <w:r>
              <w:rPr>
                <w:rStyle w:val="Textoennegrita"/>
                <w:noProof/>
                <w:lang w:val="es-ES"/>
              </w:rPr>
              <w:t>KAREN VIVIANA QUINCHE ROZO</w:t>
            </w:r>
          </w:p>
          <w:p w:rsidR="0002331A" w:rsidRPr="00D5672C" w:rsidRDefault="004E2C26" w:rsidP="0002331A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Contratista</w:t>
            </w:r>
          </w:p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  <w:r w:rsidRPr="00D5672C">
              <w:rPr>
                <w:rStyle w:val="Textoennegrita"/>
                <w:noProof/>
                <w:lang w:val="es-ES"/>
              </w:rPr>
              <w:t>Tel.</w:t>
            </w:r>
            <w:r w:rsidRPr="00D5672C">
              <w:rPr>
                <w:noProof/>
                <w:lang w:val="es-ES"/>
              </w:rPr>
              <w:t xml:space="preserve"> </w:t>
            </w:r>
            <w:r>
              <w:rPr>
                <w:noProof/>
                <w:lang w:val="es-ES"/>
              </w:rPr>
              <w:t>4848860 (13-68)</w:t>
            </w:r>
          </w:p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kquinche@ani.gov.co</w:t>
            </w:r>
          </w:p>
        </w:tc>
        <w:tc>
          <w:tcPr>
            <w:tcW w:w="595" w:type="pct"/>
          </w:tcPr>
          <w:p w:rsidR="0002331A" w:rsidRPr="00D5672C" w:rsidRDefault="0002331A" w:rsidP="0002331A">
            <w:pPr>
              <w:pStyle w:val="Sinespaciado"/>
              <w:rPr>
                <w:noProof/>
                <w:lang w:val="es-ES"/>
              </w:rPr>
            </w:pPr>
          </w:p>
        </w:tc>
        <w:tc>
          <w:tcPr>
            <w:tcW w:w="805" w:type="pct"/>
          </w:tcPr>
          <w:p w:rsidR="0002331A" w:rsidRPr="00D5672C" w:rsidRDefault="0002331A" w:rsidP="0002331A">
            <w:pPr>
              <w:pStyle w:val="Sinespaciado"/>
              <w:rPr>
                <w:noProof/>
                <w:lang w:val="es-ES"/>
              </w:rPr>
            </w:pPr>
          </w:p>
        </w:tc>
        <w:tc>
          <w:tcPr>
            <w:tcW w:w="1358" w:type="pct"/>
          </w:tcPr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</w:p>
        </w:tc>
      </w:tr>
      <w:tr w:rsidR="00E91140" w:rsidRPr="005060E6" w:rsidTr="0002331A">
        <w:tc>
          <w:tcPr>
            <w:tcW w:w="858" w:type="pct"/>
          </w:tcPr>
          <w:p w:rsidR="0002331A" w:rsidRPr="00D5672C" w:rsidRDefault="0002331A" w:rsidP="0002331A">
            <w:pPr>
              <w:rPr>
                <w:noProof/>
                <w:lang w:val="es-ES"/>
              </w:rPr>
            </w:pPr>
            <w:r w:rsidRPr="00D5672C">
              <w:rPr>
                <w:noProof/>
                <w:lang w:val="es-MX" w:eastAsia="es-MX"/>
              </w:rPr>
              <w:drawing>
                <wp:inline distT="0" distB="0" distL="0" distR="0" wp14:anchorId="0B7CDC01" wp14:editId="5010B7E7">
                  <wp:extent cx="876300" cy="1181100"/>
                  <wp:effectExtent l="38100" t="38100" r="38100" b="3810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1" b="37069"/>
                          <a:stretch/>
                        </pic:blipFill>
                        <pic:spPr bwMode="auto">
                          <a:xfrm>
                            <a:off x="0" y="0"/>
                            <a:ext cx="887028" cy="1195559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pct"/>
          </w:tcPr>
          <w:p w:rsidR="0002331A" w:rsidRPr="00D5672C" w:rsidRDefault="0002331A" w:rsidP="0002331A">
            <w:pPr>
              <w:pStyle w:val="Textodelatabla"/>
              <w:rPr>
                <w:rStyle w:val="Textoennegrita"/>
                <w:noProof/>
                <w:lang w:val="es-ES"/>
              </w:rPr>
            </w:pPr>
            <w:r>
              <w:rPr>
                <w:rStyle w:val="Textoennegrita"/>
                <w:noProof/>
                <w:lang w:val="es-ES"/>
              </w:rPr>
              <w:t>MONICA ALEJANDRA CONTRERAS GUEVARA</w:t>
            </w:r>
          </w:p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Contratista</w:t>
            </w:r>
          </w:p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  <w:r w:rsidRPr="00D5672C">
              <w:rPr>
                <w:rStyle w:val="Textoennegrita"/>
                <w:noProof/>
                <w:lang w:val="es-ES"/>
              </w:rPr>
              <w:t>Tel.</w:t>
            </w:r>
            <w:r w:rsidRPr="00D5672C">
              <w:rPr>
                <w:noProof/>
                <w:lang w:val="es-ES"/>
              </w:rPr>
              <w:t xml:space="preserve"> </w:t>
            </w:r>
            <w:r w:rsidR="00333EC2">
              <w:rPr>
                <w:noProof/>
                <w:lang w:val="es-ES"/>
              </w:rPr>
              <w:t>4848860 (14-21</w:t>
            </w:r>
            <w:r>
              <w:rPr>
                <w:noProof/>
                <w:lang w:val="es-ES"/>
              </w:rPr>
              <w:t>)</w:t>
            </w:r>
          </w:p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mcontreras@ani.gov.co</w:t>
            </w:r>
          </w:p>
        </w:tc>
        <w:tc>
          <w:tcPr>
            <w:tcW w:w="595" w:type="pct"/>
          </w:tcPr>
          <w:p w:rsidR="0002331A" w:rsidRPr="00D5672C" w:rsidRDefault="0002331A" w:rsidP="0002331A">
            <w:pPr>
              <w:rPr>
                <w:noProof/>
                <w:lang w:val="es-ES"/>
              </w:rPr>
            </w:pPr>
          </w:p>
        </w:tc>
        <w:tc>
          <w:tcPr>
            <w:tcW w:w="805" w:type="pct"/>
          </w:tcPr>
          <w:p w:rsidR="0002331A" w:rsidRPr="00D5672C" w:rsidRDefault="0002331A" w:rsidP="0002331A">
            <w:pPr>
              <w:rPr>
                <w:noProof/>
                <w:lang w:val="es-ES"/>
              </w:rPr>
            </w:pPr>
          </w:p>
        </w:tc>
        <w:tc>
          <w:tcPr>
            <w:tcW w:w="1358" w:type="pct"/>
          </w:tcPr>
          <w:p w:rsidR="0002331A" w:rsidRPr="00D5672C" w:rsidRDefault="0002331A" w:rsidP="0002331A">
            <w:pPr>
              <w:pStyle w:val="Textodelatabla"/>
              <w:rPr>
                <w:noProof/>
                <w:lang w:val="es-ES"/>
              </w:rPr>
            </w:pPr>
          </w:p>
        </w:tc>
      </w:tr>
      <w:tr w:rsidR="004E2C26" w:rsidRPr="00D5672C" w:rsidTr="00606B63">
        <w:trPr>
          <w:gridAfter w:val="2"/>
          <w:wAfter w:w="2163" w:type="pct"/>
        </w:trPr>
        <w:tc>
          <w:tcPr>
            <w:tcW w:w="858" w:type="pct"/>
          </w:tcPr>
          <w:p w:rsidR="004E2C26" w:rsidRPr="00D5672C" w:rsidRDefault="004E2C26" w:rsidP="00606B63">
            <w:pPr>
              <w:rPr>
                <w:noProof/>
                <w:lang w:val="es-ES"/>
              </w:rPr>
            </w:pPr>
            <w:bookmarkStart w:id="2" w:name="_Toc329186832"/>
            <w:r w:rsidRPr="00D5672C">
              <w:rPr>
                <w:noProof/>
                <w:lang w:val="es-MX" w:eastAsia="es-MX"/>
              </w:rPr>
              <w:drawing>
                <wp:inline distT="0" distB="0" distL="0" distR="0" wp14:anchorId="07C85389" wp14:editId="2B395AAE">
                  <wp:extent cx="885825" cy="1152525"/>
                  <wp:effectExtent l="38100" t="38100" r="47625" b="476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52525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pct"/>
          </w:tcPr>
          <w:p w:rsidR="004E2C26" w:rsidRPr="00D5672C" w:rsidRDefault="004E2C26" w:rsidP="00606B63">
            <w:pPr>
              <w:pStyle w:val="Textodelatabla"/>
              <w:rPr>
                <w:rStyle w:val="Textoennegrita"/>
                <w:noProof/>
                <w:lang w:val="es-ES"/>
              </w:rPr>
            </w:pPr>
            <w:r>
              <w:rPr>
                <w:rStyle w:val="Textoennegrita"/>
                <w:noProof/>
                <w:lang w:val="es-ES"/>
              </w:rPr>
              <w:t>MAYRA ALEJANDRA MORA CARDOZO</w:t>
            </w:r>
          </w:p>
          <w:p w:rsidR="004E2C26" w:rsidRPr="00D5672C" w:rsidRDefault="004E2C26" w:rsidP="00606B63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Técnico G 9</w:t>
            </w:r>
          </w:p>
          <w:p w:rsidR="004E2C26" w:rsidRPr="00D5672C" w:rsidRDefault="004E2C26" w:rsidP="00606B63">
            <w:pPr>
              <w:pStyle w:val="Textodelatabla"/>
              <w:rPr>
                <w:noProof/>
                <w:lang w:val="es-ES"/>
              </w:rPr>
            </w:pPr>
            <w:r w:rsidRPr="00D5672C">
              <w:rPr>
                <w:rStyle w:val="Textoennegrita"/>
                <w:noProof/>
                <w:lang w:val="es-ES"/>
              </w:rPr>
              <w:t>Tel.</w:t>
            </w:r>
            <w:r w:rsidRPr="00D5672C">
              <w:rPr>
                <w:noProof/>
                <w:lang w:val="es-ES"/>
              </w:rPr>
              <w:t xml:space="preserve"> </w:t>
            </w:r>
            <w:r>
              <w:rPr>
                <w:noProof/>
                <w:lang w:val="es-ES"/>
              </w:rPr>
              <w:t>4848860 (13-68)</w:t>
            </w:r>
          </w:p>
          <w:p w:rsidR="004E2C26" w:rsidRPr="00D5672C" w:rsidRDefault="004E2C26" w:rsidP="004E2C26">
            <w:pPr>
              <w:pStyle w:val="Textodelatabla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mmora@ani.gov.co</w:t>
            </w:r>
          </w:p>
        </w:tc>
        <w:tc>
          <w:tcPr>
            <w:tcW w:w="595" w:type="pct"/>
          </w:tcPr>
          <w:p w:rsidR="004E2C26" w:rsidRPr="00D5672C" w:rsidRDefault="004E2C26" w:rsidP="00606B63">
            <w:pPr>
              <w:rPr>
                <w:noProof/>
                <w:lang w:val="es-ES"/>
              </w:rPr>
            </w:pPr>
          </w:p>
        </w:tc>
      </w:tr>
      <w:bookmarkEnd w:id="2"/>
    </w:tbl>
    <w:p w:rsidR="00E80220" w:rsidRPr="00D5672C" w:rsidRDefault="00E80220" w:rsidP="00333EC2">
      <w:pPr>
        <w:spacing w:before="720"/>
        <w:rPr>
          <w:noProof/>
          <w:lang w:val="es-ES"/>
        </w:rPr>
      </w:pPr>
    </w:p>
    <w:sectPr w:rsidR="00E80220" w:rsidRPr="00D5672C">
      <w:headerReference w:type="default" r:id="rId26"/>
      <w:pgSz w:w="12240" w:h="15840" w:code="1"/>
      <w:pgMar w:top="1080" w:right="720" w:bottom="2160" w:left="3096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D08" w:rsidRDefault="00196D08">
      <w:pPr>
        <w:spacing w:after="0" w:line="240" w:lineRule="auto"/>
      </w:pPr>
      <w:r>
        <w:separator/>
      </w:r>
    </w:p>
    <w:p w:rsidR="00196D08" w:rsidRDefault="00196D08"/>
    <w:p w:rsidR="00196D08" w:rsidRDefault="00196D08"/>
  </w:endnote>
  <w:endnote w:type="continuationSeparator" w:id="0">
    <w:p w:rsidR="00196D08" w:rsidRDefault="00196D08">
      <w:pPr>
        <w:spacing w:after="0" w:line="240" w:lineRule="auto"/>
      </w:pPr>
      <w:r>
        <w:continuationSeparator/>
      </w:r>
    </w:p>
    <w:p w:rsidR="00196D08" w:rsidRDefault="00196D08"/>
    <w:p w:rsidR="00196D08" w:rsidRDefault="00196D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D08" w:rsidRDefault="00196D08">
      <w:pPr>
        <w:spacing w:after="0" w:line="240" w:lineRule="auto"/>
      </w:pPr>
      <w:r>
        <w:separator/>
      </w:r>
    </w:p>
    <w:p w:rsidR="00196D08" w:rsidRDefault="00196D08"/>
    <w:p w:rsidR="00196D08" w:rsidRDefault="00196D08"/>
  </w:footnote>
  <w:footnote w:type="continuationSeparator" w:id="0">
    <w:p w:rsidR="00196D08" w:rsidRDefault="00196D08">
      <w:pPr>
        <w:spacing w:after="0" w:line="240" w:lineRule="auto"/>
      </w:pPr>
      <w:r>
        <w:continuationSeparator/>
      </w:r>
    </w:p>
    <w:p w:rsidR="00196D08" w:rsidRDefault="00196D08"/>
    <w:p w:rsidR="00196D08" w:rsidRDefault="00196D0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88"/>
      <w:gridCol w:w="288"/>
      <w:gridCol w:w="8424"/>
    </w:tblGrid>
    <w:tr w:rsidR="00E80220" w:rsidRPr="00D5672C">
      <w:trPr>
        <w:trHeight w:hRule="exact" w:val="720"/>
        <w:jc w:val="right"/>
      </w:trPr>
      <w:tc>
        <w:tcPr>
          <w:tcW w:w="2088" w:type="dxa"/>
          <w:vAlign w:val="bottom"/>
        </w:tcPr>
        <w:p w:rsidR="00E80220" w:rsidRPr="00D5672C" w:rsidRDefault="00E80220">
          <w:pPr>
            <w:pStyle w:val="Pgina"/>
            <w:rPr>
              <w:noProof w:val="0"/>
              <w:lang w:val="es-ES"/>
            </w:rPr>
          </w:pPr>
        </w:p>
      </w:tc>
      <w:tc>
        <w:tcPr>
          <w:tcW w:w="288" w:type="dxa"/>
          <w:shd w:val="clear" w:color="auto" w:fill="auto"/>
          <w:vAlign w:val="bottom"/>
        </w:tcPr>
        <w:p w:rsidR="00E80220" w:rsidRPr="00D5672C" w:rsidRDefault="00E80220">
          <w:pPr>
            <w:rPr>
              <w:lang w:val="es-ES"/>
            </w:rPr>
          </w:pPr>
        </w:p>
      </w:tc>
      <w:tc>
        <w:tcPr>
          <w:tcW w:w="8424" w:type="dxa"/>
          <w:vAlign w:val="bottom"/>
        </w:tcPr>
        <w:p w:rsidR="00E80220" w:rsidRPr="00D5672C" w:rsidRDefault="00794A85">
          <w:pPr>
            <w:pStyle w:val="Encabezadodeinformacin"/>
            <w:rPr>
              <w:lang w:val="es-ES"/>
            </w:rPr>
          </w:pPr>
          <w:r w:rsidRPr="00D5672C">
            <w:rPr>
              <w:lang w:val="es-ES"/>
            </w:rPr>
            <w:t>Tabla de contenido</w:t>
          </w:r>
        </w:p>
      </w:tc>
    </w:tr>
    <w:tr w:rsidR="00E80220" w:rsidRPr="00D5672C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E80220" w:rsidRPr="00D5672C" w:rsidRDefault="00E80220">
          <w:pPr>
            <w:pStyle w:val="Encabezado"/>
            <w:rPr>
              <w:lang w:val="es-ES"/>
            </w:rPr>
          </w:pPr>
        </w:p>
      </w:tc>
      <w:tc>
        <w:tcPr>
          <w:tcW w:w="288" w:type="dxa"/>
          <w:shd w:val="clear" w:color="auto" w:fill="auto"/>
        </w:tcPr>
        <w:p w:rsidR="00E80220" w:rsidRPr="00D5672C" w:rsidRDefault="00E80220">
          <w:pPr>
            <w:pStyle w:val="Encabezado"/>
            <w:rPr>
              <w:lang w:val="es-ES"/>
            </w:rPr>
          </w:pPr>
        </w:p>
      </w:tc>
      <w:tc>
        <w:tcPr>
          <w:tcW w:w="8424" w:type="dxa"/>
          <w:shd w:val="clear" w:color="auto" w:fill="000000" w:themeFill="text1"/>
        </w:tcPr>
        <w:p w:rsidR="00E80220" w:rsidRPr="00D5672C" w:rsidRDefault="00E80220">
          <w:pPr>
            <w:pStyle w:val="Encabezado"/>
            <w:rPr>
              <w:lang w:val="es-ES"/>
            </w:rPr>
          </w:pPr>
        </w:p>
      </w:tc>
    </w:tr>
  </w:tbl>
  <w:p w:rsidR="00E80220" w:rsidRPr="00D5672C" w:rsidRDefault="00E8022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88"/>
      <w:gridCol w:w="288"/>
      <w:gridCol w:w="8424"/>
    </w:tblGrid>
    <w:tr w:rsidR="00E80220" w:rsidRPr="0071750B">
      <w:trPr>
        <w:trHeight w:hRule="exact" w:val="720"/>
        <w:jc w:val="right"/>
      </w:trPr>
      <w:tc>
        <w:tcPr>
          <w:tcW w:w="2088" w:type="dxa"/>
          <w:vAlign w:val="bottom"/>
        </w:tcPr>
        <w:p w:rsidR="00E80220" w:rsidRDefault="0091396B" w:rsidP="0091396B">
          <w:pPr>
            <w:pStyle w:val="Pgina"/>
            <w:jc w:val="center"/>
          </w:pPr>
          <w:r>
            <w:rPr>
              <w:lang w:val="es-MX" w:eastAsia="es-MX"/>
            </w:rPr>
            <w:drawing>
              <wp:inline distT="0" distB="0" distL="0" distR="0">
                <wp:extent cx="1085850" cy="499943"/>
                <wp:effectExtent l="0" t="0" r="0" b="0"/>
                <wp:docPr id="33" name="Image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logo_ani2_116x9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0909" cy="511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" w:type="dxa"/>
          <w:vAlign w:val="bottom"/>
        </w:tcPr>
        <w:p w:rsidR="00E80220" w:rsidRDefault="00E80220"/>
      </w:tc>
      <w:tc>
        <w:tcPr>
          <w:tcW w:w="8424" w:type="dxa"/>
          <w:vAlign w:val="bottom"/>
        </w:tcPr>
        <w:p w:rsidR="00895E16" w:rsidRDefault="00895E16" w:rsidP="00895E16">
          <w:pPr>
            <w:pStyle w:val="Encabezado"/>
          </w:pPr>
          <w:r>
            <w:rPr>
              <w:noProof/>
              <w:lang w:val="es-MX" w:eastAsia="es-MX"/>
            </w:rPr>
            <w:drawing>
              <wp:inline distT="0" distB="0" distL="0" distR="0" wp14:anchorId="4AD72A0B" wp14:editId="3B74CDC0">
                <wp:extent cx="428625" cy="381251"/>
                <wp:effectExtent l="0" t="0" r="0" b="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0B060BDB" wp14:editId="02018084">
                <wp:extent cx="428625" cy="38125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0EAC0506" wp14:editId="78496C14">
                <wp:extent cx="428625" cy="381251"/>
                <wp:effectExtent l="0" t="0" r="0" b="0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33C43540" wp14:editId="093BA701">
                <wp:extent cx="428625" cy="381251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082812B" wp14:editId="39A2241D">
                <wp:extent cx="428625" cy="381251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1C50500B" wp14:editId="501B71DD">
                <wp:extent cx="428625" cy="380909"/>
                <wp:effectExtent l="0" t="0" r="0" b="63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quipo azu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79" cy="393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47EC0A25" wp14:editId="454E05A2">
                <wp:extent cx="428625" cy="381251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D3AE9AC" wp14:editId="382352D0">
                <wp:extent cx="428625" cy="381251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3E2CBB8C" wp14:editId="5523B65C">
                <wp:extent cx="428625" cy="381251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617D2B8" wp14:editId="6AFBBAE0">
                <wp:extent cx="428625" cy="381251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563D2201" wp14:editId="024E594F">
                <wp:extent cx="428625" cy="381251"/>
                <wp:effectExtent l="0" t="0" r="0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quipo naranj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2869" cy="3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MX" w:eastAsia="es-MX"/>
            </w:rPr>
            <w:drawing>
              <wp:inline distT="0" distB="0" distL="0" distR="0" wp14:anchorId="12C4D01E" wp14:editId="2370CD05">
                <wp:extent cx="428625" cy="380909"/>
                <wp:effectExtent l="0" t="0" r="0" b="635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quipo azu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79" cy="393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80220" w:rsidRPr="000E530B" w:rsidRDefault="00794A85">
          <w:pPr>
            <w:pStyle w:val="Encabezadodeinformacin"/>
            <w:rPr>
              <w:lang w:val="nb-NO"/>
            </w:rPr>
          </w:pPr>
          <w:r>
            <w:fldChar w:fldCharType="begin"/>
          </w:r>
          <w:r w:rsidRPr="000E530B">
            <w:rPr>
              <w:lang w:val="nb-NO"/>
            </w:rPr>
            <w:instrText>If</w:instrText>
          </w:r>
          <w:r w:rsidR="00AE5B38">
            <w:fldChar w:fldCharType="begin"/>
          </w:r>
          <w:r w:rsidR="00AE5B38" w:rsidRPr="000E530B">
            <w:rPr>
              <w:lang w:val="nb-NO"/>
            </w:rPr>
            <w:instrText xml:space="preserve"> STYLEREF “</w:instrText>
          </w:r>
          <w:r w:rsidR="00AD7A79" w:rsidRPr="000E530B">
            <w:rPr>
              <w:lang w:val="nb-NO"/>
            </w:rPr>
            <w:instrText>Encabezado 1</w:instrText>
          </w:r>
          <w:r w:rsidR="00AE5B38" w:rsidRPr="000E530B">
            <w:rPr>
              <w:lang w:val="nb-NO"/>
            </w:rPr>
            <w:instrText xml:space="preserve">”  </w:instrText>
          </w:r>
          <w:r w:rsidR="00AE5B38">
            <w:fldChar w:fldCharType="separate"/>
          </w:r>
          <w:r w:rsidR="00D11E78">
            <w:rPr>
              <w:b w:val="0"/>
              <w:bCs w:val="0"/>
              <w:noProof/>
              <w:lang w:val="es-ES"/>
            </w:rPr>
            <w:instrText>¡Error! Utilice la pestaña Inicio para aplicar Encabezado 1 al texto que desea que aparezca aquí.</w:instrText>
          </w:r>
          <w:r w:rsidR="00AE5B38">
            <w:rPr>
              <w:noProof/>
            </w:rPr>
            <w:fldChar w:fldCharType="end"/>
          </w:r>
          <w:r w:rsidRPr="000E530B">
            <w:rPr>
              <w:lang w:val="nb-NO"/>
            </w:rPr>
            <w:instrText>&lt;&gt; “Error*” “</w:instrText>
          </w:r>
          <w:r w:rsidR="00AE5B38">
            <w:fldChar w:fldCharType="begin"/>
          </w:r>
          <w:r w:rsidR="00AE5B38" w:rsidRPr="000E530B">
            <w:rPr>
              <w:lang w:val="nb-NO"/>
            </w:rPr>
            <w:instrText xml:space="preserve"> STYLEREF “</w:instrText>
          </w:r>
          <w:r w:rsidR="00AD7A79" w:rsidRPr="000E530B">
            <w:rPr>
              <w:lang w:val="nb-NO"/>
            </w:rPr>
            <w:instrText>Encabezado 1</w:instrText>
          </w:r>
          <w:r w:rsidR="00AE5B38" w:rsidRPr="000E530B">
            <w:rPr>
              <w:lang w:val="nb-NO"/>
            </w:rPr>
            <w:instrText xml:space="preserve">” </w:instrText>
          </w:r>
          <w:r w:rsidR="00AE5B38">
            <w:fldChar w:fldCharType="separate"/>
          </w:r>
          <w:r w:rsidR="00D11E78">
            <w:rPr>
              <w:b w:val="0"/>
              <w:bCs w:val="0"/>
              <w:noProof/>
              <w:lang w:val="es-ES"/>
            </w:rPr>
            <w:instrText>¡Error! Utilice la pestaña Inicio para aplicar Encabezado 1 al texto que desea que aparezca aquí.</w:instrText>
          </w:r>
          <w:r w:rsidR="00AE5B38">
            <w:rPr>
              <w:noProof/>
            </w:rPr>
            <w:fldChar w:fldCharType="end"/>
          </w:r>
          <w:r>
            <w:fldChar w:fldCharType="separate"/>
          </w:r>
          <w:r w:rsidR="00D11E78">
            <w:rPr>
              <w:b w:val="0"/>
              <w:bCs w:val="0"/>
              <w:noProof/>
              <w:lang w:val="es-ES"/>
            </w:rPr>
            <w:t>¡Error! Utilice la pestaña Inicio para aplicar Encabezado 1 al texto que desea que aparezca aquí.</w:t>
          </w:r>
          <w:r>
            <w:fldChar w:fldCharType="end"/>
          </w:r>
        </w:p>
      </w:tc>
    </w:tr>
    <w:tr w:rsidR="00E80220" w:rsidRPr="0071750B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E80220" w:rsidRPr="000E530B" w:rsidRDefault="00E80220">
          <w:pPr>
            <w:rPr>
              <w:sz w:val="10"/>
              <w:lang w:val="nb-NO"/>
            </w:rPr>
          </w:pPr>
        </w:p>
      </w:tc>
      <w:tc>
        <w:tcPr>
          <w:tcW w:w="288" w:type="dxa"/>
        </w:tcPr>
        <w:p w:rsidR="00E80220" w:rsidRPr="000E530B" w:rsidRDefault="00E80220">
          <w:pPr>
            <w:rPr>
              <w:sz w:val="10"/>
              <w:lang w:val="nb-NO"/>
            </w:rPr>
          </w:pPr>
        </w:p>
      </w:tc>
      <w:tc>
        <w:tcPr>
          <w:tcW w:w="8424" w:type="dxa"/>
          <w:shd w:val="clear" w:color="auto" w:fill="000000" w:themeFill="text1"/>
        </w:tcPr>
        <w:p w:rsidR="00E80220" w:rsidRPr="000E530B" w:rsidRDefault="00E80220">
          <w:pPr>
            <w:rPr>
              <w:sz w:val="10"/>
              <w:lang w:val="nb-NO"/>
            </w:rPr>
          </w:pPr>
        </w:p>
      </w:tc>
    </w:tr>
  </w:tbl>
  <w:p w:rsidR="00E80220" w:rsidRPr="000E530B" w:rsidRDefault="00E80220">
    <w:pPr>
      <w:rPr>
        <w:lang w:val="nb-N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E89F5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316"/>
      </v:shape>
    </w:pict>
  </w:numPicBullet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nvietas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154F2F7D"/>
    <w:multiLevelType w:val="hybridMultilevel"/>
    <w:tmpl w:val="E6FA956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E24B7"/>
    <w:multiLevelType w:val="hybridMultilevel"/>
    <w:tmpl w:val="63DEABC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62876"/>
    <w:multiLevelType w:val="hybridMultilevel"/>
    <w:tmpl w:val="B56CA8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F6A45"/>
    <w:multiLevelType w:val="multilevel"/>
    <w:tmpl w:val="0436C7FE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aconnmeros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aconnmeros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aconnmeros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aconnmeros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7A43A87"/>
    <w:multiLevelType w:val="hybridMultilevel"/>
    <w:tmpl w:val="75C80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D5D24"/>
    <w:multiLevelType w:val="hybridMultilevel"/>
    <w:tmpl w:val="EA3A486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11A12"/>
    <w:multiLevelType w:val="hybridMultilevel"/>
    <w:tmpl w:val="BB24EA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491936"/>
    <w:multiLevelType w:val="hybridMultilevel"/>
    <w:tmpl w:val="C9A4468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BA3"/>
    <w:rsid w:val="00003349"/>
    <w:rsid w:val="0002331A"/>
    <w:rsid w:val="00062E7C"/>
    <w:rsid w:val="00094C9E"/>
    <w:rsid w:val="00096368"/>
    <w:rsid w:val="000C2DBA"/>
    <w:rsid w:val="000E0969"/>
    <w:rsid w:val="000E530B"/>
    <w:rsid w:val="0016746E"/>
    <w:rsid w:val="001950D7"/>
    <w:rsid w:val="00196D08"/>
    <w:rsid w:val="001D7501"/>
    <w:rsid w:val="002067B7"/>
    <w:rsid w:val="002068CD"/>
    <w:rsid w:val="00217766"/>
    <w:rsid w:val="0022032B"/>
    <w:rsid w:val="00267078"/>
    <w:rsid w:val="002C038B"/>
    <w:rsid w:val="003026AD"/>
    <w:rsid w:val="00317021"/>
    <w:rsid w:val="003232A2"/>
    <w:rsid w:val="00326955"/>
    <w:rsid w:val="00333EC2"/>
    <w:rsid w:val="0034307E"/>
    <w:rsid w:val="003802B3"/>
    <w:rsid w:val="003C0038"/>
    <w:rsid w:val="00412565"/>
    <w:rsid w:val="00422A8A"/>
    <w:rsid w:val="0045082A"/>
    <w:rsid w:val="004629E7"/>
    <w:rsid w:val="0048286D"/>
    <w:rsid w:val="0049638B"/>
    <w:rsid w:val="004E2C26"/>
    <w:rsid w:val="004E61E4"/>
    <w:rsid w:val="004F2CBB"/>
    <w:rsid w:val="005060E6"/>
    <w:rsid w:val="005361E9"/>
    <w:rsid w:val="00570E49"/>
    <w:rsid w:val="00576094"/>
    <w:rsid w:val="005975BB"/>
    <w:rsid w:val="005B36B9"/>
    <w:rsid w:val="005B3A97"/>
    <w:rsid w:val="005E5E7D"/>
    <w:rsid w:val="006302EF"/>
    <w:rsid w:val="00655D47"/>
    <w:rsid w:val="00660FDE"/>
    <w:rsid w:val="006617CB"/>
    <w:rsid w:val="00662AF5"/>
    <w:rsid w:val="00685EDC"/>
    <w:rsid w:val="006D3652"/>
    <w:rsid w:val="006D46DC"/>
    <w:rsid w:val="006E3B80"/>
    <w:rsid w:val="00716D1C"/>
    <w:rsid w:val="0071750B"/>
    <w:rsid w:val="00721A37"/>
    <w:rsid w:val="007330CD"/>
    <w:rsid w:val="007367CA"/>
    <w:rsid w:val="00784C87"/>
    <w:rsid w:val="00794A85"/>
    <w:rsid w:val="007B47D9"/>
    <w:rsid w:val="007B71B0"/>
    <w:rsid w:val="007C5D32"/>
    <w:rsid w:val="00811702"/>
    <w:rsid w:val="00862B5F"/>
    <w:rsid w:val="0087491F"/>
    <w:rsid w:val="00875BA3"/>
    <w:rsid w:val="0088648D"/>
    <w:rsid w:val="00891A9F"/>
    <w:rsid w:val="00895E16"/>
    <w:rsid w:val="0091396B"/>
    <w:rsid w:val="00926B14"/>
    <w:rsid w:val="009414D9"/>
    <w:rsid w:val="00953DF8"/>
    <w:rsid w:val="00956F7A"/>
    <w:rsid w:val="009D2995"/>
    <w:rsid w:val="009D6DFD"/>
    <w:rsid w:val="009E2786"/>
    <w:rsid w:val="00A41625"/>
    <w:rsid w:val="00A42A83"/>
    <w:rsid w:val="00A8496C"/>
    <w:rsid w:val="00AA36D6"/>
    <w:rsid w:val="00AB0411"/>
    <w:rsid w:val="00AB3DED"/>
    <w:rsid w:val="00AC1398"/>
    <w:rsid w:val="00AD1E13"/>
    <w:rsid w:val="00AD7A79"/>
    <w:rsid w:val="00AE5B38"/>
    <w:rsid w:val="00B02D0F"/>
    <w:rsid w:val="00B1380F"/>
    <w:rsid w:val="00B1507F"/>
    <w:rsid w:val="00B56D64"/>
    <w:rsid w:val="00B73020"/>
    <w:rsid w:val="00B75570"/>
    <w:rsid w:val="00B90FCA"/>
    <w:rsid w:val="00BD2B2F"/>
    <w:rsid w:val="00C16620"/>
    <w:rsid w:val="00C22F46"/>
    <w:rsid w:val="00C5496E"/>
    <w:rsid w:val="00C651EC"/>
    <w:rsid w:val="00C71E76"/>
    <w:rsid w:val="00C8494F"/>
    <w:rsid w:val="00CB63F2"/>
    <w:rsid w:val="00CB7346"/>
    <w:rsid w:val="00CC0C04"/>
    <w:rsid w:val="00D11E78"/>
    <w:rsid w:val="00D17031"/>
    <w:rsid w:val="00D5672C"/>
    <w:rsid w:val="00D73123"/>
    <w:rsid w:val="00D75772"/>
    <w:rsid w:val="00D82F29"/>
    <w:rsid w:val="00D961B4"/>
    <w:rsid w:val="00D9715D"/>
    <w:rsid w:val="00DA43EC"/>
    <w:rsid w:val="00DC4934"/>
    <w:rsid w:val="00DF18CA"/>
    <w:rsid w:val="00E80220"/>
    <w:rsid w:val="00E91140"/>
    <w:rsid w:val="00EA1B03"/>
    <w:rsid w:val="00EB59A6"/>
    <w:rsid w:val="00EC486E"/>
    <w:rsid w:val="00EF56C0"/>
    <w:rsid w:val="00F12C5D"/>
    <w:rsid w:val="00F16D0A"/>
    <w:rsid w:val="00F46962"/>
    <w:rsid w:val="00F71761"/>
    <w:rsid w:val="00F81550"/>
    <w:rsid w:val="00F94EB7"/>
    <w:rsid w:val="00FE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5036671-6950-40B8-9A58-0DA93D6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EF4623" w:themeColor="accent1"/>
    </w:rPr>
  </w:style>
  <w:style w:type="paragraph" w:styleId="Subttulo">
    <w:name w:val="Subtitle"/>
    <w:basedOn w:val="Normal"/>
    <w:next w:val="Normal"/>
    <w:link w:val="SubttuloCar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fico">
    <w:name w:val="Gráfico"/>
    <w:basedOn w:val="Normal"/>
    <w:uiPriority w:val="99"/>
    <w:pPr>
      <w:spacing w:after="80" w:line="240" w:lineRule="auto"/>
      <w:jc w:val="center"/>
    </w:pPr>
  </w:style>
  <w:style w:type="paragraph" w:styleId="Encabezado">
    <w:name w:val="header"/>
    <w:basedOn w:val="Normal"/>
    <w:link w:val="EncabezadoCar"/>
    <w:uiPriority w:val="99"/>
    <w:qFormat/>
    <w:pPr>
      <w:spacing w:after="38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color w:val="404040" w:themeColor="text1" w:themeTint="BF"/>
      <w:sz w:val="20"/>
    </w:rPr>
  </w:style>
  <w:style w:type="table" w:styleId="Tablaconcuadrcula">
    <w:name w:val="Table Grid"/>
    <w:basedOn w:val="Tablanormal"/>
    <w:uiPriority w:val="3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Encabezadodeinformacin">
    <w:name w:val="Encabezado de información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Pgina">
    <w:name w:val="Página"/>
    <w:basedOn w:val="Normal"/>
    <w:next w:val="Normal"/>
    <w:uiPriority w:val="99"/>
    <w:unhideWhenUsed/>
    <w:qFormat/>
    <w:pPr>
      <w:spacing w:after="40" w:line="240" w:lineRule="auto"/>
    </w:pPr>
    <w:rPr>
      <w:noProof/>
      <w:color w:val="000000" w:themeColor="text1"/>
      <w:sz w:val="36"/>
    </w:rPr>
  </w:style>
  <w:style w:type="paragraph" w:styleId="Puesto">
    <w:name w:val="Title"/>
    <w:basedOn w:val="Normal"/>
    <w:next w:val="Normal"/>
    <w:link w:val="PuestoCar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PuestoCar">
    <w:name w:val="Puesto Car"/>
    <w:basedOn w:val="Fuentedeprrafopredeter"/>
    <w:link w:val="Puesto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styleId="Textoennegrita">
    <w:name w:val="Strong"/>
    <w:basedOn w:val="Fuentedeprrafopredeter"/>
    <w:uiPriority w:val="10"/>
    <w:qFormat/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Descripcinbreve">
    <w:name w:val="Descripción breve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Sinespaciado">
    <w:name w:val="No Spacing"/>
    <w:link w:val="SinespaciadoCar"/>
    <w:uiPriority w:val="1"/>
    <w:unhideWhenUsed/>
    <w:qFormat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Pr>
      <w:color w:val="5F5F5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TtulodeTDC">
    <w:name w:val="TOC Heading"/>
    <w:basedOn w:val="Ttulo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Cita">
    <w:name w:val="Quote"/>
    <w:basedOn w:val="Normal"/>
    <w:next w:val="Normal"/>
    <w:link w:val="CitaCar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itaCar">
    <w:name w:val="Cita Car"/>
    <w:basedOn w:val="Fuentedeprrafopredeter"/>
    <w:link w:val="Cita"/>
    <w:uiPriority w:val="1"/>
    <w:rPr>
      <w:i/>
      <w:iCs/>
      <w:color w:val="EF4623" w:themeColor="accent1"/>
      <w:kern w:val="20"/>
      <w:sz w:val="24"/>
    </w:rPr>
  </w:style>
  <w:style w:type="paragraph" w:styleId="Firma">
    <w:name w:val="Signature"/>
    <w:basedOn w:val="Normal"/>
    <w:link w:val="FirmaCar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FirmaCar">
    <w:name w:val="Firma Car"/>
    <w:basedOn w:val="Fuentedeprrafopredeter"/>
    <w:link w:val="Firma"/>
    <w:uiPriority w:val="9"/>
    <w:rPr>
      <w:color w:val="595959" w:themeColor="text1" w:themeTint="A6"/>
      <w:kern w:val="20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Listaconnmeros">
    <w:name w:val="List Number"/>
    <w:basedOn w:val="Normal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2">
    <w:name w:val="List Number 2"/>
    <w:basedOn w:val="Normal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3">
    <w:name w:val="List Number 3"/>
    <w:basedOn w:val="Normal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4">
    <w:name w:val="List Number 4"/>
    <w:basedOn w:val="Normal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aconnmeros5">
    <w:name w:val="List Number 5"/>
    <w:basedOn w:val="Normal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Tablafinanciera">
    <w:name w:val="Tabla financiera"/>
    <w:basedOn w:val="Tablanorma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</w:rPr>
  </w:style>
  <w:style w:type="table" w:styleId="Sombreadoclaro">
    <w:name w:val="Light Shading"/>
    <w:basedOn w:val="Tab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cimalesdeltextodelatabla">
    <w:name w:val="Decimales del texto de la tabla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odelatabla">
    <w:name w:val="Texto de la tabla"/>
    <w:basedOn w:val="Normal"/>
    <w:uiPriority w:val="1"/>
    <w:qFormat/>
    <w:pPr>
      <w:spacing w:before="60" w:after="60" w:line="240" w:lineRule="auto"/>
    </w:pPr>
  </w:style>
  <w:style w:type="paragraph" w:customStyle="1" w:styleId="Organizacin">
    <w:name w:val="Organizació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D5672C"/>
    <w:pPr>
      <w:spacing w:after="100" w:line="276" w:lineRule="auto"/>
      <w:ind w:left="220"/>
    </w:pPr>
    <w:rPr>
      <w:rFonts w:eastAsiaTheme="minorEastAsia"/>
      <w:color w:val="auto"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D5672C"/>
    <w:pPr>
      <w:spacing w:after="100" w:line="276" w:lineRule="auto"/>
      <w:ind w:left="440"/>
    </w:pPr>
    <w:rPr>
      <w:rFonts w:eastAsiaTheme="minorEastAsia"/>
      <w:color w:val="auto"/>
      <w:sz w:val="22"/>
      <w:szCs w:val="22"/>
    </w:rPr>
  </w:style>
  <w:style w:type="paragraph" w:styleId="Prrafodelista">
    <w:name w:val="List Paragraph"/>
    <w:basedOn w:val="Normal"/>
    <w:uiPriority w:val="34"/>
    <w:qFormat/>
    <w:rsid w:val="00F81550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721A37"/>
    <w:pPr>
      <w:spacing w:after="0" w:line="240" w:lineRule="auto"/>
    </w:pPr>
    <w:rPr>
      <w:color w:val="auto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56F7A"/>
    <w:pPr>
      <w:spacing w:after="0" w:line="240" w:lineRule="auto"/>
    </w:pPr>
    <w:rPr>
      <w:color w:val="auto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1">
    <w:name w:val="Grid Table 1 Light Accent 1"/>
    <w:basedOn w:val="Tablanormal"/>
    <w:uiPriority w:val="46"/>
    <w:rsid w:val="00003349"/>
    <w:pPr>
      <w:spacing w:after="0" w:line="240" w:lineRule="auto"/>
    </w:pPr>
    <w:tblPr>
      <w:tblStyleRowBandSize w:val="1"/>
      <w:tblStyleColBandSize w:val="1"/>
      <w:tblBorders>
        <w:top w:val="single" w:sz="4" w:space="0" w:color="F8B4A6" w:themeColor="accent1" w:themeTint="66"/>
        <w:left w:val="single" w:sz="4" w:space="0" w:color="F8B4A6" w:themeColor="accent1" w:themeTint="66"/>
        <w:bottom w:val="single" w:sz="4" w:space="0" w:color="F8B4A6" w:themeColor="accent1" w:themeTint="66"/>
        <w:right w:val="single" w:sz="4" w:space="0" w:color="F8B4A6" w:themeColor="accent1" w:themeTint="66"/>
        <w:insideH w:val="single" w:sz="4" w:space="0" w:color="F8B4A6" w:themeColor="accent1" w:themeTint="66"/>
        <w:insideV w:val="single" w:sz="4" w:space="0" w:color="F8B4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003349"/>
    <w:pPr>
      <w:spacing w:after="0" w:line="240" w:lineRule="auto"/>
    </w:pPr>
    <w:tblPr>
      <w:tblStyleRowBandSize w:val="1"/>
      <w:tblStyleColBandSize w:val="1"/>
      <w:tblBorders>
        <w:top w:val="single" w:sz="4" w:space="0" w:color="F58F7A" w:themeColor="accent1" w:themeTint="99"/>
        <w:left w:val="single" w:sz="4" w:space="0" w:color="F58F7A" w:themeColor="accent1" w:themeTint="99"/>
        <w:bottom w:val="single" w:sz="4" w:space="0" w:color="F58F7A" w:themeColor="accent1" w:themeTint="99"/>
        <w:right w:val="single" w:sz="4" w:space="0" w:color="F58F7A" w:themeColor="accent1" w:themeTint="99"/>
        <w:insideH w:val="single" w:sz="4" w:space="0" w:color="F58F7A" w:themeColor="accent1" w:themeTint="99"/>
        <w:insideV w:val="single" w:sz="4" w:space="0" w:color="F58F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623" w:themeColor="accent1"/>
          <w:left w:val="single" w:sz="4" w:space="0" w:color="EF4623" w:themeColor="accent1"/>
          <w:bottom w:val="single" w:sz="4" w:space="0" w:color="EF4623" w:themeColor="accent1"/>
          <w:right w:val="single" w:sz="4" w:space="0" w:color="EF4623" w:themeColor="accent1"/>
          <w:insideH w:val="nil"/>
          <w:insideV w:val="nil"/>
        </w:tcBorders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D2" w:themeFill="accent1" w:themeFillTint="33"/>
      </w:tcPr>
    </w:tblStylePr>
    <w:tblStylePr w:type="band1Horz">
      <w:tblPr/>
      <w:tcPr>
        <w:shd w:val="clear" w:color="auto" w:fill="FBD9D2" w:themeFill="accent1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7367CA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contactenos@ani.gov.c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www.ani.gov.co/sites/default/files/sig//tpsc-i-004_evaluacion_percepcion_del_cliente_v3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9.JPG"/><Relationship Id="rId5" Type="http://schemas.openxmlformats.org/officeDocument/2006/relationships/styles" Target="styles.xml"/><Relationship Id="rId15" Type="http://schemas.openxmlformats.org/officeDocument/2006/relationships/hyperlink" Target="mailto:contactenos@ani.gov.co" TargetMode="Externa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ani.gov.co/sites/default/files/resolucion_776-2016_derecho_peticion_ani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\AppData\Roaming\Microsoft\Templates\Informe%20anual%20rojinegro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DOCUMENTOS INGRESADOS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9444444444444445E-2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44444444444445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555555555555454E-2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Hoja1!$A$1:$C$3</c:f>
              <c:multiLvlStrCache>
                <c:ptCount val="3"/>
                <c:lvl>
                  <c:pt idx="0">
                    <c:v>Año 2014</c:v>
                  </c:pt>
                  <c:pt idx="1">
                    <c:v>Año 2015</c:v>
                  </c:pt>
                  <c:pt idx="2">
                    <c:v>Año 2016</c:v>
                  </c:pt>
                </c:lvl>
                <c:lvl>
                  <c:pt idx="0">
                    <c:v>Documentos Ingresados</c:v>
                  </c:pt>
                </c:lvl>
              </c:multiLvlStrCache>
            </c:multiLvlStrRef>
          </c:cat>
          <c:val>
            <c:numRef>
              <c:f>Hoja1!$A$4:$C$4</c:f>
              <c:numCache>
                <c:formatCode>General</c:formatCode>
                <c:ptCount val="3"/>
                <c:pt idx="0">
                  <c:v>65575</c:v>
                </c:pt>
                <c:pt idx="1">
                  <c:v>87671</c:v>
                </c:pt>
                <c:pt idx="2">
                  <c:v>121566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8828400"/>
        <c:axId val="254627504"/>
        <c:axId val="0"/>
      </c:bar3DChart>
      <c:catAx>
        <c:axId val="14882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54627504"/>
        <c:crosses val="autoZero"/>
        <c:auto val="1"/>
        <c:lblAlgn val="ctr"/>
        <c:lblOffset val="100"/>
        <c:noMultiLvlLbl val="0"/>
      </c:catAx>
      <c:valAx>
        <c:axId val="25462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882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DOCUMENTOS TIPIFICADOS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3.888888888888889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999999999999897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999999999999897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Hoja1!$A$14:$C$16</c:f>
              <c:multiLvlStrCache>
                <c:ptCount val="3"/>
                <c:lvl>
                  <c:pt idx="0">
                    <c:v>Año 2014</c:v>
                  </c:pt>
                  <c:pt idx="1">
                    <c:v>Año 2015</c:v>
                  </c:pt>
                  <c:pt idx="2">
                    <c:v>Año 2016</c:v>
                  </c:pt>
                </c:lvl>
                <c:lvl>
                  <c:pt idx="0">
                    <c:v>Documentos Tipificados</c:v>
                  </c:pt>
                </c:lvl>
              </c:multiLvlStrCache>
            </c:multiLvlStrRef>
          </c:cat>
          <c:val>
            <c:numRef>
              <c:f>Hoja1!$A$17:$C$17</c:f>
              <c:numCache>
                <c:formatCode>General</c:formatCode>
                <c:ptCount val="3"/>
                <c:pt idx="0">
                  <c:v>3301</c:v>
                </c:pt>
                <c:pt idx="1">
                  <c:v>3321</c:v>
                </c:pt>
                <c:pt idx="2">
                  <c:v>4861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4626328"/>
        <c:axId val="254627896"/>
        <c:axId val="0"/>
      </c:bar3DChart>
      <c:catAx>
        <c:axId val="254626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54627896"/>
        <c:crosses val="autoZero"/>
        <c:auto val="1"/>
        <c:lblAlgn val="ctr"/>
        <c:lblOffset val="100"/>
        <c:noMultiLvlLbl val="0"/>
      </c:catAx>
      <c:valAx>
        <c:axId val="254627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54626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</PublishDate>
  <Abstract>Porque servir es nuestro lema!!!</Abstract>
  <CompanyAddress>Calle 24 A # 59 - 42 Edificio T3 Torre 4 Piso 2
Ciudadela Empresarial Sarmiento Angulo, Bogotá D.C.</CompanyAddress>
  <CompanyPhone>4848860</CompanyPhone>
  <CompanyFax/>
  <CompanyEmail>contactenos@ani.gov.co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88E3CC-6BFC-4E7C-8F7E-5968F9BFCA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CC8F32-CA46-462B-A333-8FEDD2A3C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anual rojinegro</Template>
  <TotalTime>3</TotalTime>
  <Pages>1</Pages>
  <Words>861</Words>
  <Characters>4741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ANUAL</vt:lpstr>
      <vt:lpstr/>
    </vt:vector>
  </TitlesOfParts>
  <Company>AGENCIA NACIONAL DE INFRAESTRUCTURA</Company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ANUAL</dc:title>
  <dc:creator>Karen Viviana Quinche Rozo</dc:creator>
  <cp:keywords/>
  <cp:lastModifiedBy>Karen Viviana Quinche Rozo</cp:lastModifiedBy>
  <cp:revision>4</cp:revision>
  <dcterms:created xsi:type="dcterms:W3CDTF">2017-01-17T21:21:00Z</dcterms:created>
  <dcterms:modified xsi:type="dcterms:W3CDTF">2017-01-18T16:32:00Z</dcterms:modified>
  <cp:contentStatus>www.ani.gov.co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