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7552A2A4" w14:textId="3DA4989F" w:rsidR="001E59F3" w:rsidRPr="004C0AD1" w:rsidRDefault="00A22171" w:rsidP="00A91D75">
      <w:r>
        <w:rPr>
          <w:noProof/>
        </w:rPr>
        <mc:AlternateContent>
          <mc:Choice Requires="wpg">
            <w:drawing>
              <wp:anchor distT="0" distB="0" distL="114300" distR="114300" simplePos="0" relativeHeight="251664384" behindDoc="0" locked="0" layoutInCell="1" allowOverlap="1" wp14:anchorId="12B0B6DF" wp14:editId="0E206E7A">
                <wp:simplePos x="0" y="0"/>
                <wp:positionH relativeFrom="margin">
                  <wp:posOffset>-373380</wp:posOffset>
                </wp:positionH>
                <wp:positionV relativeFrom="paragraph">
                  <wp:posOffset>9250680</wp:posOffset>
                </wp:positionV>
                <wp:extent cx="6812280" cy="515620"/>
                <wp:effectExtent l="0" t="0" r="0" b="0"/>
                <wp:wrapNone/>
                <wp:docPr id="10" name="Grupo 3"/>
                <wp:cNvGraphicFramePr/>
                <a:graphic xmlns:a="http://schemas.openxmlformats.org/drawingml/2006/main">
                  <a:graphicData uri="http://schemas.microsoft.com/office/word/2010/wordprocessingGroup">
                    <wpg:wgp>
                      <wpg:cNvGrpSpPr/>
                      <wpg:grpSpPr>
                        <a:xfrm>
                          <a:off x="0" y="0"/>
                          <a:ext cx="6812280" cy="515620"/>
                          <a:chOff x="0" y="0"/>
                          <a:chExt cx="7321051" cy="653170"/>
                        </a:xfrm>
                      </wpg:grpSpPr>
                      <pic:pic xmlns:pic="http://schemas.openxmlformats.org/drawingml/2006/picture">
                        <pic:nvPicPr>
                          <pic:cNvPr id="13" name="Picture 2" descr="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7233" cy="653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descr="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69784" y="73844"/>
                            <a:ext cx="2368730" cy="579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 descr="Gobierno de Colomb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51726" y="73845"/>
                            <a:ext cx="2769325" cy="5793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C3E8D97" id="Grupo 3" o:spid="_x0000_s1026" style="position:absolute;margin-left:-29.4pt;margin-top:728.4pt;width:536.4pt;height:40.6pt;z-index:251664384;mso-position-horizontal-relative:margin;mso-width-relative:margin;mso-height-relative:margin" coordsize="73210,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&#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CgIA&#10;6e/7/2OI1QDp7/kBDgo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PwABwcHAC0tLQAHBwMA/P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6ZlmACQAAAAAAAAAAAAAAAAAAAAAAAAAAAAAAAAAAAAAAAAAAAAAAAAAAAAAAAAAAAAAAAAAAAAA&#10;AAAAAAAAAAAAAAAAB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AAAAAAAAAAAAAAAAAAAAAAAAAAAAAAAAAAAAAAA&#10;AAAAAAAAAAAAAAAAAAAAAAAAAAAAAAAAAAAAAAAAAAIAAAAAAAAAAAAAAAAAAAAAAAAAAAAAAAAA&#10;AAAAAAAAAAAAAAAAAAAAAAAAAAAAAAAAAAAAAAAAAAAAAAAAAAAAAAAA8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8AAAYHAgAH&#10;DQAA/wAAAAIAAAAEAAAA9voAAPfx/gACAgAAAAAAAAAAAAAA/wAA/wECAAoSAAAHAQAA/AAAAAAA&#10;AAD+/gAA+PEAAP39/g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P7+&#10;AAAEBAIAEREAAAQAAADn9AAA5sjPAALt3QD39fMA9f8NACA9SwAQFQkA9fD+AAICAAAAAAAAAAEA&#10;AAgPAADo1uEA69LCAAsF/gAEDBEABB0wABcrHgAVAAIA9wAAAPHs/wAAAP8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P7+AAAMDwIACAYAAMq9xADpybcA4NTIAPjdzQAPAfQA///9APX0AADZIS4A&#10;SZS1AA8gHAD27wAAAP3+AAcSAgDpvLAAx4ZhAPPz8AAGBgMA/P8BAPAFGAAZLzsAGyk1AB5EVgAn&#10;Jx0A7vEBAPz7/g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8AAAEBAgAXFQAA+wAAAKJ6dgDBlIsAIxYAAA4VCQAI&#10;DRIA9QAQAAMDAgARGAAA8NvSAN7HywAyFRcA/wAFAAIDAQAEAgAA7M7CAPzy8AADGyUA+v39AP7+&#10;/wAP/PcA982uAMS0qQDsjH4AV46lAENRUADzAAIA8er+AAI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v0AAAoPAgAWEwAA2MnGAIlN&#10;PACziosAGB0SAPYRGgDl+A4A7/cCAPb5/wD7/P4A9vr8ABUNJgDrp58AyXVYAATm1gACDgEAAwAA&#10;AAUhNgDx/QMA/Pz7APf4/gDy9/4A7PgFAOL6FAACGx4AB/78AJpiUQCddGIA8uruABoWAgADBAIA&#10;//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v4A&#10;ABIWAgABAAAAsY1+AJxcPwDnz8UAHywXAPwGCQDu9foAAQYEAPn9AADu8/0A+vf4ABUQFgD1NUAA&#10;+SwIAAn4zADmupEABQMAAAEAAAAcPlQA+Q0dAAb+9wD3+gAA8fX+APr+AQD6AAEA7PL5AAcVGAAY&#10;HBQAyaKfAJlUNQDHtKkADw8AAAoRAg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D//wAAAQECABsVAADg4uMAomNLAOfQ0wAVJRoAEAgKAAD9/gACAQEADgIFAAUFAgD9&#10;+/8A+/36ABEDBADkB/sAwQ3iAAQSDQBmJW4AF9zHAPbEswD+MkQAvrGrAOny9AAkGA8A6vn8AAQE&#10;AQAJCQQACw0EAP/8AQAA/QEA+wkCAA8UEQD26eUAoWBYANpguQBVjJ4AEhYCAO7q/gAC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D//gAABAYCABcTAADUysYAm1M4AOnY0wAUKSIA/wMHAAD9&#10;/gAA/wAA/QD9AAEAAQD19vsAAQQBABISCAD4+gEA7PT4APED5gDl59cAyBANAPEdJgDvtJIA+vv9&#10;AOLFpwAcBO4A7/kEAPn7/wAMDgUA/wL/APj3/QD+/v4A/v/+AAIBAgAB/P0ACxUaABUmHQDGoJ8A&#10;mldHAPXw8gAWFgIA/v4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D//gAABgoCABMOAAC9pJsAl1M7&#10;APfx6wAZJygAAwEAAAEBAAD9//8A+/v6AOnf4AD06+oACAgIAPXy8wD++vcAAQgFAPQGBQAZ5foA&#10;Q/ECANbbvAD+OkQAMIi7AA4PDAArKSUA9/r/AOXy+gAHBwIA/vr2APz4+gAGBgYA8ePiAPHq5gD/&#10;/wAA/AD/APz8/AACBAYAGislANzCugCPSC4A3tXSABgVAgD/AQE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8/AAHBwcALi4uAAYGAgD8&#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QAA+fwAAPn7AAAHBAAABwUAAP7/AAAAAAAAAAAAAAAAAAACAQAA+fwAAPv8AAAJBgAAAgIA&#10;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QAA9fgAAPX5AAD+/gAABQQAAA4KAAAGAwAA/v8AAAAAAAAAAAAAAAAA&#10;AAAAAAAAAAAAAAAAAAAAAAAAAAAA/f4AAAgFAAAOCQAA+vwAAPz9AAABAQAAAAAAAAAAAAABAAAA&#10;+/0AAAAAAAAOCgAA9PgAAA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AD5+wAA6/EAAB8VAAAxIQAACAUAAOzzAADX5QAA&#10;8PwAABgPAAD8/gAAAAAAAAAAAAAAAAAAAAAAAAAAAAAAAAAAAAAAAOjwAABXOgAAUzgAALbPAACe&#10;vgAAGxIAAAAAAAAAAAAA+/0AAPT4AAB7UgAAKx0AAKbDAACqyAAAGh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&#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4AAAQIAAADCA0A+OYAAPjyBgAGHfgAHxrsAA4L/gAD8vkA1gMIAO8DBgAZ8+kA7/zoAP/+IwAC&#10;AvkA////AAL//wAB/gIAAP32APH08gA5KBsAMxjyALvv8wD26esA8NbOABU4OgAC6vgAAwD5AP4A&#10;+wAC/wAA//0DAPv83wAH6OEAKA4AALMDDwDo2uEAPQHXAD5azgD1/gsA4NMMAA8O8QATHwQA5gY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x9PwAGhQGAI9sJAAEAwEAqr/rAKzB6wAZEwYA&#10;AAAAAAAAAAAAAAAAAAAAAAAAAAAAAAAAAAAAAAAAAAAAAAAAAAAAAAAAAAAAAAAAAAAAAAAAAAAA&#10;AAAABAMBAPT3/QDw9PwAAAAAABQPBQAHBQIA/f7/AAAAAAAAAAAAAAAAAAAAAAAAAAAAAAAAAAAA&#10;AAAAAAAAAAAAAAAAAAAAAAAAAAAAAAAAAAAAAAAAAAAAAAAAAAAAAAAAAAAAAAAAAADk7PkAQzER&#10;AGpQGgAA/wAAhKThANXf9gASDg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AAAAAAAAwIAAAMCAAAAAAAAAAAAAAAAAAA&#10;EQsAAAAAAAD+/gAAAAAAAAYEAAAUDgAAAAAAAAAAAAAAAAAA/v8AAAD/AAAIBQAACAUAAAAAAAAI&#10;AgAACA8AAAAAAAAAAAAA/v8AAAD/AAALBwAACwcAAAAAAAD9/gAAAAAAAAMCAAASDAAAAAAAAAAA&#10;AAAAAAAA/v8AAAD/AAAKBgAACgYAAAAAAAD9/gAAAAAAAP3+AAALBwAACwcAAAAAAAD8/gAAAAAA&#10;AA8KAAAAAAAAAAAAAP7/AAAAAAAABwUAABUFAAAAAAAAAAAAAAAAAAD+/w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r9AAkGAwA/&#10;LxAAOywPACUcCQDv9PwAAAAAAAAAAAAAAAAAAAAAAAAAAAAAAAAAAAAAAAAAAAAAAAAAAAAAAAAA&#10;AAAAAAAAAAAAAAAAAAAAAAAAAAAAAPb5/gAUDwUAPS0PADstDwAKBwIA+fv+AAAAAAAAAAAAAAAA&#10;AAAAAAAAAAAAAAAAAAAAAAAAAAAAAAAAAAAAAAAAAAAAAAAAAAAAAAAAAAAAAAAAAAAAAAAAAAAA&#10;AAAAAAAAAAAAAAAA8vX9ABoUBgA3KQ4ANyoOAA8LBAD1+P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JlmABk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4A&#10;AP7+AAD//gAAAQAA//4AAALuqQAABREAAwgLAOjlCADz8AIA+P/4AN30+wD+Dw4ACAoPAN62qAAB&#10;/wAAAQIBAAD//gAA/v4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P//AAT//wD8HH4A2uZTAOzaOQAOCgIA9/UJAAkG&#10;AwDq7O4A++wAAGG9zgAPLyQA8u7+AAE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QAA/AQN&#10;AAP/CAAwLiQAzt8CAPPx/AD+BP8A8xsqABcY+gAABQcACwoNAPL2/gAA/wAAAAAAAAAAAAAAAAAA&#10;AAAAAAAAAAAAAAAAAAAAAAAAAAAAAAAAAAAAAAAAAAAAAAAAAAAAAAAAAAAAAAAAAAAAAAAAAAAA&#10;AAAAAAAAAAAAAAAAAAAAAAAAAAAAAAAAAAAAAAAAAAAAAAAAAAAAAAAAAAAAAP8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P/z/gAMGTAACCbbAHtSfwD7y88A8AMGAKpGYwC5onIA5vMAAPLs/g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QAA/PwAAPD5AABbVVEALTnmAP4B&#10;AQA2Jh0A9QAAAP/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P39/gDy8QAAY1kwAAMAMAAAAAAA/AAAAOPq/gAEAw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BAQAAAwMAAObt/gABAAAAAAEAAP//AAAE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Jtf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AAAAAAAAAAAAAAAAAAAAAAAAAAAAAAAA&#10;AAAAAAAAAAAAAAAAAAAAAAAAAAAAAAAAAAAAAAAAAAAAAAAAAAAAAAAEAAAAAAAAAAAAAAAAAAAA&#10;AAAAAAAAAAAAAAAAAAAAAAAAAAAAAAAAAAAAAAAAAAAAAAAAAAAAAAAAAAAAAAAAAAAAAOs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NI" style="position:absolute;width:18172;height: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">
                  <v:imagedata r:id="rId12" o:title="ANI"/>
                </v:shape>
                <v:shape id="Picture 4" o:spid="_x0000_s1028" type="#_x0000_t75" alt="Imagen" style="position:absolute;left:20697;top:738;width:236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">
                  <v:imagedata r:id="rId13" o:title="Imagen"/>
                </v:shape>
                <v:shape id="Picture 6" o:spid="_x0000_s1029" type="#_x0000_t75" alt="Gobierno de Colombia" style="position:absolute;left:45517;top:738;width:27693;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">
                  <v:imagedata r:id="rId14" o:title="Gobierno de Colombia"/>
                </v:shape>
                <w10:wrap anchorx="margin"/>
              </v:group>
            </w:pict>
          </mc:Fallback>
        </mc:AlternateContent>
      </w:r>
      <w:r>
        <w:rPr>
          <w:noProof/>
        </w:rPr>
        <mc:AlternateContent>
          <mc:Choice Requires="wpg">
            <w:drawing>
              <wp:anchor distT="0" distB="0" distL="114300" distR="114300" simplePos="0" relativeHeight="251662336" behindDoc="0" locked="0" layoutInCell="1" allowOverlap="1" wp14:anchorId="2DDF675E" wp14:editId="6E8D4136">
                <wp:simplePos x="0" y="0"/>
                <wp:positionH relativeFrom="column">
                  <wp:posOffset>0</wp:posOffset>
                </wp:positionH>
                <wp:positionV relativeFrom="paragraph">
                  <wp:posOffset>0</wp:posOffset>
                </wp:positionV>
                <wp:extent cx="6725920" cy="4922520"/>
                <wp:effectExtent l="0" t="38100" r="55880" b="49530"/>
                <wp:wrapNone/>
                <wp:docPr id="1" name="Grupo 6"/>
                <wp:cNvGraphicFramePr/>
                <a:graphic xmlns:a="http://schemas.openxmlformats.org/drawingml/2006/main">
                  <a:graphicData uri="http://schemas.microsoft.com/office/word/2010/wordprocessingGroup">
                    <wpg:wgp>
                      <wpg:cNvGrpSpPr/>
                      <wpg:grpSpPr>
                        <a:xfrm>
                          <a:off x="0" y="0"/>
                          <a:ext cx="6725920" cy="4922520"/>
                          <a:chOff x="0" y="0"/>
                          <a:chExt cx="12191982" cy="6857990"/>
                        </a:xfrm>
                      </wpg:grpSpPr>
                      <pic:pic xmlns:pic="http://schemas.openxmlformats.org/drawingml/2006/picture">
                        <pic:nvPicPr>
                          <pic:cNvPr id="3" name="Marcador de posición de imagen 5" descr="Imagen que contiene pasto, carretera, escena, montaña&#10;&#10;Descripción generada automáticamente"/>
                          <pic:cNvPicPr/>
                        </pic:nvPicPr>
                        <pic:blipFill rotWithShape="1">
                          <a:blip r:embed="rId15"/>
                          <a:srcRect t="10491" r="-3" b="10489"/>
                          <a:stretch/>
                        </pic:blipFill>
                        <pic:spPr>
                          <a:xfrm>
                            <a:off x="5622213" y="0"/>
                            <a:ext cx="6569769" cy="3750724"/>
                          </a:xfrm>
                          <a:custGeom>
                            <a:avLst/>
                            <a:gdLst>
                              <a:gd name="connsiteX0" fmla="*/ 1738471 w 6569769"/>
                              <a:gd name="connsiteY0" fmla="*/ 0 h 3750734"/>
                              <a:gd name="connsiteX1" fmla="*/ 6569769 w 6569769"/>
                              <a:gd name="connsiteY1" fmla="*/ 0 h 3750734"/>
                              <a:gd name="connsiteX2" fmla="*/ 6569769 w 6569769"/>
                              <a:gd name="connsiteY2" fmla="*/ 3750734 h 3750734"/>
                              <a:gd name="connsiteX3" fmla="*/ 0 w 6569769"/>
                              <a:gd name="connsiteY3" fmla="*/ 3750734 h 3750734"/>
                            </a:gdLst>
                            <a:ahLst/>
                            <a:cxnLst>
                              <a:cxn ang="0">
                                <a:pos x="connsiteX0" y="connsiteY0"/>
                              </a:cxn>
                              <a:cxn ang="0">
                                <a:pos x="connsiteX1" y="connsiteY1"/>
                              </a:cxn>
                              <a:cxn ang="0">
                                <a:pos x="connsiteX2" y="connsiteY2"/>
                              </a:cxn>
                              <a:cxn ang="0">
                                <a:pos x="connsiteX3" y="connsiteY3"/>
                              </a:cxn>
                            </a:cxnLst>
                            <a:rect l="l" t="t" r="r" b="b"/>
                            <a:pathLst>
                              <a:path w="6569769" h="3750734">
                                <a:moveTo>
                                  <a:pt x="1738471" y="0"/>
                                </a:moveTo>
                                <a:lnTo>
                                  <a:pt x="6569769" y="0"/>
                                </a:lnTo>
                                <a:lnTo>
                                  <a:pt x="6569769" y="3750734"/>
                                </a:lnTo>
                                <a:lnTo>
                                  <a:pt x="0" y="3750734"/>
                                </a:lnTo>
                                <a:close/>
                              </a:path>
                            </a:pathLst>
                          </a:custGeom>
                          <a:scene3d>
                            <a:camera prst="orthographicFront"/>
                            <a:lightRig rig="threePt" dir="t"/>
                          </a:scene3d>
                          <a:sp3d>
                            <a:bevelT prst="relaxedInset"/>
                          </a:sp3d>
                        </pic:spPr>
                      </pic:pic>
                      <pic:pic xmlns:pic="http://schemas.openxmlformats.org/drawingml/2006/picture">
                        <pic:nvPicPr>
                          <pic:cNvPr id="8" name="Imagen 8" descr="Imagen que contiene techo, interior, reclamo de equipaje, tabla&#10;&#10;Descripción generada automáticamente"/>
                          <pic:cNvPicPr>
                            <a:picLocks noChangeAspect="1"/>
                          </pic:cNvPicPr>
                        </pic:nvPicPr>
                        <pic:blipFill rotWithShape="1">
                          <a:blip r:embed="rId16" cstate="email">
                            <a:extLst>
                              <a:ext uri="{28A0092B-C50C-407E-A947-70E740481C1C}">
                                <a14:useLocalDpi xmlns:a14="http://schemas.microsoft.com/office/drawing/2010/main"/>
                              </a:ext>
                            </a:extLst>
                          </a:blip>
                          <a:srcRect t="22539" b="14077"/>
                          <a:stretch/>
                        </pic:blipFill>
                        <pic:spPr>
                          <a:xfrm>
                            <a:off x="4181991" y="3887884"/>
                            <a:ext cx="8009991" cy="2970106"/>
                          </a:xfrm>
                          <a:custGeom>
                            <a:avLst/>
                            <a:gdLst>
                              <a:gd name="connsiteX0" fmla="*/ 1376648 w 8009991"/>
                              <a:gd name="connsiteY0" fmla="*/ 0 h 2970106"/>
                              <a:gd name="connsiteX1" fmla="*/ 8009991 w 8009991"/>
                              <a:gd name="connsiteY1" fmla="*/ 0 h 2970106"/>
                              <a:gd name="connsiteX2" fmla="*/ 8009991 w 8009991"/>
                              <a:gd name="connsiteY2" fmla="*/ 2970106 h 2970106"/>
                              <a:gd name="connsiteX3" fmla="*/ 0 w 8009991"/>
                              <a:gd name="connsiteY3" fmla="*/ 2970106 h 2970106"/>
                            </a:gdLst>
                            <a:ahLst/>
                            <a:cxnLst>
                              <a:cxn ang="0">
                                <a:pos x="connsiteX0" y="connsiteY0"/>
                              </a:cxn>
                              <a:cxn ang="0">
                                <a:pos x="connsiteX1" y="connsiteY1"/>
                              </a:cxn>
                              <a:cxn ang="0">
                                <a:pos x="connsiteX2" y="connsiteY2"/>
                              </a:cxn>
                              <a:cxn ang="0">
                                <a:pos x="connsiteX3" y="connsiteY3"/>
                              </a:cxn>
                            </a:cxnLst>
                            <a:rect l="l" t="t" r="r" b="b"/>
                            <a:pathLst>
                              <a:path w="8009991" h="2970106">
                                <a:moveTo>
                                  <a:pt x="1376648" y="0"/>
                                </a:moveTo>
                                <a:lnTo>
                                  <a:pt x="8009991" y="0"/>
                                </a:lnTo>
                                <a:lnTo>
                                  <a:pt x="8009991" y="2970106"/>
                                </a:lnTo>
                                <a:lnTo>
                                  <a:pt x="0" y="2970106"/>
                                </a:lnTo>
                                <a:close/>
                              </a:path>
                            </a:pathLst>
                          </a:custGeom>
                          <a:scene3d>
                            <a:camera prst="orthographicFront"/>
                            <a:lightRig rig="threePt" dir="t"/>
                          </a:scene3d>
                          <a:sp3d>
                            <a:bevelT prst="relaxedInset"/>
                          </a:sp3d>
                        </pic:spPr>
                      </pic:pic>
                      <pic:pic xmlns:pic="http://schemas.openxmlformats.org/drawingml/2006/picture">
                        <pic:nvPicPr>
                          <pic:cNvPr id="9" name="image00.jpg" title="Imagen">
                            <a:extLst>
                              <a:ext uri="{147F2762-F138-4A5C-976F-8EAC2B608ADB}">
                                <a16:predDERef xmlns:a16="http://schemas.microsoft.com/office/drawing/2014/main" pred="{00000000-0008-0000-0400-000002000000}"/>
                              </a:ext>
                            </a:extLst>
                          </pic:cNvPr>
                          <pic:cNvPicPr preferRelativeResize="0"/>
                        </pic:nvPicPr>
                        <pic:blipFill rotWithShape="1">
                          <a:blip r:embed="rId17" cstate="print"/>
                          <a:srcRect l="4353" r="13593"/>
                          <a:stretch/>
                        </pic:blipFill>
                        <pic:spPr>
                          <a:xfrm>
                            <a:off x="0" y="0"/>
                            <a:ext cx="7503091" cy="6857990"/>
                          </a:xfrm>
                          <a:custGeom>
                            <a:avLst/>
                            <a:gdLst>
                              <a:gd name="connsiteX0" fmla="*/ 0 w 7503111"/>
                              <a:gd name="connsiteY0" fmla="*/ 0 h 6858000"/>
                              <a:gd name="connsiteX1" fmla="*/ 677334 w 7503111"/>
                              <a:gd name="connsiteY1" fmla="*/ 0 h 6858000"/>
                              <a:gd name="connsiteX2" fmla="*/ 1168036 w 7503111"/>
                              <a:gd name="connsiteY2" fmla="*/ 0 h 6858000"/>
                              <a:gd name="connsiteX3" fmla="*/ 1205499 w 7503111"/>
                              <a:gd name="connsiteY3" fmla="*/ 0 h 6858000"/>
                              <a:gd name="connsiteX4" fmla="*/ 1647632 w 7503111"/>
                              <a:gd name="connsiteY4" fmla="*/ 0 h 6858000"/>
                              <a:gd name="connsiteX5" fmla="*/ 7215401 w 7503111"/>
                              <a:gd name="connsiteY5" fmla="*/ 0 h 6858000"/>
                              <a:gd name="connsiteX6" fmla="*/ 4041567 w 7503111"/>
                              <a:gd name="connsiteY6" fmla="*/ 6852993 h 6858000"/>
                              <a:gd name="connsiteX7" fmla="*/ 7503111 w 7503111"/>
                              <a:gd name="connsiteY7" fmla="*/ 6852993 h 6858000"/>
                              <a:gd name="connsiteX8" fmla="*/ 7503111 w 7503111"/>
                              <a:gd name="connsiteY8" fmla="*/ 6852994 h 6858000"/>
                              <a:gd name="connsiteX9" fmla="*/ 1647632 w 7503111"/>
                              <a:gd name="connsiteY9" fmla="*/ 6852994 h 6858000"/>
                              <a:gd name="connsiteX10" fmla="*/ 1647632 w 7503111"/>
                              <a:gd name="connsiteY10" fmla="*/ 6858000 h 6858000"/>
                              <a:gd name="connsiteX11" fmla="*/ 0 w 7503111"/>
                              <a:gd name="connsiteY11" fmla="*/ 685800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03111" h="6858000">
                                <a:moveTo>
                                  <a:pt x="0" y="0"/>
                                </a:moveTo>
                                <a:lnTo>
                                  <a:pt x="677334" y="0"/>
                                </a:lnTo>
                                <a:lnTo>
                                  <a:pt x="1168036" y="0"/>
                                </a:lnTo>
                                <a:lnTo>
                                  <a:pt x="1205499" y="0"/>
                                </a:lnTo>
                                <a:lnTo>
                                  <a:pt x="1647632" y="0"/>
                                </a:lnTo>
                                <a:lnTo>
                                  <a:pt x="7215401" y="0"/>
                                </a:lnTo>
                                <a:lnTo>
                                  <a:pt x="4041567" y="6852993"/>
                                </a:lnTo>
                                <a:lnTo>
                                  <a:pt x="7503111" y="6852993"/>
                                </a:lnTo>
                                <a:lnTo>
                                  <a:pt x="7503111" y="6852994"/>
                                </a:lnTo>
                                <a:lnTo>
                                  <a:pt x="1647632" y="6852994"/>
                                </a:lnTo>
                                <a:lnTo>
                                  <a:pt x="1647632" y="6858000"/>
                                </a:lnTo>
                                <a:lnTo>
                                  <a:pt x="0" y="6858000"/>
                                </a:lnTo>
                                <a:close/>
                              </a:path>
                            </a:pathLst>
                          </a:custGeom>
                          <a:noFill/>
                        </pic:spPr>
                      </pic:pic>
                    </wpg:wgp>
                  </a:graphicData>
                </a:graphic>
              </wp:anchor>
            </w:drawing>
          </mc:Choice>
          <mc:Fallback>
            <w:pict>
              <v:group w14:anchorId="21F5F64F" id="Grupo 6" o:spid="_x0000_s1026" style="position:absolute;margin-left:0;margin-top:0;width:529.6pt;height:387.6pt;z-index:251662336" coordsize="121919,685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">
                <v:shape id="Marcador de posición de imagen 5" o:spid="_x0000_s1027" type="#_x0000_t75" alt="Imagen que contiene pasto, carretera, escena, montaña&#10;&#10;Descripción generada automáticamente" style="position:absolute;left:56222;width:65697;height:37507;visibility:visible;mso-wrap-style:square" coordsize="6569769,375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" path="m1738471,l6569769,r,3750734l,3750734,1738471,xe">
                  <v:imagedata r:id="rId18" o:title="Imagen que contiene pasto, carretera, escena, montaña&#10;&#10;Descripción generada automáticamente" croptop="6875f" cropbottom="6874f" cropright="-2f"/>
                  <v:formulas/>
                  <v:path o:extrusionok="t" o:connecttype="custom" o:connectlocs="1738471,0;6569769,0;6569769,3750724;0,3750724" o:connectangles="0,0,0,0"/>
                </v:shape>
                <v:shape id="Imagen 8" o:spid="_x0000_s1028" type="#_x0000_t75" alt="Imagen que contiene techo, interior, reclamo de equipaje, tabla&#10;&#10;Descripción generada automáticamente" style="position:absolute;left:41819;top:38878;width:80100;height:29701;visibility:visible;mso-wrap-style:square" coordsize="8009991,297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" path="m1376648,l8009991,r,2970106l,2970106,1376648,xe">
                  <v:imagedata r:id="rId19" o:title="Imagen que contiene techo, interior, reclamo de equipaje, tabla&#10;&#10;Descripción generada automáticamente" croptop="14771f" cropbottom="9226f"/>
                  <v:formulas/>
                  <v:path o:extrusionok="t" o:connecttype="custom" o:connectlocs="1376648,0;8009991,0;8009991,2970106;0,2970106" o:connectangles="0,0,0,0"/>
                </v:shape>
                <v:shape id="image00.jpg" o:spid="_x0000_s1029" type="#_x0000_t75" style="position:absolute;width:75030;height:68579;visibility:visible;mso-wrap-style:square" coordsize="7503111,6858000"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" path="m,l677334,r490702,l1205499,r442133,l7215401,,4041567,6852993r3461544,l7503111,6852994r-5855479,l1647632,6858000,,6858000,,xe">
                  <v:imagedata r:id="rId20" o:title="" cropleft="2853f" cropright="8908f"/>
                  <v:formulas/>
                  <v:path o:extrusionok="t" o:connecttype="custom" o:connectlocs="0,0;677332,0;1168033,0;1205496,0;1647628,0;7215382,0;4041556,6852983;7503091,6852983;7503091,6852984;1647628,6852984;1647628,6857990;0,6857990" o:connectangles="0,0,0,0,0,0,0,0,0,0,0,0"/>
                </v:shape>
              </v:group>
            </w:pict>
          </mc:Fallback>
        </mc:AlternateContent>
      </w:r>
      <w:r w:rsidRPr="004C0AD1">
        <w:rPr>
          <w:noProof/>
          <w:lang w:bidi="es-ES"/>
        </w:rPr>
        <w:t xml:space="preserve"> </w:t>
      </w:r>
      <w:r w:rsidR="00A91D75" w:rsidRPr="004C0AD1">
        <w:rPr>
          <w:noProof/>
          <w:lang w:bidi="es-ES"/>
        </w:rPr>
        <mc:AlternateContent>
          <mc:Choice Requires="wps">
            <w:drawing>
              <wp:anchor distT="0" distB="0" distL="114300" distR="114300" simplePos="0" relativeHeight="251657216" behindDoc="1" locked="0" layoutInCell="1" allowOverlap="1" wp14:anchorId="432D5445" wp14:editId="3D06C04C">
                <wp:simplePos x="0" y="0"/>
                <wp:positionH relativeFrom="column">
                  <wp:posOffset>-731520</wp:posOffset>
                </wp:positionH>
                <wp:positionV relativeFrom="page">
                  <wp:posOffset>631066</wp:posOffset>
                </wp:positionV>
                <wp:extent cx="5769610" cy="4159876"/>
                <wp:effectExtent l="0" t="0" r="2540" b="0"/>
                <wp:wrapNone/>
                <wp:docPr id="2" name="Rectángulo 2" descr="rectángulo de color"/>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12540F" id="Rectángulo 2" o:spid="_x0000_s1026" alt="rectángulo de color"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" fillcolor="#4472c4 [3204]" stroked="f" strokeweight="1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rsidRPr="004C0AD1" w14:paraId="043970D7" w14:textId="77777777" w:rsidTr="00A91D75">
        <w:trPr>
          <w:trHeight w:val="2150"/>
        </w:trPr>
        <w:tc>
          <w:tcPr>
            <w:tcW w:w="5760" w:type="dxa"/>
            <w:tcBorders>
              <w:top w:val="nil"/>
              <w:left w:val="nil"/>
              <w:bottom w:val="nil"/>
              <w:right w:val="nil"/>
            </w:tcBorders>
            <w:vAlign w:val="center"/>
          </w:tcPr>
          <w:bookmarkEnd w:id="0"/>
          <w:p w14:paraId="7E365101" w14:textId="783CA4F5" w:rsidR="00A91D75" w:rsidRPr="00093101" w:rsidRDefault="00C6323A" w:rsidP="00A91D75">
            <w:pPr>
              <w:pStyle w:val="Ttulo"/>
              <w:framePr w:hSpace="0" w:wrap="auto" w:vAnchor="margin" w:xAlign="left" w:yAlign="inline"/>
              <w:rPr>
                <w:sz w:val="66"/>
                <w:szCs w:val="66"/>
              </w:rPr>
            </w:pPr>
            <w:r w:rsidRPr="00093101">
              <w:rPr>
                <w:noProof/>
                <w:sz w:val="66"/>
                <w:szCs w:val="66"/>
                <w:lang w:bidi="es-ES"/>
              </w:rPr>
              <mc:AlternateContent>
                <mc:Choice Requires="wps">
                  <w:drawing>
                    <wp:anchor distT="0" distB="0" distL="114300" distR="114300" simplePos="0" relativeHeight="251659264" behindDoc="1" locked="0" layoutInCell="1" allowOverlap="1" wp14:anchorId="352BA2F4" wp14:editId="0711495C">
                      <wp:simplePos x="0" y="0"/>
                      <wp:positionH relativeFrom="column">
                        <wp:posOffset>-716915</wp:posOffset>
                      </wp:positionH>
                      <wp:positionV relativeFrom="page">
                        <wp:posOffset>-97790</wp:posOffset>
                      </wp:positionV>
                      <wp:extent cx="4686935" cy="1570990"/>
                      <wp:effectExtent l="0" t="0" r="0" b="0"/>
                      <wp:wrapNone/>
                      <wp:docPr id="4" name="Rectángulo: Una sola esquina cortada 4" descr="rectángulo de color"/>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8F7A" id="Rectángulo: Una sola esquina cortada 4" o:spid="_x0000_s1026" alt="rectángulo de color"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" path="m,l3935703,r751232,751232l4686935,1570990,,1570990,,xe" fillcolor="#44546a [3215]" stroked="f">
                      <v:path arrowok="t" o:connecttype="custom" o:connectlocs="0,0;3935703,0;4686935,751232;4686935,1570990;0,1570990;0,0" o:connectangles="0,0,0,0,0,0"/>
                      <w10:wrap anchory="page"/>
                    </v:shape>
                  </w:pict>
                </mc:Fallback>
              </mc:AlternateContent>
            </w:r>
            <w:r w:rsidR="00093101" w:rsidRPr="00093101">
              <w:rPr>
                <w:sz w:val="66"/>
                <w:szCs w:val="66"/>
                <w:lang w:bidi="es-ES"/>
              </w:rPr>
              <w:t>INFORME DE GESTIÓN</w:t>
            </w:r>
          </w:p>
          <w:p w14:paraId="04CE9511" w14:textId="056D8E0D" w:rsidR="00A91D75" w:rsidRPr="004C0AD1" w:rsidRDefault="00A91D75" w:rsidP="00A91D75">
            <w:pPr>
              <w:pStyle w:val="Ttulo"/>
              <w:framePr w:hSpace="0" w:wrap="auto" w:vAnchor="margin" w:xAlign="left" w:yAlign="inline"/>
            </w:pPr>
            <w:r w:rsidRPr="00093101">
              <w:rPr>
                <w:sz w:val="66"/>
                <w:szCs w:val="66"/>
                <w:lang w:bidi="es-ES"/>
              </w:rPr>
              <w:t>201</w:t>
            </w:r>
            <w:r w:rsidR="00A22171" w:rsidRPr="00093101">
              <w:rPr>
                <w:sz w:val="66"/>
                <w:szCs w:val="66"/>
                <w:lang w:bidi="es-ES"/>
              </w:rPr>
              <w:t>9</w:t>
            </w: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9108"/>
        <w:gridCol w:w="404"/>
        <w:gridCol w:w="478"/>
      </w:tblGrid>
      <w:tr w:rsidR="00A22171" w:rsidRPr="004C0AD1" w14:paraId="51251FBD" w14:textId="77777777" w:rsidTr="00C6323A">
        <w:trPr>
          <w:trHeight w:val="358"/>
        </w:trPr>
        <w:tc>
          <w:tcPr>
            <w:tcW w:w="3567" w:type="dxa"/>
          </w:tcPr>
          <w:p w14:paraId="2AAA9C68" w14:textId="77777777" w:rsidR="00A91D75" w:rsidRPr="004C0AD1" w:rsidRDefault="00A91D75" w:rsidP="00A91D75">
            <w:r w:rsidRPr="004C0AD1">
              <w:rPr>
                <w:noProof/>
                <w:lang w:bidi="es-ES"/>
              </w:rPr>
              <mc:AlternateContent>
                <mc:Choice Requires="wps">
                  <w:drawing>
                    <wp:inline distT="0" distB="0" distL="0" distR="0" wp14:anchorId="23D38991" wp14:editId="0728AF4E">
                      <wp:extent cx="5783580" cy="342900"/>
                      <wp:effectExtent l="0" t="0" r="0" b="0"/>
                      <wp:docPr id="6" name="Cuadro de texto 6"/>
                      <wp:cNvGraphicFramePr/>
                      <a:graphic xmlns:a="http://schemas.openxmlformats.org/drawingml/2006/main">
                        <a:graphicData uri="http://schemas.microsoft.com/office/word/2010/wordprocessingShape">
                          <wps:wsp>
                            <wps:cNvSpPr txBox="1"/>
                            <wps:spPr>
                              <a:xfrm>
                                <a:off x="0" y="0"/>
                                <a:ext cx="5783580" cy="342900"/>
                              </a:xfrm>
                              <a:prstGeom prst="rect">
                                <a:avLst/>
                              </a:prstGeom>
                              <a:noFill/>
                              <a:ln w="6350">
                                <a:noFill/>
                              </a:ln>
                            </wps:spPr>
                            <wps:txbx>
                              <w:txbxContent>
                                <w:p w14:paraId="72C884C1" w14:textId="363914B2" w:rsidR="00A22171" w:rsidRPr="00A22171" w:rsidRDefault="00A22171" w:rsidP="00A91D75">
                                  <w:pPr>
                                    <w:pStyle w:val="Subttulo"/>
                                    <w:rPr>
                                      <w:sz w:val="24"/>
                                      <w:szCs w:val="24"/>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23D38991" id="_x0000_t202" coordsize="21600,21600" o:spt="202" path="m,l,21600r21600,l21600,xe">
                      <v:stroke joinstyle="miter"/>
                      <v:path gradientshapeok="t" o:connecttype="rect"/>
                    </v:shapetype>
                    <v:shape id="Cuadro de texto 6" o:spid="_x0000_s1026" type="#_x0000_t202" style="width:455.4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" filled="f" stroked="f" strokeweight=".5pt">
                      <v:textbox inset=",,,0">
                        <w:txbxContent>
                          <w:p w14:paraId="72C884C1" w14:textId="363914B2" w:rsidR="00A22171" w:rsidRPr="00A22171" w:rsidRDefault="00A22171" w:rsidP="00A91D75">
                            <w:pPr>
                              <w:pStyle w:val="Subttulo"/>
                              <w:rPr>
                                <w:sz w:val="24"/>
                                <w:szCs w:val="24"/>
                              </w:rPr>
                            </w:pPr>
                          </w:p>
                        </w:txbxContent>
                      </v:textbox>
                      <w10:anchorlock/>
                    </v:shape>
                  </w:pict>
                </mc:Fallback>
              </mc:AlternateContent>
            </w:r>
          </w:p>
        </w:tc>
        <w:tc>
          <w:tcPr>
            <w:tcW w:w="2940" w:type="dxa"/>
            <w:vAlign w:val="bottom"/>
          </w:tcPr>
          <w:p w14:paraId="6E3F1360" w14:textId="77777777" w:rsidR="00A91D75" w:rsidRPr="004C0AD1" w:rsidRDefault="00A91D75" w:rsidP="00A91D75"/>
        </w:tc>
        <w:tc>
          <w:tcPr>
            <w:tcW w:w="3483" w:type="dxa"/>
            <w:vAlign w:val="bottom"/>
          </w:tcPr>
          <w:p w14:paraId="04D742AA" w14:textId="77777777" w:rsidR="00A91D75" w:rsidRPr="004C0AD1" w:rsidRDefault="00A91D75" w:rsidP="00A91D75">
            <w:pPr>
              <w:jc w:val="right"/>
            </w:pPr>
          </w:p>
        </w:tc>
      </w:tr>
      <w:tr w:rsidR="00A22171" w:rsidRPr="004C0AD1" w14:paraId="611E59C8" w14:textId="77777777" w:rsidTr="00C6323A">
        <w:trPr>
          <w:trHeight w:val="1197"/>
        </w:trPr>
        <w:tc>
          <w:tcPr>
            <w:tcW w:w="3567" w:type="dxa"/>
          </w:tcPr>
          <w:p w14:paraId="183F8767" w14:textId="5C5EF48E" w:rsidR="00A91D75" w:rsidRPr="004C0AD1" w:rsidRDefault="00A91D75" w:rsidP="00A91D75"/>
        </w:tc>
        <w:tc>
          <w:tcPr>
            <w:tcW w:w="2940" w:type="dxa"/>
            <w:vAlign w:val="bottom"/>
          </w:tcPr>
          <w:p w14:paraId="583A49EA" w14:textId="6F9EE42E" w:rsidR="00A91D75" w:rsidRPr="004C0AD1" w:rsidRDefault="00A91D75" w:rsidP="00A91D75"/>
        </w:tc>
        <w:tc>
          <w:tcPr>
            <w:tcW w:w="3483" w:type="dxa"/>
            <w:vAlign w:val="bottom"/>
          </w:tcPr>
          <w:p w14:paraId="4F328B7F" w14:textId="4BE2CF18" w:rsidR="00A91D75" w:rsidRPr="004C0AD1" w:rsidRDefault="00A91D75" w:rsidP="00A91D75">
            <w:pPr>
              <w:jc w:val="right"/>
            </w:pPr>
          </w:p>
        </w:tc>
      </w:tr>
    </w:tbl>
    <w:sdt>
      <w:sdtPr>
        <w:rPr>
          <w:rFonts w:asciiTheme="minorHAnsi" w:eastAsiaTheme="minorHAnsi" w:hAnsiTheme="minorHAnsi" w:cstheme="minorBidi"/>
          <w:b w:val="0"/>
          <w:bCs w:val="0"/>
          <w:caps w:val="0"/>
          <w:kern w:val="0"/>
          <w:sz w:val="24"/>
        </w:rPr>
        <w:id w:val="792484167"/>
        <w:docPartObj>
          <w:docPartGallery w:val="Table of Contents"/>
          <w:docPartUnique/>
        </w:docPartObj>
      </w:sdtPr>
      <w:sdtEndPr/>
      <w:sdtContent>
        <w:p w14:paraId="13EBF2DC" w14:textId="3D16328E" w:rsidR="0027445A" w:rsidRDefault="0027445A">
          <w:pPr>
            <w:pStyle w:val="TtuloTDC"/>
          </w:pPr>
          <w:r>
            <w:t>Contenido</w:t>
          </w:r>
        </w:p>
        <w:p w14:paraId="2075E200" w14:textId="3EDD37D9" w:rsidR="00317660" w:rsidRDefault="00317660">
          <w:pPr>
            <w:pStyle w:val="TDC1"/>
            <w:tabs>
              <w:tab w:val="left" w:pos="390"/>
              <w:tab w:val="right" w:pos="9592"/>
            </w:tabs>
            <w:rPr>
              <w:rFonts w:eastAsiaTheme="minorEastAsia" w:cstheme="minorBidi"/>
              <w:b w:val="0"/>
              <w:bCs w:val="0"/>
              <w:caps w:val="0"/>
              <w:noProof/>
              <w:color w:val="auto"/>
              <w:u w:val="none"/>
              <w:lang w:eastAsia="es-ES"/>
            </w:rPr>
          </w:pPr>
          <w:r>
            <w:rPr>
              <w:rFonts w:asciiTheme="majorHAnsi" w:hAnsiTheme="majorHAnsi" w:cstheme="majorHAnsi"/>
              <w:noProof/>
              <w:kern w:val="20"/>
              <w:szCs w:val="24"/>
            </w:rPr>
            <w:fldChar w:fldCharType="begin"/>
          </w:r>
          <w:r>
            <w:rPr>
              <w:rFonts w:asciiTheme="majorHAnsi" w:hAnsiTheme="majorHAnsi" w:cstheme="majorHAnsi"/>
              <w:noProof/>
              <w:kern w:val="20"/>
              <w:szCs w:val="24"/>
            </w:rPr>
            <w:instrText xml:space="preserve"> TOC \o "1-2" \h \z \u </w:instrText>
          </w:r>
          <w:r>
            <w:rPr>
              <w:rFonts w:asciiTheme="majorHAnsi" w:hAnsiTheme="majorHAnsi" w:cstheme="majorHAnsi"/>
              <w:noProof/>
              <w:kern w:val="20"/>
              <w:szCs w:val="24"/>
            </w:rPr>
            <w:fldChar w:fldCharType="separate"/>
          </w:r>
          <w:hyperlink w:anchor="_Toc31400588" w:history="1">
            <w:r w:rsidRPr="00A546E2">
              <w:rPr>
                <w:rStyle w:val="Hipervnculo"/>
                <w:noProof/>
              </w:rPr>
              <w:t>1.</w:t>
            </w:r>
            <w:r>
              <w:rPr>
                <w:rFonts w:eastAsiaTheme="minorEastAsia" w:cstheme="minorBidi"/>
                <w:b w:val="0"/>
                <w:bCs w:val="0"/>
                <w:caps w:val="0"/>
                <w:noProof/>
                <w:color w:val="auto"/>
                <w:u w:val="none"/>
                <w:lang w:eastAsia="es-ES"/>
              </w:rPr>
              <w:tab/>
            </w:r>
            <w:r w:rsidRPr="00A546E2">
              <w:rPr>
                <w:rStyle w:val="Hipervnculo"/>
                <w:noProof/>
              </w:rPr>
              <w:t>INTRODUCCIÓN</w:t>
            </w:r>
            <w:r>
              <w:rPr>
                <w:noProof/>
                <w:webHidden/>
              </w:rPr>
              <w:tab/>
            </w:r>
            <w:r>
              <w:rPr>
                <w:noProof/>
                <w:webHidden/>
              </w:rPr>
              <w:fldChar w:fldCharType="begin"/>
            </w:r>
            <w:r>
              <w:rPr>
                <w:noProof/>
                <w:webHidden/>
              </w:rPr>
              <w:instrText xml:space="preserve"> PAGEREF _Toc31400588 \h </w:instrText>
            </w:r>
            <w:r>
              <w:rPr>
                <w:noProof/>
                <w:webHidden/>
              </w:rPr>
            </w:r>
            <w:r>
              <w:rPr>
                <w:noProof/>
                <w:webHidden/>
              </w:rPr>
              <w:fldChar w:fldCharType="separate"/>
            </w:r>
            <w:r>
              <w:rPr>
                <w:noProof/>
                <w:webHidden/>
              </w:rPr>
              <w:t>3</w:t>
            </w:r>
            <w:r>
              <w:rPr>
                <w:noProof/>
                <w:webHidden/>
              </w:rPr>
              <w:fldChar w:fldCharType="end"/>
            </w:r>
          </w:hyperlink>
        </w:p>
        <w:p w14:paraId="656BEA05" w14:textId="2663DD90" w:rsidR="00317660" w:rsidRDefault="00446E19">
          <w:pPr>
            <w:pStyle w:val="TDC1"/>
            <w:tabs>
              <w:tab w:val="left" w:pos="390"/>
              <w:tab w:val="right" w:pos="9592"/>
            </w:tabs>
            <w:rPr>
              <w:rFonts w:eastAsiaTheme="minorEastAsia" w:cstheme="minorBidi"/>
              <w:b w:val="0"/>
              <w:bCs w:val="0"/>
              <w:caps w:val="0"/>
              <w:noProof/>
              <w:color w:val="auto"/>
              <w:u w:val="none"/>
              <w:lang w:eastAsia="es-ES"/>
            </w:rPr>
          </w:pPr>
          <w:hyperlink w:anchor="_Toc31400589" w:history="1">
            <w:r w:rsidR="00317660" w:rsidRPr="00A546E2">
              <w:rPr>
                <w:rStyle w:val="Hipervnculo"/>
                <w:noProof/>
              </w:rPr>
              <w:t>2.</w:t>
            </w:r>
            <w:r w:rsidR="00317660">
              <w:rPr>
                <w:rFonts w:eastAsiaTheme="minorEastAsia" w:cstheme="minorBidi"/>
                <w:b w:val="0"/>
                <w:bCs w:val="0"/>
                <w:caps w:val="0"/>
                <w:noProof/>
                <w:color w:val="auto"/>
                <w:u w:val="none"/>
                <w:lang w:eastAsia="es-ES"/>
              </w:rPr>
              <w:tab/>
            </w:r>
            <w:r w:rsidR="00317660" w:rsidRPr="00A546E2">
              <w:rPr>
                <w:rStyle w:val="Hipervnculo"/>
                <w:noProof/>
              </w:rPr>
              <w:t>RETOS INSTITUCIONALES</w:t>
            </w:r>
            <w:r w:rsidR="00317660">
              <w:rPr>
                <w:noProof/>
                <w:webHidden/>
              </w:rPr>
              <w:tab/>
            </w:r>
            <w:r w:rsidR="00317660">
              <w:rPr>
                <w:noProof/>
                <w:webHidden/>
              </w:rPr>
              <w:fldChar w:fldCharType="begin"/>
            </w:r>
            <w:r w:rsidR="00317660">
              <w:rPr>
                <w:noProof/>
                <w:webHidden/>
              </w:rPr>
              <w:instrText xml:space="preserve"> PAGEREF _Toc31400589 \h </w:instrText>
            </w:r>
            <w:r w:rsidR="00317660">
              <w:rPr>
                <w:noProof/>
                <w:webHidden/>
              </w:rPr>
            </w:r>
            <w:r w:rsidR="00317660">
              <w:rPr>
                <w:noProof/>
                <w:webHidden/>
              </w:rPr>
              <w:fldChar w:fldCharType="separate"/>
            </w:r>
            <w:r w:rsidR="00317660">
              <w:rPr>
                <w:noProof/>
                <w:webHidden/>
              </w:rPr>
              <w:t>4</w:t>
            </w:r>
            <w:r w:rsidR="00317660">
              <w:rPr>
                <w:noProof/>
                <w:webHidden/>
              </w:rPr>
              <w:fldChar w:fldCharType="end"/>
            </w:r>
          </w:hyperlink>
        </w:p>
        <w:p w14:paraId="77FDC1B7" w14:textId="4121967F" w:rsidR="00317660" w:rsidRDefault="00446E19">
          <w:pPr>
            <w:pStyle w:val="TDC1"/>
            <w:tabs>
              <w:tab w:val="left" w:pos="390"/>
              <w:tab w:val="right" w:pos="9592"/>
            </w:tabs>
            <w:rPr>
              <w:rFonts w:eastAsiaTheme="minorEastAsia" w:cstheme="minorBidi"/>
              <w:b w:val="0"/>
              <w:bCs w:val="0"/>
              <w:caps w:val="0"/>
              <w:noProof/>
              <w:color w:val="auto"/>
              <w:u w:val="none"/>
              <w:lang w:eastAsia="es-ES"/>
            </w:rPr>
          </w:pPr>
          <w:hyperlink w:anchor="_Toc31400590" w:history="1">
            <w:r w:rsidR="00317660" w:rsidRPr="00A546E2">
              <w:rPr>
                <w:rStyle w:val="Hipervnculo"/>
                <w:noProof/>
              </w:rPr>
              <w:t>3.</w:t>
            </w:r>
            <w:r w:rsidR="00317660">
              <w:rPr>
                <w:rFonts w:eastAsiaTheme="minorEastAsia" w:cstheme="minorBidi"/>
                <w:b w:val="0"/>
                <w:bCs w:val="0"/>
                <w:caps w:val="0"/>
                <w:noProof/>
                <w:color w:val="auto"/>
                <w:u w:val="none"/>
                <w:lang w:eastAsia="es-ES"/>
              </w:rPr>
              <w:tab/>
            </w:r>
            <w:r w:rsidR="00317660" w:rsidRPr="00A546E2">
              <w:rPr>
                <w:rStyle w:val="Hipervnculo"/>
                <w:noProof/>
              </w:rPr>
              <w:t>MARCO ESTRATEGICO DE LA ENTIDAD</w:t>
            </w:r>
            <w:r w:rsidR="00317660">
              <w:rPr>
                <w:noProof/>
                <w:webHidden/>
              </w:rPr>
              <w:tab/>
            </w:r>
            <w:r w:rsidR="00317660">
              <w:rPr>
                <w:noProof/>
                <w:webHidden/>
              </w:rPr>
              <w:fldChar w:fldCharType="begin"/>
            </w:r>
            <w:r w:rsidR="00317660">
              <w:rPr>
                <w:noProof/>
                <w:webHidden/>
              </w:rPr>
              <w:instrText xml:space="preserve"> PAGEREF _Toc31400590 \h </w:instrText>
            </w:r>
            <w:r w:rsidR="00317660">
              <w:rPr>
                <w:noProof/>
                <w:webHidden/>
              </w:rPr>
            </w:r>
            <w:r w:rsidR="00317660">
              <w:rPr>
                <w:noProof/>
                <w:webHidden/>
              </w:rPr>
              <w:fldChar w:fldCharType="separate"/>
            </w:r>
            <w:r w:rsidR="00317660">
              <w:rPr>
                <w:noProof/>
                <w:webHidden/>
              </w:rPr>
              <w:t>5</w:t>
            </w:r>
            <w:r w:rsidR="00317660">
              <w:rPr>
                <w:noProof/>
                <w:webHidden/>
              </w:rPr>
              <w:fldChar w:fldCharType="end"/>
            </w:r>
          </w:hyperlink>
        </w:p>
        <w:p w14:paraId="5CFD8C01" w14:textId="03BE36AB" w:rsidR="00317660" w:rsidRDefault="00446E19">
          <w:pPr>
            <w:pStyle w:val="TDC2"/>
            <w:tabs>
              <w:tab w:val="right" w:pos="9592"/>
            </w:tabs>
            <w:rPr>
              <w:rFonts w:eastAsiaTheme="minorEastAsia" w:cstheme="minorBidi"/>
              <w:b w:val="0"/>
              <w:bCs w:val="0"/>
              <w:smallCaps w:val="0"/>
              <w:noProof/>
              <w:color w:val="auto"/>
              <w:lang w:eastAsia="es-ES"/>
            </w:rPr>
          </w:pPr>
          <w:hyperlink w:anchor="_Toc31400591" w:history="1">
            <w:r w:rsidR="00317660" w:rsidRPr="00A546E2">
              <w:rPr>
                <w:rStyle w:val="Hipervnculo"/>
                <w:noProof/>
              </w:rPr>
              <w:t>3.1 Hoja de Ruta</w:t>
            </w:r>
            <w:r w:rsidR="00317660">
              <w:rPr>
                <w:noProof/>
                <w:webHidden/>
              </w:rPr>
              <w:tab/>
            </w:r>
            <w:r w:rsidR="00317660">
              <w:rPr>
                <w:noProof/>
                <w:webHidden/>
              </w:rPr>
              <w:fldChar w:fldCharType="begin"/>
            </w:r>
            <w:r w:rsidR="00317660">
              <w:rPr>
                <w:noProof/>
                <w:webHidden/>
              </w:rPr>
              <w:instrText xml:space="preserve"> PAGEREF _Toc31400591 \h </w:instrText>
            </w:r>
            <w:r w:rsidR="00317660">
              <w:rPr>
                <w:noProof/>
                <w:webHidden/>
              </w:rPr>
            </w:r>
            <w:r w:rsidR="00317660">
              <w:rPr>
                <w:noProof/>
                <w:webHidden/>
              </w:rPr>
              <w:fldChar w:fldCharType="separate"/>
            </w:r>
            <w:r w:rsidR="00317660">
              <w:rPr>
                <w:noProof/>
                <w:webHidden/>
              </w:rPr>
              <w:t>5</w:t>
            </w:r>
            <w:r w:rsidR="00317660">
              <w:rPr>
                <w:noProof/>
                <w:webHidden/>
              </w:rPr>
              <w:fldChar w:fldCharType="end"/>
            </w:r>
          </w:hyperlink>
        </w:p>
        <w:p w14:paraId="05F0EC64" w14:textId="59D4A4F6" w:rsidR="00317660" w:rsidRDefault="00446E19">
          <w:pPr>
            <w:pStyle w:val="TDC1"/>
            <w:tabs>
              <w:tab w:val="left" w:pos="390"/>
              <w:tab w:val="right" w:pos="9592"/>
            </w:tabs>
            <w:rPr>
              <w:rFonts w:eastAsiaTheme="minorEastAsia" w:cstheme="minorBidi"/>
              <w:b w:val="0"/>
              <w:bCs w:val="0"/>
              <w:caps w:val="0"/>
              <w:noProof/>
              <w:color w:val="auto"/>
              <w:u w:val="none"/>
              <w:lang w:eastAsia="es-ES"/>
            </w:rPr>
          </w:pPr>
          <w:hyperlink w:anchor="_Toc31400592" w:history="1">
            <w:r w:rsidR="00317660" w:rsidRPr="00A546E2">
              <w:rPr>
                <w:rStyle w:val="Hipervnculo"/>
                <w:noProof/>
              </w:rPr>
              <w:t>4.</w:t>
            </w:r>
            <w:r w:rsidR="00317660">
              <w:rPr>
                <w:rFonts w:eastAsiaTheme="minorEastAsia" w:cstheme="minorBidi"/>
                <w:b w:val="0"/>
                <w:bCs w:val="0"/>
                <w:caps w:val="0"/>
                <w:noProof/>
                <w:color w:val="auto"/>
                <w:u w:val="none"/>
                <w:lang w:eastAsia="es-ES"/>
              </w:rPr>
              <w:tab/>
            </w:r>
            <w:r w:rsidR="00317660" w:rsidRPr="00A546E2">
              <w:rPr>
                <w:rStyle w:val="Hipervnculo"/>
                <w:noProof/>
              </w:rPr>
              <w:t>RESULTADOS MISIONALES</w:t>
            </w:r>
            <w:r w:rsidR="00317660">
              <w:rPr>
                <w:noProof/>
                <w:webHidden/>
              </w:rPr>
              <w:tab/>
            </w:r>
            <w:r w:rsidR="00317660">
              <w:rPr>
                <w:noProof/>
                <w:webHidden/>
              </w:rPr>
              <w:fldChar w:fldCharType="begin"/>
            </w:r>
            <w:r w:rsidR="00317660">
              <w:rPr>
                <w:noProof/>
                <w:webHidden/>
              </w:rPr>
              <w:instrText xml:space="preserve"> PAGEREF _Toc31400592 \h </w:instrText>
            </w:r>
            <w:r w:rsidR="00317660">
              <w:rPr>
                <w:noProof/>
                <w:webHidden/>
              </w:rPr>
            </w:r>
            <w:r w:rsidR="00317660">
              <w:rPr>
                <w:noProof/>
                <w:webHidden/>
              </w:rPr>
              <w:fldChar w:fldCharType="separate"/>
            </w:r>
            <w:r w:rsidR="00317660">
              <w:rPr>
                <w:noProof/>
                <w:webHidden/>
              </w:rPr>
              <w:t>7</w:t>
            </w:r>
            <w:r w:rsidR="00317660">
              <w:rPr>
                <w:noProof/>
                <w:webHidden/>
              </w:rPr>
              <w:fldChar w:fldCharType="end"/>
            </w:r>
          </w:hyperlink>
        </w:p>
        <w:p w14:paraId="06A96CA2" w14:textId="7C0E66EC" w:rsidR="00317660" w:rsidRDefault="00446E19">
          <w:pPr>
            <w:pStyle w:val="TDC2"/>
            <w:tabs>
              <w:tab w:val="right" w:pos="9592"/>
            </w:tabs>
            <w:rPr>
              <w:rFonts w:eastAsiaTheme="minorEastAsia" w:cstheme="minorBidi"/>
              <w:b w:val="0"/>
              <w:bCs w:val="0"/>
              <w:smallCaps w:val="0"/>
              <w:noProof/>
              <w:color w:val="auto"/>
              <w:lang w:eastAsia="es-ES"/>
            </w:rPr>
          </w:pPr>
          <w:hyperlink w:anchor="_Toc31400593" w:history="1">
            <w:r w:rsidR="00317660" w:rsidRPr="00A546E2">
              <w:rPr>
                <w:rStyle w:val="Hipervnculo"/>
                <w:noProof/>
              </w:rPr>
              <w:t>4.1 Nuestro Talento Humano</w:t>
            </w:r>
            <w:r w:rsidR="00317660">
              <w:rPr>
                <w:noProof/>
                <w:webHidden/>
              </w:rPr>
              <w:tab/>
            </w:r>
            <w:r w:rsidR="00317660">
              <w:rPr>
                <w:noProof/>
                <w:webHidden/>
              </w:rPr>
              <w:fldChar w:fldCharType="begin"/>
            </w:r>
            <w:r w:rsidR="00317660">
              <w:rPr>
                <w:noProof/>
                <w:webHidden/>
              </w:rPr>
              <w:instrText xml:space="preserve"> PAGEREF _Toc31400593 \h </w:instrText>
            </w:r>
            <w:r w:rsidR="00317660">
              <w:rPr>
                <w:noProof/>
                <w:webHidden/>
              </w:rPr>
            </w:r>
            <w:r w:rsidR="00317660">
              <w:rPr>
                <w:noProof/>
                <w:webHidden/>
              </w:rPr>
              <w:fldChar w:fldCharType="separate"/>
            </w:r>
            <w:r w:rsidR="00317660">
              <w:rPr>
                <w:noProof/>
                <w:webHidden/>
              </w:rPr>
              <w:t>7</w:t>
            </w:r>
            <w:r w:rsidR="00317660">
              <w:rPr>
                <w:noProof/>
                <w:webHidden/>
              </w:rPr>
              <w:fldChar w:fldCharType="end"/>
            </w:r>
          </w:hyperlink>
        </w:p>
        <w:p w14:paraId="2CB92E16" w14:textId="17E221B1" w:rsidR="00317660" w:rsidRDefault="00446E19">
          <w:pPr>
            <w:pStyle w:val="TDC2"/>
            <w:tabs>
              <w:tab w:val="right" w:pos="9592"/>
            </w:tabs>
            <w:rPr>
              <w:rFonts w:eastAsiaTheme="minorEastAsia" w:cstheme="minorBidi"/>
              <w:b w:val="0"/>
              <w:bCs w:val="0"/>
              <w:smallCaps w:val="0"/>
              <w:noProof/>
              <w:color w:val="auto"/>
              <w:lang w:eastAsia="es-ES"/>
            </w:rPr>
          </w:pPr>
          <w:hyperlink w:anchor="_Toc31400594" w:history="1">
            <w:r w:rsidR="00317660" w:rsidRPr="00A546E2">
              <w:rPr>
                <w:rStyle w:val="Hipervnculo"/>
                <w:noProof/>
              </w:rPr>
              <w:t>Principales resultados del plan estratégico del talento humano.</w:t>
            </w:r>
            <w:r w:rsidR="00317660">
              <w:rPr>
                <w:noProof/>
                <w:webHidden/>
              </w:rPr>
              <w:tab/>
            </w:r>
            <w:r w:rsidR="00317660">
              <w:rPr>
                <w:noProof/>
                <w:webHidden/>
              </w:rPr>
              <w:fldChar w:fldCharType="begin"/>
            </w:r>
            <w:r w:rsidR="00317660">
              <w:rPr>
                <w:noProof/>
                <w:webHidden/>
              </w:rPr>
              <w:instrText xml:space="preserve"> PAGEREF _Toc31400594 \h </w:instrText>
            </w:r>
            <w:r w:rsidR="00317660">
              <w:rPr>
                <w:noProof/>
                <w:webHidden/>
              </w:rPr>
            </w:r>
            <w:r w:rsidR="00317660">
              <w:rPr>
                <w:noProof/>
                <w:webHidden/>
              </w:rPr>
              <w:fldChar w:fldCharType="separate"/>
            </w:r>
            <w:r w:rsidR="00317660">
              <w:rPr>
                <w:noProof/>
                <w:webHidden/>
              </w:rPr>
              <w:t>8</w:t>
            </w:r>
            <w:r w:rsidR="00317660">
              <w:rPr>
                <w:noProof/>
                <w:webHidden/>
              </w:rPr>
              <w:fldChar w:fldCharType="end"/>
            </w:r>
          </w:hyperlink>
        </w:p>
        <w:p w14:paraId="5729D46A" w14:textId="499A9EC4" w:rsidR="00317660" w:rsidRDefault="00446E19">
          <w:pPr>
            <w:pStyle w:val="TDC2"/>
            <w:tabs>
              <w:tab w:val="right" w:pos="9592"/>
            </w:tabs>
            <w:rPr>
              <w:rFonts w:eastAsiaTheme="minorEastAsia" w:cstheme="minorBidi"/>
              <w:b w:val="0"/>
              <w:bCs w:val="0"/>
              <w:smallCaps w:val="0"/>
              <w:noProof/>
              <w:color w:val="auto"/>
              <w:lang w:eastAsia="es-ES"/>
            </w:rPr>
          </w:pPr>
          <w:hyperlink w:anchor="_Toc31400595" w:history="1">
            <w:r w:rsidR="00317660" w:rsidRPr="00A546E2">
              <w:rPr>
                <w:rStyle w:val="Hipervnculo"/>
                <w:noProof/>
              </w:rPr>
              <w:t>4.2 Ejecución Presupuestal</w:t>
            </w:r>
            <w:r w:rsidR="00317660">
              <w:rPr>
                <w:noProof/>
                <w:webHidden/>
              </w:rPr>
              <w:tab/>
            </w:r>
            <w:r w:rsidR="00317660">
              <w:rPr>
                <w:noProof/>
                <w:webHidden/>
              </w:rPr>
              <w:fldChar w:fldCharType="begin"/>
            </w:r>
            <w:r w:rsidR="00317660">
              <w:rPr>
                <w:noProof/>
                <w:webHidden/>
              </w:rPr>
              <w:instrText xml:space="preserve"> PAGEREF _Toc31400595 \h </w:instrText>
            </w:r>
            <w:r w:rsidR="00317660">
              <w:rPr>
                <w:noProof/>
                <w:webHidden/>
              </w:rPr>
            </w:r>
            <w:r w:rsidR="00317660">
              <w:rPr>
                <w:noProof/>
                <w:webHidden/>
              </w:rPr>
              <w:fldChar w:fldCharType="separate"/>
            </w:r>
            <w:r w:rsidR="00317660">
              <w:rPr>
                <w:noProof/>
                <w:webHidden/>
              </w:rPr>
              <w:t>9</w:t>
            </w:r>
            <w:r w:rsidR="00317660">
              <w:rPr>
                <w:noProof/>
                <w:webHidden/>
              </w:rPr>
              <w:fldChar w:fldCharType="end"/>
            </w:r>
          </w:hyperlink>
        </w:p>
        <w:p w14:paraId="7AC6B8DA" w14:textId="6B55FCB3" w:rsidR="00317660" w:rsidRDefault="00446E19">
          <w:pPr>
            <w:pStyle w:val="TDC2"/>
            <w:tabs>
              <w:tab w:val="right" w:pos="9592"/>
            </w:tabs>
            <w:rPr>
              <w:rFonts w:eastAsiaTheme="minorEastAsia" w:cstheme="minorBidi"/>
              <w:b w:val="0"/>
              <w:bCs w:val="0"/>
              <w:smallCaps w:val="0"/>
              <w:noProof/>
              <w:color w:val="auto"/>
              <w:lang w:eastAsia="es-ES"/>
            </w:rPr>
          </w:pPr>
          <w:hyperlink w:anchor="_Toc31400596" w:history="1">
            <w:r w:rsidR="00317660" w:rsidRPr="00A546E2">
              <w:rPr>
                <w:rStyle w:val="Hipervnculo"/>
                <w:noProof/>
              </w:rPr>
              <w:t>4.2 Cumplimiento Plan Nacional de Desarrollo 2018 - 2022</w:t>
            </w:r>
            <w:r w:rsidR="00317660">
              <w:rPr>
                <w:noProof/>
                <w:webHidden/>
              </w:rPr>
              <w:tab/>
            </w:r>
            <w:r w:rsidR="00317660">
              <w:rPr>
                <w:noProof/>
                <w:webHidden/>
              </w:rPr>
              <w:fldChar w:fldCharType="begin"/>
            </w:r>
            <w:r w:rsidR="00317660">
              <w:rPr>
                <w:noProof/>
                <w:webHidden/>
              </w:rPr>
              <w:instrText xml:space="preserve"> PAGEREF _Toc31400596 \h </w:instrText>
            </w:r>
            <w:r w:rsidR="00317660">
              <w:rPr>
                <w:noProof/>
                <w:webHidden/>
              </w:rPr>
            </w:r>
            <w:r w:rsidR="00317660">
              <w:rPr>
                <w:noProof/>
                <w:webHidden/>
              </w:rPr>
              <w:fldChar w:fldCharType="separate"/>
            </w:r>
            <w:r w:rsidR="00317660">
              <w:rPr>
                <w:noProof/>
                <w:webHidden/>
              </w:rPr>
              <w:t>11</w:t>
            </w:r>
            <w:r w:rsidR="00317660">
              <w:rPr>
                <w:noProof/>
                <w:webHidden/>
              </w:rPr>
              <w:fldChar w:fldCharType="end"/>
            </w:r>
          </w:hyperlink>
        </w:p>
        <w:p w14:paraId="34AE74F0" w14:textId="2C6ECEDB" w:rsidR="00317660" w:rsidRDefault="00446E19">
          <w:pPr>
            <w:pStyle w:val="TDC2"/>
            <w:tabs>
              <w:tab w:val="right" w:pos="9592"/>
            </w:tabs>
            <w:rPr>
              <w:rFonts w:eastAsiaTheme="minorEastAsia" w:cstheme="minorBidi"/>
              <w:b w:val="0"/>
              <w:bCs w:val="0"/>
              <w:smallCaps w:val="0"/>
              <w:noProof/>
              <w:color w:val="auto"/>
              <w:lang w:eastAsia="es-ES"/>
            </w:rPr>
          </w:pPr>
          <w:hyperlink w:anchor="_Toc31400597" w:history="1">
            <w:r w:rsidR="00317660" w:rsidRPr="00A546E2">
              <w:rPr>
                <w:rStyle w:val="Hipervnculo"/>
                <w:noProof/>
              </w:rPr>
              <w:t>4.3 Impactos ODS</w:t>
            </w:r>
            <w:r w:rsidR="00317660">
              <w:rPr>
                <w:noProof/>
                <w:webHidden/>
              </w:rPr>
              <w:tab/>
            </w:r>
            <w:r w:rsidR="00317660">
              <w:rPr>
                <w:noProof/>
                <w:webHidden/>
              </w:rPr>
              <w:fldChar w:fldCharType="begin"/>
            </w:r>
            <w:r w:rsidR="00317660">
              <w:rPr>
                <w:noProof/>
                <w:webHidden/>
              </w:rPr>
              <w:instrText xml:space="preserve"> PAGEREF _Toc31400597 \h </w:instrText>
            </w:r>
            <w:r w:rsidR="00317660">
              <w:rPr>
                <w:noProof/>
                <w:webHidden/>
              </w:rPr>
            </w:r>
            <w:r w:rsidR="00317660">
              <w:rPr>
                <w:noProof/>
                <w:webHidden/>
              </w:rPr>
              <w:fldChar w:fldCharType="separate"/>
            </w:r>
            <w:r w:rsidR="00317660">
              <w:rPr>
                <w:noProof/>
                <w:webHidden/>
              </w:rPr>
              <w:t>14</w:t>
            </w:r>
            <w:r w:rsidR="00317660">
              <w:rPr>
                <w:noProof/>
                <w:webHidden/>
              </w:rPr>
              <w:fldChar w:fldCharType="end"/>
            </w:r>
          </w:hyperlink>
        </w:p>
        <w:p w14:paraId="23C8EAD7" w14:textId="53ECAF73" w:rsidR="00317660" w:rsidRDefault="00446E19">
          <w:pPr>
            <w:pStyle w:val="TDC2"/>
            <w:tabs>
              <w:tab w:val="right" w:pos="9592"/>
            </w:tabs>
            <w:rPr>
              <w:rFonts w:eastAsiaTheme="minorEastAsia" w:cstheme="minorBidi"/>
              <w:b w:val="0"/>
              <w:bCs w:val="0"/>
              <w:smallCaps w:val="0"/>
              <w:noProof/>
              <w:color w:val="auto"/>
              <w:lang w:eastAsia="es-ES"/>
            </w:rPr>
          </w:pPr>
          <w:hyperlink w:anchor="_Toc31400598" w:history="1">
            <w:r w:rsidR="00317660" w:rsidRPr="00A546E2">
              <w:rPr>
                <w:rStyle w:val="Hipervnculo"/>
                <w:noProof/>
              </w:rPr>
              <w:t>4.4 Nuestra gestión Jurídica</w:t>
            </w:r>
            <w:r w:rsidR="00317660">
              <w:rPr>
                <w:noProof/>
                <w:webHidden/>
              </w:rPr>
              <w:tab/>
            </w:r>
            <w:r w:rsidR="00317660">
              <w:rPr>
                <w:noProof/>
                <w:webHidden/>
              </w:rPr>
              <w:fldChar w:fldCharType="begin"/>
            </w:r>
            <w:r w:rsidR="00317660">
              <w:rPr>
                <w:noProof/>
                <w:webHidden/>
              </w:rPr>
              <w:instrText xml:space="preserve"> PAGEREF _Toc31400598 \h </w:instrText>
            </w:r>
            <w:r w:rsidR="00317660">
              <w:rPr>
                <w:noProof/>
                <w:webHidden/>
              </w:rPr>
            </w:r>
            <w:r w:rsidR="00317660">
              <w:rPr>
                <w:noProof/>
                <w:webHidden/>
              </w:rPr>
              <w:fldChar w:fldCharType="separate"/>
            </w:r>
            <w:r w:rsidR="00317660">
              <w:rPr>
                <w:noProof/>
                <w:webHidden/>
              </w:rPr>
              <w:t>17</w:t>
            </w:r>
            <w:r w:rsidR="00317660">
              <w:rPr>
                <w:noProof/>
                <w:webHidden/>
              </w:rPr>
              <w:fldChar w:fldCharType="end"/>
            </w:r>
          </w:hyperlink>
        </w:p>
        <w:p w14:paraId="6DE5F0CD" w14:textId="335E2D73" w:rsidR="00317660" w:rsidRDefault="00446E19">
          <w:pPr>
            <w:pStyle w:val="TDC1"/>
            <w:tabs>
              <w:tab w:val="left" w:pos="390"/>
              <w:tab w:val="right" w:pos="9592"/>
            </w:tabs>
            <w:rPr>
              <w:rFonts w:eastAsiaTheme="minorEastAsia" w:cstheme="minorBidi"/>
              <w:b w:val="0"/>
              <w:bCs w:val="0"/>
              <w:caps w:val="0"/>
              <w:noProof/>
              <w:color w:val="auto"/>
              <w:u w:val="none"/>
              <w:lang w:eastAsia="es-ES"/>
            </w:rPr>
          </w:pPr>
          <w:hyperlink w:anchor="_Toc31400599" w:history="1">
            <w:r w:rsidR="00317660" w:rsidRPr="00A546E2">
              <w:rPr>
                <w:rStyle w:val="Hipervnculo"/>
                <w:noProof/>
              </w:rPr>
              <w:t>5.</w:t>
            </w:r>
            <w:r w:rsidR="00317660">
              <w:rPr>
                <w:rFonts w:eastAsiaTheme="minorEastAsia" w:cstheme="minorBidi"/>
                <w:b w:val="0"/>
                <w:bCs w:val="0"/>
                <w:caps w:val="0"/>
                <w:noProof/>
                <w:color w:val="auto"/>
                <w:u w:val="none"/>
                <w:lang w:eastAsia="es-ES"/>
              </w:rPr>
              <w:tab/>
            </w:r>
            <w:r w:rsidR="00317660" w:rsidRPr="00A546E2">
              <w:rPr>
                <w:rStyle w:val="Hipervnculo"/>
                <w:noProof/>
              </w:rPr>
              <w:t>LOGROS EN FORTALECIMIENTO INSTITUCIONAL Y GOBERNANZA</w:t>
            </w:r>
            <w:r w:rsidR="00317660">
              <w:rPr>
                <w:noProof/>
                <w:webHidden/>
              </w:rPr>
              <w:tab/>
            </w:r>
            <w:r w:rsidR="00317660">
              <w:rPr>
                <w:noProof/>
                <w:webHidden/>
              </w:rPr>
              <w:fldChar w:fldCharType="begin"/>
            </w:r>
            <w:r w:rsidR="00317660">
              <w:rPr>
                <w:noProof/>
                <w:webHidden/>
              </w:rPr>
              <w:instrText xml:space="preserve"> PAGEREF _Toc31400599 \h </w:instrText>
            </w:r>
            <w:r w:rsidR="00317660">
              <w:rPr>
                <w:noProof/>
                <w:webHidden/>
              </w:rPr>
            </w:r>
            <w:r w:rsidR="00317660">
              <w:rPr>
                <w:noProof/>
                <w:webHidden/>
              </w:rPr>
              <w:fldChar w:fldCharType="separate"/>
            </w:r>
            <w:r w:rsidR="00317660">
              <w:rPr>
                <w:noProof/>
                <w:webHidden/>
              </w:rPr>
              <w:t>19</w:t>
            </w:r>
            <w:r w:rsidR="00317660">
              <w:rPr>
                <w:noProof/>
                <w:webHidden/>
              </w:rPr>
              <w:fldChar w:fldCharType="end"/>
            </w:r>
          </w:hyperlink>
        </w:p>
        <w:p w14:paraId="2953D93E" w14:textId="2924E1D4" w:rsidR="00317660" w:rsidRDefault="00446E19">
          <w:pPr>
            <w:pStyle w:val="TDC2"/>
            <w:tabs>
              <w:tab w:val="right" w:pos="9592"/>
            </w:tabs>
            <w:rPr>
              <w:rFonts w:eastAsiaTheme="minorEastAsia" w:cstheme="minorBidi"/>
              <w:b w:val="0"/>
              <w:bCs w:val="0"/>
              <w:smallCaps w:val="0"/>
              <w:noProof/>
              <w:color w:val="auto"/>
              <w:lang w:eastAsia="es-ES"/>
            </w:rPr>
          </w:pPr>
          <w:hyperlink w:anchor="_Toc31400600" w:history="1">
            <w:r w:rsidR="00317660" w:rsidRPr="00A546E2">
              <w:rPr>
                <w:rStyle w:val="Hipervnculo"/>
                <w:noProof/>
              </w:rPr>
              <w:t>5.1 Foco 1. Gobernanza e institucionalidad moderna para el transporte y la logística eficientes y seguros</w:t>
            </w:r>
            <w:r w:rsidR="00317660">
              <w:rPr>
                <w:noProof/>
                <w:webHidden/>
              </w:rPr>
              <w:tab/>
            </w:r>
            <w:r w:rsidR="00317660">
              <w:rPr>
                <w:noProof/>
                <w:webHidden/>
              </w:rPr>
              <w:fldChar w:fldCharType="begin"/>
            </w:r>
            <w:r w:rsidR="00317660">
              <w:rPr>
                <w:noProof/>
                <w:webHidden/>
              </w:rPr>
              <w:instrText xml:space="preserve"> PAGEREF _Toc31400600 \h </w:instrText>
            </w:r>
            <w:r w:rsidR="00317660">
              <w:rPr>
                <w:noProof/>
                <w:webHidden/>
              </w:rPr>
            </w:r>
            <w:r w:rsidR="00317660">
              <w:rPr>
                <w:noProof/>
                <w:webHidden/>
              </w:rPr>
              <w:fldChar w:fldCharType="separate"/>
            </w:r>
            <w:r w:rsidR="00317660">
              <w:rPr>
                <w:noProof/>
                <w:webHidden/>
              </w:rPr>
              <w:t>19</w:t>
            </w:r>
            <w:r w:rsidR="00317660">
              <w:rPr>
                <w:noProof/>
                <w:webHidden/>
              </w:rPr>
              <w:fldChar w:fldCharType="end"/>
            </w:r>
          </w:hyperlink>
        </w:p>
        <w:p w14:paraId="10C1E13D" w14:textId="7F3423B4" w:rsidR="00317660" w:rsidRDefault="00446E19">
          <w:pPr>
            <w:pStyle w:val="TDC2"/>
            <w:tabs>
              <w:tab w:val="right" w:pos="9592"/>
            </w:tabs>
            <w:rPr>
              <w:rFonts w:eastAsiaTheme="minorEastAsia" w:cstheme="minorBidi"/>
              <w:b w:val="0"/>
              <w:bCs w:val="0"/>
              <w:smallCaps w:val="0"/>
              <w:noProof/>
              <w:color w:val="auto"/>
              <w:lang w:eastAsia="es-ES"/>
            </w:rPr>
          </w:pPr>
          <w:hyperlink w:anchor="_Toc31400601" w:history="1">
            <w:r w:rsidR="00317660" w:rsidRPr="00A546E2">
              <w:rPr>
                <w:rStyle w:val="Hipervnculo"/>
                <w:noProof/>
              </w:rPr>
              <w:t>5.2 Proyecto: Implementación de nueva metodología de planeación estratégica participativa enmarcada en la gestión del conocimiento y con enfoque de riesgos</w:t>
            </w:r>
            <w:r w:rsidR="00317660">
              <w:rPr>
                <w:noProof/>
                <w:webHidden/>
              </w:rPr>
              <w:tab/>
            </w:r>
            <w:r w:rsidR="00317660">
              <w:rPr>
                <w:noProof/>
                <w:webHidden/>
              </w:rPr>
              <w:fldChar w:fldCharType="begin"/>
            </w:r>
            <w:r w:rsidR="00317660">
              <w:rPr>
                <w:noProof/>
                <w:webHidden/>
              </w:rPr>
              <w:instrText xml:space="preserve"> PAGEREF _Toc31400601 \h </w:instrText>
            </w:r>
            <w:r w:rsidR="00317660">
              <w:rPr>
                <w:noProof/>
                <w:webHidden/>
              </w:rPr>
            </w:r>
            <w:r w:rsidR="00317660">
              <w:rPr>
                <w:noProof/>
                <w:webHidden/>
              </w:rPr>
              <w:fldChar w:fldCharType="separate"/>
            </w:r>
            <w:r w:rsidR="00317660">
              <w:rPr>
                <w:noProof/>
                <w:webHidden/>
              </w:rPr>
              <w:t>23</w:t>
            </w:r>
            <w:r w:rsidR="00317660">
              <w:rPr>
                <w:noProof/>
                <w:webHidden/>
              </w:rPr>
              <w:fldChar w:fldCharType="end"/>
            </w:r>
          </w:hyperlink>
        </w:p>
        <w:p w14:paraId="78EAA019" w14:textId="3E10EAD8" w:rsidR="00317660" w:rsidRDefault="00446E19">
          <w:pPr>
            <w:pStyle w:val="TDC2"/>
            <w:tabs>
              <w:tab w:val="right" w:pos="9592"/>
            </w:tabs>
            <w:rPr>
              <w:rFonts w:eastAsiaTheme="minorEastAsia" w:cstheme="minorBidi"/>
              <w:b w:val="0"/>
              <w:bCs w:val="0"/>
              <w:smallCaps w:val="0"/>
              <w:noProof/>
              <w:color w:val="auto"/>
              <w:lang w:eastAsia="es-ES"/>
            </w:rPr>
          </w:pPr>
          <w:hyperlink w:anchor="_Toc31400602" w:history="1">
            <w:r w:rsidR="00317660" w:rsidRPr="00A546E2">
              <w:rPr>
                <w:rStyle w:val="Hipervnculo"/>
                <w:noProof/>
              </w:rPr>
              <w:t>5.3 Fortalecimiento de los mecanismos de transparencia</w:t>
            </w:r>
            <w:r w:rsidR="00317660">
              <w:rPr>
                <w:noProof/>
                <w:webHidden/>
              </w:rPr>
              <w:tab/>
            </w:r>
            <w:r w:rsidR="00317660">
              <w:rPr>
                <w:noProof/>
                <w:webHidden/>
              </w:rPr>
              <w:fldChar w:fldCharType="begin"/>
            </w:r>
            <w:r w:rsidR="00317660">
              <w:rPr>
                <w:noProof/>
                <w:webHidden/>
              </w:rPr>
              <w:instrText xml:space="preserve"> PAGEREF _Toc31400602 \h </w:instrText>
            </w:r>
            <w:r w:rsidR="00317660">
              <w:rPr>
                <w:noProof/>
                <w:webHidden/>
              </w:rPr>
            </w:r>
            <w:r w:rsidR="00317660">
              <w:rPr>
                <w:noProof/>
                <w:webHidden/>
              </w:rPr>
              <w:fldChar w:fldCharType="separate"/>
            </w:r>
            <w:r w:rsidR="00317660">
              <w:rPr>
                <w:noProof/>
                <w:webHidden/>
              </w:rPr>
              <w:t>24</w:t>
            </w:r>
            <w:r w:rsidR="00317660">
              <w:rPr>
                <w:noProof/>
                <w:webHidden/>
              </w:rPr>
              <w:fldChar w:fldCharType="end"/>
            </w:r>
          </w:hyperlink>
        </w:p>
        <w:p w14:paraId="5C0CCF19" w14:textId="4D6FD620" w:rsidR="00317660" w:rsidRDefault="00446E19">
          <w:pPr>
            <w:pStyle w:val="TDC2"/>
            <w:tabs>
              <w:tab w:val="right" w:pos="9592"/>
            </w:tabs>
            <w:rPr>
              <w:rFonts w:eastAsiaTheme="minorEastAsia" w:cstheme="minorBidi"/>
              <w:b w:val="0"/>
              <w:bCs w:val="0"/>
              <w:smallCaps w:val="0"/>
              <w:noProof/>
              <w:color w:val="auto"/>
              <w:lang w:eastAsia="es-ES"/>
            </w:rPr>
          </w:pPr>
          <w:hyperlink w:anchor="_Toc31400603" w:history="1">
            <w:r w:rsidR="00317660" w:rsidRPr="00A546E2">
              <w:rPr>
                <w:rStyle w:val="Hipervnculo"/>
                <w:noProof/>
              </w:rPr>
              <w:t>5.4 Certificación de la operación estadística para la información de tráfico y recaudo</w:t>
            </w:r>
            <w:r w:rsidR="00317660">
              <w:rPr>
                <w:noProof/>
                <w:webHidden/>
              </w:rPr>
              <w:tab/>
            </w:r>
            <w:r w:rsidR="00317660">
              <w:rPr>
                <w:noProof/>
                <w:webHidden/>
              </w:rPr>
              <w:fldChar w:fldCharType="begin"/>
            </w:r>
            <w:r w:rsidR="00317660">
              <w:rPr>
                <w:noProof/>
                <w:webHidden/>
              </w:rPr>
              <w:instrText xml:space="preserve"> PAGEREF _Toc31400603 \h </w:instrText>
            </w:r>
            <w:r w:rsidR="00317660">
              <w:rPr>
                <w:noProof/>
                <w:webHidden/>
              </w:rPr>
            </w:r>
            <w:r w:rsidR="00317660">
              <w:rPr>
                <w:noProof/>
                <w:webHidden/>
              </w:rPr>
              <w:fldChar w:fldCharType="separate"/>
            </w:r>
            <w:r w:rsidR="00317660">
              <w:rPr>
                <w:noProof/>
                <w:webHidden/>
              </w:rPr>
              <w:t>25</w:t>
            </w:r>
            <w:r w:rsidR="00317660">
              <w:rPr>
                <w:noProof/>
                <w:webHidden/>
              </w:rPr>
              <w:fldChar w:fldCharType="end"/>
            </w:r>
          </w:hyperlink>
        </w:p>
        <w:p w14:paraId="7271E133" w14:textId="0D2DC9CD" w:rsidR="00317660" w:rsidRDefault="00446E19">
          <w:pPr>
            <w:pStyle w:val="TDC2"/>
            <w:tabs>
              <w:tab w:val="right" w:pos="9592"/>
            </w:tabs>
            <w:rPr>
              <w:rFonts w:eastAsiaTheme="minorEastAsia" w:cstheme="minorBidi"/>
              <w:b w:val="0"/>
              <w:bCs w:val="0"/>
              <w:smallCaps w:val="0"/>
              <w:noProof/>
              <w:color w:val="auto"/>
              <w:lang w:eastAsia="es-ES"/>
            </w:rPr>
          </w:pPr>
          <w:hyperlink w:anchor="_Toc31400604" w:history="1">
            <w:r w:rsidR="00317660" w:rsidRPr="00A546E2">
              <w:rPr>
                <w:rStyle w:val="Hipervnculo"/>
                <w:noProof/>
              </w:rPr>
              <w:t>5.5 Rediseño Institucional de la ANI</w:t>
            </w:r>
            <w:r w:rsidR="00317660">
              <w:rPr>
                <w:noProof/>
                <w:webHidden/>
              </w:rPr>
              <w:tab/>
            </w:r>
            <w:r w:rsidR="00317660">
              <w:rPr>
                <w:noProof/>
                <w:webHidden/>
              </w:rPr>
              <w:fldChar w:fldCharType="begin"/>
            </w:r>
            <w:r w:rsidR="00317660">
              <w:rPr>
                <w:noProof/>
                <w:webHidden/>
              </w:rPr>
              <w:instrText xml:space="preserve"> PAGEREF _Toc31400604 \h </w:instrText>
            </w:r>
            <w:r w:rsidR="00317660">
              <w:rPr>
                <w:noProof/>
                <w:webHidden/>
              </w:rPr>
            </w:r>
            <w:r w:rsidR="00317660">
              <w:rPr>
                <w:noProof/>
                <w:webHidden/>
              </w:rPr>
              <w:fldChar w:fldCharType="separate"/>
            </w:r>
            <w:r w:rsidR="00317660">
              <w:rPr>
                <w:noProof/>
                <w:webHidden/>
              </w:rPr>
              <w:t>25</w:t>
            </w:r>
            <w:r w:rsidR="00317660">
              <w:rPr>
                <w:noProof/>
                <w:webHidden/>
              </w:rPr>
              <w:fldChar w:fldCharType="end"/>
            </w:r>
          </w:hyperlink>
        </w:p>
        <w:p w14:paraId="15D949AE" w14:textId="72560984" w:rsidR="00317660" w:rsidRDefault="00446E19">
          <w:pPr>
            <w:pStyle w:val="TDC1"/>
            <w:tabs>
              <w:tab w:val="left" w:pos="390"/>
              <w:tab w:val="right" w:pos="9592"/>
            </w:tabs>
            <w:rPr>
              <w:rFonts w:eastAsiaTheme="minorEastAsia" w:cstheme="minorBidi"/>
              <w:b w:val="0"/>
              <w:bCs w:val="0"/>
              <w:caps w:val="0"/>
              <w:noProof/>
              <w:color w:val="auto"/>
              <w:u w:val="none"/>
              <w:lang w:eastAsia="es-ES"/>
            </w:rPr>
          </w:pPr>
          <w:hyperlink w:anchor="_Toc31400605" w:history="1">
            <w:r w:rsidR="00317660" w:rsidRPr="00A546E2">
              <w:rPr>
                <w:rStyle w:val="Hipervnculo"/>
                <w:noProof/>
              </w:rPr>
              <w:t>6.</w:t>
            </w:r>
            <w:r w:rsidR="00317660">
              <w:rPr>
                <w:rFonts w:eastAsiaTheme="minorEastAsia" w:cstheme="minorBidi"/>
                <w:b w:val="0"/>
                <w:bCs w:val="0"/>
                <w:caps w:val="0"/>
                <w:noProof/>
                <w:color w:val="auto"/>
                <w:u w:val="none"/>
                <w:lang w:eastAsia="es-ES"/>
              </w:rPr>
              <w:tab/>
            </w:r>
            <w:r w:rsidR="00317660" w:rsidRPr="00A546E2">
              <w:rPr>
                <w:rStyle w:val="Hipervnculo"/>
                <w:noProof/>
              </w:rPr>
              <w:t>Avances en Infraestructura de transporte multimodal y en conectividad</w:t>
            </w:r>
            <w:r w:rsidR="00317660">
              <w:rPr>
                <w:noProof/>
                <w:webHidden/>
              </w:rPr>
              <w:tab/>
            </w:r>
            <w:r w:rsidR="00317660">
              <w:rPr>
                <w:noProof/>
                <w:webHidden/>
              </w:rPr>
              <w:fldChar w:fldCharType="begin"/>
            </w:r>
            <w:r w:rsidR="00317660">
              <w:rPr>
                <w:noProof/>
                <w:webHidden/>
              </w:rPr>
              <w:instrText xml:space="preserve"> PAGEREF _Toc31400605 \h </w:instrText>
            </w:r>
            <w:r w:rsidR="00317660">
              <w:rPr>
                <w:noProof/>
                <w:webHidden/>
              </w:rPr>
            </w:r>
            <w:r w:rsidR="00317660">
              <w:rPr>
                <w:noProof/>
                <w:webHidden/>
              </w:rPr>
              <w:fldChar w:fldCharType="separate"/>
            </w:r>
            <w:r w:rsidR="00317660">
              <w:rPr>
                <w:noProof/>
                <w:webHidden/>
              </w:rPr>
              <w:t>27</w:t>
            </w:r>
            <w:r w:rsidR="00317660">
              <w:rPr>
                <w:noProof/>
                <w:webHidden/>
              </w:rPr>
              <w:fldChar w:fldCharType="end"/>
            </w:r>
          </w:hyperlink>
        </w:p>
        <w:p w14:paraId="4BEC5E45" w14:textId="50F89CF1" w:rsidR="00317660" w:rsidRDefault="00446E19">
          <w:pPr>
            <w:pStyle w:val="TDC2"/>
            <w:tabs>
              <w:tab w:val="left" w:pos="502"/>
              <w:tab w:val="right" w:pos="9592"/>
            </w:tabs>
            <w:rPr>
              <w:rFonts w:eastAsiaTheme="minorEastAsia" w:cstheme="minorBidi"/>
              <w:b w:val="0"/>
              <w:bCs w:val="0"/>
              <w:smallCaps w:val="0"/>
              <w:noProof/>
              <w:color w:val="auto"/>
              <w:lang w:eastAsia="es-ES"/>
            </w:rPr>
          </w:pPr>
          <w:hyperlink w:anchor="_Toc31400606" w:history="1">
            <w:r w:rsidR="00317660" w:rsidRPr="00A546E2">
              <w:rPr>
                <w:rStyle w:val="Hipervnculo"/>
                <w:noProof/>
              </w:rPr>
              <w:t>6.1</w:t>
            </w:r>
            <w:r w:rsidR="00317660">
              <w:rPr>
                <w:rFonts w:eastAsiaTheme="minorEastAsia" w:cstheme="minorBidi"/>
                <w:b w:val="0"/>
                <w:bCs w:val="0"/>
                <w:smallCaps w:val="0"/>
                <w:noProof/>
                <w:color w:val="auto"/>
                <w:lang w:eastAsia="es-ES"/>
              </w:rPr>
              <w:tab/>
            </w:r>
            <w:r w:rsidR="00317660" w:rsidRPr="00A546E2">
              <w:rPr>
                <w:rStyle w:val="Hipervnculo"/>
                <w:noProof/>
              </w:rPr>
              <w:t>Avances en Infraestructura de transporte multimodal y en conectividad</w:t>
            </w:r>
            <w:r w:rsidR="00317660">
              <w:rPr>
                <w:noProof/>
                <w:webHidden/>
              </w:rPr>
              <w:tab/>
            </w:r>
            <w:r w:rsidR="00317660">
              <w:rPr>
                <w:noProof/>
                <w:webHidden/>
              </w:rPr>
              <w:fldChar w:fldCharType="begin"/>
            </w:r>
            <w:r w:rsidR="00317660">
              <w:rPr>
                <w:noProof/>
                <w:webHidden/>
              </w:rPr>
              <w:instrText xml:space="preserve"> PAGEREF _Toc31400606 \h </w:instrText>
            </w:r>
            <w:r w:rsidR="00317660">
              <w:rPr>
                <w:noProof/>
                <w:webHidden/>
              </w:rPr>
            </w:r>
            <w:r w:rsidR="00317660">
              <w:rPr>
                <w:noProof/>
                <w:webHidden/>
              </w:rPr>
              <w:fldChar w:fldCharType="separate"/>
            </w:r>
            <w:r w:rsidR="00317660">
              <w:rPr>
                <w:noProof/>
                <w:webHidden/>
              </w:rPr>
              <w:t>27</w:t>
            </w:r>
            <w:r w:rsidR="00317660">
              <w:rPr>
                <w:noProof/>
                <w:webHidden/>
              </w:rPr>
              <w:fldChar w:fldCharType="end"/>
            </w:r>
          </w:hyperlink>
        </w:p>
        <w:p w14:paraId="45E95089" w14:textId="697B1C5C" w:rsidR="00317660" w:rsidRDefault="00446E19">
          <w:pPr>
            <w:pStyle w:val="TDC2"/>
            <w:tabs>
              <w:tab w:val="left" w:pos="502"/>
              <w:tab w:val="right" w:pos="9592"/>
            </w:tabs>
            <w:rPr>
              <w:rFonts w:eastAsiaTheme="minorEastAsia" w:cstheme="minorBidi"/>
              <w:b w:val="0"/>
              <w:bCs w:val="0"/>
              <w:smallCaps w:val="0"/>
              <w:noProof/>
              <w:color w:val="auto"/>
              <w:lang w:eastAsia="es-ES"/>
            </w:rPr>
          </w:pPr>
          <w:hyperlink w:anchor="_Toc31400607" w:history="1">
            <w:r w:rsidR="00317660" w:rsidRPr="00A546E2">
              <w:rPr>
                <w:rStyle w:val="Hipervnculo"/>
                <w:noProof/>
              </w:rPr>
              <w:t>6.2</w:t>
            </w:r>
            <w:r w:rsidR="00317660">
              <w:rPr>
                <w:rFonts w:eastAsiaTheme="minorEastAsia" w:cstheme="minorBidi"/>
                <w:b w:val="0"/>
                <w:bCs w:val="0"/>
                <w:smallCaps w:val="0"/>
                <w:noProof/>
                <w:color w:val="auto"/>
                <w:lang w:eastAsia="es-ES"/>
              </w:rPr>
              <w:tab/>
            </w:r>
            <w:r w:rsidR="00317660" w:rsidRPr="00A546E2">
              <w:rPr>
                <w:rStyle w:val="Hipervnculo"/>
                <w:noProof/>
              </w:rPr>
              <w:t>Reactivación del Programa 4G</w:t>
            </w:r>
            <w:r w:rsidR="00317660">
              <w:rPr>
                <w:noProof/>
                <w:webHidden/>
              </w:rPr>
              <w:tab/>
            </w:r>
            <w:r w:rsidR="00317660">
              <w:rPr>
                <w:noProof/>
                <w:webHidden/>
              </w:rPr>
              <w:fldChar w:fldCharType="begin"/>
            </w:r>
            <w:r w:rsidR="00317660">
              <w:rPr>
                <w:noProof/>
                <w:webHidden/>
              </w:rPr>
              <w:instrText xml:space="preserve"> PAGEREF _Toc31400607 \h </w:instrText>
            </w:r>
            <w:r w:rsidR="00317660">
              <w:rPr>
                <w:noProof/>
                <w:webHidden/>
              </w:rPr>
            </w:r>
            <w:r w:rsidR="00317660">
              <w:rPr>
                <w:noProof/>
                <w:webHidden/>
              </w:rPr>
              <w:fldChar w:fldCharType="separate"/>
            </w:r>
            <w:r w:rsidR="00317660">
              <w:rPr>
                <w:noProof/>
                <w:webHidden/>
              </w:rPr>
              <w:t>33</w:t>
            </w:r>
            <w:r w:rsidR="00317660">
              <w:rPr>
                <w:noProof/>
                <w:webHidden/>
              </w:rPr>
              <w:fldChar w:fldCharType="end"/>
            </w:r>
          </w:hyperlink>
        </w:p>
        <w:p w14:paraId="5DD0AEDF" w14:textId="22C37EF3" w:rsidR="0027445A" w:rsidRDefault="00317660">
          <w:r>
            <w:rPr>
              <w:rFonts w:asciiTheme="majorHAnsi" w:hAnsiTheme="majorHAnsi" w:cstheme="majorHAnsi"/>
              <w:noProof/>
              <w:kern w:val="20"/>
              <w:sz w:val="22"/>
              <w:szCs w:val="24"/>
              <w:u w:val="single"/>
            </w:rPr>
            <w:fldChar w:fldCharType="end"/>
          </w:r>
        </w:p>
      </w:sdtContent>
    </w:sdt>
    <w:p w14:paraId="4F8A5C46" w14:textId="32FBD4BB" w:rsidR="0027445A" w:rsidRDefault="0027445A" w:rsidP="00A22171"/>
    <w:p w14:paraId="021CE593" w14:textId="299FF180" w:rsidR="00317660" w:rsidRDefault="00317660" w:rsidP="00A22171"/>
    <w:p w14:paraId="78007EB6" w14:textId="27FE5D5F" w:rsidR="00317660" w:rsidRDefault="00317660" w:rsidP="00A22171"/>
    <w:p w14:paraId="6450C26D" w14:textId="77777777" w:rsidR="00317660" w:rsidRPr="00A22171" w:rsidRDefault="00317660" w:rsidP="00A22171"/>
    <w:p w14:paraId="11D75C87" w14:textId="4FF3CF1A" w:rsidR="00A22171" w:rsidRPr="00B0038F" w:rsidRDefault="00A22171" w:rsidP="0085115C">
      <w:pPr>
        <w:pStyle w:val="Ttulo1"/>
        <w:keepNext/>
        <w:keepLines/>
        <w:pageBreakBefore w:val="0"/>
        <w:numPr>
          <w:ilvl w:val="0"/>
          <w:numId w:val="8"/>
        </w:numPr>
        <w:spacing w:before="240" w:after="0" w:line="259" w:lineRule="auto"/>
        <w:contextualSpacing w:val="0"/>
        <w:jc w:val="both"/>
      </w:pPr>
      <w:bookmarkStart w:id="1" w:name="_Toc31400588"/>
      <w:r w:rsidRPr="00B0038F">
        <w:lastRenderedPageBreak/>
        <w:t>INTRODUCCIÓN</w:t>
      </w:r>
      <w:bookmarkEnd w:id="1"/>
    </w:p>
    <w:p w14:paraId="0E057007" w14:textId="77777777" w:rsidR="00A22171" w:rsidRPr="00FD2226" w:rsidRDefault="00A22171" w:rsidP="00A22171">
      <w:pPr>
        <w:ind w:left="720"/>
        <w:rPr>
          <w:rFonts w:cstheme="minorHAnsi"/>
        </w:rPr>
      </w:pPr>
    </w:p>
    <w:p w14:paraId="01A77B3E" w14:textId="77777777" w:rsidR="00A22171" w:rsidRPr="00FD2226" w:rsidRDefault="00A22171" w:rsidP="00A22171">
      <w:r w:rsidRPr="00FD2226">
        <w:t xml:space="preserve">En la Agencia Nacional de Infraestructura (ANI) tenemos clara que nuestra misión es conectar a los colombianos, buscando unir a los ciudadanos a través de la infraestructura de transporte, aportando al desarrollo económico y social del país. Para lograrlo definimos tres ejes que consideramos fundamentales para la ejecución y la sostenibilidad de los proyectos de infraestructura: </w:t>
      </w:r>
    </w:p>
    <w:p w14:paraId="112FB620" w14:textId="77777777" w:rsidR="00A22171" w:rsidRPr="00FD2226" w:rsidRDefault="00A22171" w:rsidP="00304B4B">
      <w:pPr>
        <w:pStyle w:val="Prrafodelista"/>
        <w:numPr>
          <w:ilvl w:val="0"/>
          <w:numId w:val="10"/>
        </w:numPr>
      </w:pPr>
      <w:r w:rsidRPr="00FD2226">
        <w:t>Continuar con la reactivación de los proyectos 4G</w:t>
      </w:r>
    </w:p>
    <w:p w14:paraId="6E6AA2ED" w14:textId="77777777" w:rsidR="00A22171" w:rsidRPr="00FD2226" w:rsidRDefault="00A22171" w:rsidP="00304B4B">
      <w:pPr>
        <w:pStyle w:val="Prrafodelista"/>
        <w:numPr>
          <w:ilvl w:val="0"/>
          <w:numId w:val="10"/>
        </w:numPr>
      </w:pPr>
      <w:r w:rsidRPr="00FD2226">
        <w:t>Fortalecer la institucionalidad</w:t>
      </w:r>
    </w:p>
    <w:p w14:paraId="0BF94991" w14:textId="77777777" w:rsidR="00A22171" w:rsidRPr="00FD2226" w:rsidRDefault="00A22171" w:rsidP="00304B4B">
      <w:pPr>
        <w:pStyle w:val="Prrafodelista"/>
        <w:numPr>
          <w:ilvl w:val="0"/>
          <w:numId w:val="10"/>
        </w:numPr>
      </w:pPr>
      <w:r w:rsidRPr="00FD2226">
        <w:t>Estructurar proyectos sostenibles en lo social y ambiental, y que sean financieramente viables.</w:t>
      </w:r>
    </w:p>
    <w:p w14:paraId="7587FD7D" w14:textId="77777777" w:rsidR="00A22171" w:rsidRPr="00FD2226" w:rsidRDefault="00A22171" w:rsidP="00A22171">
      <w:r w:rsidRPr="00FD2226">
        <w:t>En nuestro empeño por desarrollar una infraestructura que conecte a los colombianos hemos entendido que aprender de la experiencia y construir sobre lo construido son la base para la estructuración de los nuevos proyectos. Por esto, la Quinta Generación de Concesiones, los proyectos 5G, se fundamentarán en la sostenibilidad aplicada a cuatro niveles: el institucional, mediante la aplicación de estándares de gobernanza y de cooperación interinstitucional; el ambiental, para propender por una infraestructura resiliente al cambio climático; la económica y social, fomentando la inclusión y promoviendo la comunicación y el apoyo de las comunidades en las zonas de influencia, y la financiera, garantizando las condiciones suficientes y necesarias para la obtención de la retribución de las obras, e identificando y distribuyendo eficientemente los riesgos.</w:t>
      </w:r>
    </w:p>
    <w:p w14:paraId="7D149EFD" w14:textId="77777777" w:rsidR="00A22171" w:rsidRPr="00FD2226" w:rsidRDefault="00A22171" w:rsidP="00A22171">
      <w:r w:rsidRPr="00FD2226">
        <w:t>Pero también somos conscientes que se requiere la conclusión del programa de 4G. Es así como en la vigencia 2019 desarrollamos las acciones necesarias para la reactivación del programa 4G, lográndose al finalizar la vigencia tener 22 proyectos en ejecución y 6 cierres financieros.</w:t>
      </w:r>
    </w:p>
    <w:p w14:paraId="1B245669" w14:textId="77777777" w:rsidR="00A22171" w:rsidRPr="00FD2226" w:rsidRDefault="00A22171" w:rsidP="00A22171">
      <w:r w:rsidRPr="00FD2226">
        <w:t>De igual manera en el modo férreo se logró consolidar una operación comercial en los corredores Bogotá – Belencito y La Dorada – Chiriguaná – Santa Marta, movilizando más de 80.000 toneladas de productos con la vinculación de cerca de 10 generadores de carga.</w:t>
      </w:r>
    </w:p>
    <w:p w14:paraId="5C13AF6B" w14:textId="6FC5BCDE" w:rsidR="00A22171" w:rsidRPr="00FD2226" w:rsidRDefault="00A22171" w:rsidP="00A22171">
      <w:r w:rsidRPr="00FD2226">
        <w:t xml:space="preserve">Finalmente, a lo largo de la vigencia, se terminaron obras de modernización en 4 aeropuerto concesionados, con lo cual se </w:t>
      </w:r>
      <w:r w:rsidR="0027445A" w:rsidRPr="00FD2226">
        <w:t>amplió</w:t>
      </w:r>
      <w:r w:rsidRPr="00FD2226">
        <w:t xml:space="preserve"> la oferta de servicios en cada uno de ellos y la comodidad para los usuarios de esta infraestructura. </w:t>
      </w:r>
    </w:p>
    <w:p w14:paraId="7A3D7B54" w14:textId="57970AF4" w:rsidR="00A22171" w:rsidRDefault="00A22171" w:rsidP="00A22171"/>
    <w:p w14:paraId="588C1F96" w14:textId="12A49B61" w:rsidR="00A22171" w:rsidRDefault="00A22171" w:rsidP="00A22171"/>
    <w:p w14:paraId="4FE9A291" w14:textId="77777777" w:rsidR="00A22171" w:rsidRPr="00FD2226" w:rsidRDefault="00A22171" w:rsidP="00A22171"/>
    <w:p w14:paraId="23B12F17" w14:textId="272C4C0F" w:rsidR="00A22171" w:rsidRPr="00B0038F" w:rsidRDefault="00A22171" w:rsidP="0085115C">
      <w:pPr>
        <w:pStyle w:val="Ttulo1"/>
        <w:keepNext/>
        <w:keepLines/>
        <w:pageBreakBefore w:val="0"/>
        <w:numPr>
          <w:ilvl w:val="0"/>
          <w:numId w:val="8"/>
        </w:numPr>
        <w:spacing w:before="240" w:after="0" w:line="259" w:lineRule="auto"/>
        <w:contextualSpacing w:val="0"/>
        <w:jc w:val="both"/>
      </w:pPr>
      <w:bookmarkStart w:id="2" w:name="_Toc31400589"/>
      <w:r w:rsidRPr="00B0038F">
        <w:lastRenderedPageBreak/>
        <w:t>RETOS INSTITUCIONALES</w:t>
      </w:r>
      <w:bookmarkEnd w:id="2"/>
    </w:p>
    <w:p w14:paraId="32C68336" w14:textId="77777777" w:rsidR="00A22171" w:rsidRDefault="00A22171" w:rsidP="00A22171"/>
    <w:p w14:paraId="5F685CA5" w14:textId="510E75B5" w:rsidR="00A22171" w:rsidRPr="00FD2226" w:rsidRDefault="00A22171" w:rsidP="00A22171">
      <w:r w:rsidRPr="00FD2226">
        <w:t>La ANI es la agencia del estado encargada de la planeación, coordinación, estructuración, contratación, ejecución, administración y evaluación proyectos de concesión y otras formas de Asociación Público-Privada (APP), las cuales construyen infraestructura de transporte que conecta vidas y que promueven el desarrollo de comunidades beneficiaras de los proyectos y que garanticen lo establecido en los Objetivos de Desarrollo Sostenible (ODS).</w:t>
      </w:r>
    </w:p>
    <w:p w14:paraId="41B7173C" w14:textId="7AB3FAFC" w:rsidR="00A22171" w:rsidRDefault="00A22171" w:rsidP="00A22171">
      <w:r w:rsidRPr="00FD2226">
        <w:t>Los retos por los que la Agencia apuesta, se orientan a la consolidación de la multimodalidad y la conclusión de los proyectos de cuarta generación y la estructuración de los proyectos de la quinta generación, todo esto basados en una sostenibilidad social y ambiental. Así mismo se deberá trabajar en la formulación del Plan Maestro Ferroviario y la actualización de la planificación portuaria.</w:t>
      </w:r>
    </w:p>
    <w:p w14:paraId="65B088B6" w14:textId="77777777" w:rsidR="00304B4B" w:rsidRPr="00FD2226" w:rsidRDefault="00304B4B" w:rsidP="00A22171"/>
    <w:p w14:paraId="280324DA" w14:textId="77777777" w:rsidR="00A22171" w:rsidRPr="00FD2226" w:rsidRDefault="00A22171" w:rsidP="00A22171">
      <w:r w:rsidRPr="00FD2226">
        <w:t>De igual manera, y ante los escases de recursos se buscarán nuevas fuentes de financiamiento que puedan ser utilizadas en el desarrollo de los nuevos proyectos con el fin de ampliar la infraestructura de transporte, para al fin de analizará la posibilidad del cobro por valorización y la vinculación de capital extranjero a la financiación de proyectos.</w:t>
      </w:r>
    </w:p>
    <w:p w14:paraId="50BA89F9" w14:textId="51AC47EE" w:rsidR="00A22171" w:rsidRDefault="00A22171" w:rsidP="00A22171">
      <w:r w:rsidRPr="00FD2226">
        <w:t>Finalmente, la Agencia fortalecerá su institucionalidad con el fin de tener una gestión basada en altos estándares de gobernabilidad, eficiencia en la aplicación de los recursos asignados. En cuanto a los mecanismos de transparencia la entidad continuará con la implementación de la norma ISO 37001 antisoborno, el Mecanismo de Reporte de Alto Nivel y la alianza con las UIAF para el tratamiento de LA-FT.</w:t>
      </w:r>
    </w:p>
    <w:p w14:paraId="59505AB0" w14:textId="77777777" w:rsidR="00304B4B" w:rsidRPr="00A22171" w:rsidRDefault="00304B4B" w:rsidP="00A22171"/>
    <w:p w14:paraId="1F4BEB7A" w14:textId="6E4779DF" w:rsidR="00A22171" w:rsidRPr="00FD2226" w:rsidRDefault="00A22171" w:rsidP="00317660">
      <w:pPr>
        <w:pStyle w:val="Ttulo3"/>
      </w:pPr>
      <w:r w:rsidRPr="00FD2226">
        <w:t>Retos Institucionales ANI.  PND 2018 -2022</w:t>
      </w:r>
    </w:p>
    <w:p w14:paraId="3E956EE1" w14:textId="77777777" w:rsidR="00A22171" w:rsidRPr="00A22171" w:rsidRDefault="00A22171" w:rsidP="0085115C">
      <w:pPr>
        <w:pStyle w:val="Prrafodelista"/>
        <w:numPr>
          <w:ilvl w:val="0"/>
          <w:numId w:val="3"/>
        </w:numPr>
        <w:rPr>
          <w:sz w:val="24"/>
          <w:szCs w:val="24"/>
        </w:rPr>
      </w:pPr>
      <w:r w:rsidRPr="00A22171">
        <w:rPr>
          <w:sz w:val="24"/>
          <w:szCs w:val="24"/>
        </w:rPr>
        <w:t>Concluir proyectos estratégicos 4G</w:t>
      </w:r>
    </w:p>
    <w:p w14:paraId="05CB7320" w14:textId="77777777" w:rsidR="00A22171" w:rsidRPr="00A22171" w:rsidRDefault="00A22171" w:rsidP="0085115C">
      <w:pPr>
        <w:pStyle w:val="Prrafodelista"/>
        <w:numPr>
          <w:ilvl w:val="0"/>
          <w:numId w:val="3"/>
        </w:numPr>
        <w:rPr>
          <w:sz w:val="24"/>
          <w:szCs w:val="24"/>
        </w:rPr>
      </w:pPr>
      <w:r w:rsidRPr="00A22171">
        <w:rPr>
          <w:sz w:val="24"/>
          <w:szCs w:val="24"/>
        </w:rPr>
        <w:t>Afianzar la capacidad de estructuración de proyectos de infraestructura en todos los modos.</w:t>
      </w:r>
    </w:p>
    <w:p w14:paraId="690C4DBE" w14:textId="77777777" w:rsidR="00A22171" w:rsidRPr="00A22171" w:rsidRDefault="00A22171" w:rsidP="0085115C">
      <w:pPr>
        <w:pStyle w:val="Prrafodelista"/>
        <w:numPr>
          <w:ilvl w:val="0"/>
          <w:numId w:val="3"/>
        </w:numPr>
        <w:rPr>
          <w:sz w:val="24"/>
          <w:szCs w:val="24"/>
        </w:rPr>
      </w:pPr>
      <w:r w:rsidRPr="00A22171">
        <w:rPr>
          <w:sz w:val="24"/>
          <w:szCs w:val="24"/>
        </w:rPr>
        <w:t>Fortalecer las capacidades de seguimiento contractual en todos los modos de transporte.</w:t>
      </w:r>
    </w:p>
    <w:p w14:paraId="180F57EE" w14:textId="77777777" w:rsidR="00A22171" w:rsidRPr="00A22171" w:rsidRDefault="00A22171" w:rsidP="0085115C">
      <w:pPr>
        <w:pStyle w:val="Prrafodelista"/>
        <w:numPr>
          <w:ilvl w:val="0"/>
          <w:numId w:val="3"/>
        </w:numPr>
        <w:rPr>
          <w:sz w:val="24"/>
          <w:szCs w:val="24"/>
        </w:rPr>
      </w:pPr>
      <w:r w:rsidRPr="00A22171">
        <w:rPr>
          <w:sz w:val="24"/>
          <w:szCs w:val="24"/>
        </w:rPr>
        <w:t xml:space="preserve">Gestionar nuevas fuentes de financiamiento de proyectos estratégicos: Innovar en formas de contratación e identificación de fuentes de pago </w:t>
      </w:r>
    </w:p>
    <w:p w14:paraId="1FACFA23" w14:textId="77777777" w:rsidR="00A22171" w:rsidRPr="00A22171" w:rsidRDefault="00A22171" w:rsidP="0085115C">
      <w:pPr>
        <w:pStyle w:val="Prrafodelista"/>
        <w:numPr>
          <w:ilvl w:val="0"/>
          <w:numId w:val="3"/>
        </w:numPr>
        <w:rPr>
          <w:sz w:val="24"/>
          <w:szCs w:val="24"/>
        </w:rPr>
      </w:pPr>
      <w:r w:rsidRPr="00A22171">
        <w:rPr>
          <w:sz w:val="24"/>
          <w:szCs w:val="24"/>
        </w:rPr>
        <w:t>Generar una mayor credibilidad, confianza y valoración por la entidad, que apalanquen su gestión.</w:t>
      </w:r>
    </w:p>
    <w:p w14:paraId="4A04DECA" w14:textId="353697A5" w:rsidR="00A22171" w:rsidRDefault="00A22171" w:rsidP="00A22171">
      <w:pPr>
        <w:rPr>
          <w:rFonts w:cstheme="minorHAnsi"/>
        </w:rPr>
      </w:pPr>
    </w:p>
    <w:p w14:paraId="2017D209" w14:textId="77777777" w:rsidR="00A22171" w:rsidRPr="00FD2226" w:rsidRDefault="00A22171" w:rsidP="00A22171">
      <w:pPr>
        <w:rPr>
          <w:rFonts w:cstheme="minorHAnsi"/>
        </w:rPr>
      </w:pPr>
    </w:p>
    <w:p w14:paraId="37E3CF90" w14:textId="4A42E63F" w:rsidR="00A22171" w:rsidRPr="00B0038F" w:rsidRDefault="00A22171" w:rsidP="0085115C">
      <w:pPr>
        <w:pStyle w:val="Ttulo1"/>
        <w:keepNext/>
        <w:keepLines/>
        <w:pageBreakBefore w:val="0"/>
        <w:numPr>
          <w:ilvl w:val="0"/>
          <w:numId w:val="8"/>
        </w:numPr>
        <w:spacing w:before="240" w:after="0" w:line="259" w:lineRule="auto"/>
        <w:contextualSpacing w:val="0"/>
        <w:jc w:val="both"/>
      </w:pPr>
      <w:bookmarkStart w:id="3" w:name="_Toc31400590"/>
      <w:r w:rsidRPr="00B0038F">
        <w:t>MARCO ESTRATEGICO DE LA ENTIDAD</w:t>
      </w:r>
      <w:bookmarkEnd w:id="3"/>
    </w:p>
    <w:p w14:paraId="399E9B88" w14:textId="77777777" w:rsidR="00A22171" w:rsidRPr="00FD2226" w:rsidRDefault="00A22171" w:rsidP="00A22171">
      <w:pPr>
        <w:pStyle w:val="Prrafodelista"/>
        <w:ind w:left="1080"/>
        <w:rPr>
          <w:rFonts w:cstheme="minorHAnsi"/>
        </w:rPr>
      </w:pPr>
    </w:p>
    <w:p w14:paraId="14C1908B" w14:textId="7752DF99" w:rsidR="00A22171" w:rsidRPr="00FD2226" w:rsidRDefault="00A22171" w:rsidP="00A22171">
      <w:pPr>
        <w:pStyle w:val="Ttulo2"/>
      </w:pPr>
      <w:bookmarkStart w:id="4" w:name="_Toc31400591"/>
      <w:r>
        <w:t xml:space="preserve">3.1 </w:t>
      </w:r>
      <w:r w:rsidRPr="00FD2226">
        <w:t>Hoja de Ruta</w:t>
      </w:r>
      <w:bookmarkEnd w:id="4"/>
    </w:p>
    <w:p w14:paraId="60D2D9B2" w14:textId="77777777" w:rsidR="00A22171" w:rsidRPr="00FD2226" w:rsidRDefault="00A22171" w:rsidP="00A22171">
      <w:pPr>
        <w:pStyle w:val="Prrafodelista"/>
        <w:ind w:left="1080"/>
        <w:rPr>
          <w:rFonts w:cstheme="minorHAnsi"/>
          <w:b/>
          <w:bCs/>
        </w:rPr>
      </w:pPr>
    </w:p>
    <w:p w14:paraId="13F65A28" w14:textId="77777777" w:rsidR="00A22171" w:rsidRPr="00FD2226" w:rsidRDefault="00A22171" w:rsidP="00A22171">
      <w:r w:rsidRPr="00FD2226">
        <w:t>La Agencia para el desarrollo de su gestión tiene como referentes lo establecido en el Plan Maestro de Transporte Intermodal, el cual corresponde a la política de Estado para hacer de Colombia un país competitivo y que contiene una visión estratégica del país sobre las necesidades en infraestructura y transporte, que asegure el crecimiento económico y potencie su participación dentro de las dinámicas globales. El PMTI es un compromiso de Estado a largo plazo, que contempla una hoja de ruta de los proyectos de infraestructura intermodal más importantes para el país.</w:t>
      </w:r>
    </w:p>
    <w:p w14:paraId="6CED77DC" w14:textId="77777777" w:rsidR="00A22171" w:rsidRPr="00FD2226" w:rsidRDefault="00A22171" w:rsidP="00A22171"/>
    <w:p w14:paraId="6D1C3020" w14:textId="77777777" w:rsidR="00A22171" w:rsidRPr="00FD2226" w:rsidRDefault="00A22171" w:rsidP="00A22171">
      <w:r w:rsidRPr="00FD2226">
        <w:t xml:space="preserve">Así mismo, nuestra gestión se enmarca en lo establecido en el Plan Nacional de Desarrollo 2018 – 2022 (Ley 1955 de 2019), establece las prioridades para la gestión en el presente periodo de gobierno, dichas metas corresponden a la ampliación de infraestructura de aeropuertos concesionados, la adjudicación de proyectos bajo el esquema de APP, la entrada en operación de proyectos de cuarta generación, la ampliación de la oferta comercial en los corredores férreos y la construcción y rehabilitación de vías primarias en los proyectos 4G. </w:t>
      </w:r>
    </w:p>
    <w:p w14:paraId="6D6F298B" w14:textId="77777777" w:rsidR="00A22171" w:rsidRPr="00FD2226" w:rsidRDefault="00A22171" w:rsidP="00A22171"/>
    <w:p w14:paraId="5C99A551" w14:textId="5FFFC897" w:rsidR="00A22171" w:rsidRDefault="00A22171" w:rsidP="0027445A">
      <w:pPr>
        <w:pStyle w:val="Ttulo3"/>
      </w:pPr>
      <w:r w:rsidRPr="00B0038F">
        <w:t>Objetivos de Desarrollo Económico</w:t>
      </w:r>
    </w:p>
    <w:p w14:paraId="0D67FCF4" w14:textId="77777777" w:rsidR="00A22171" w:rsidRPr="00B0038F" w:rsidRDefault="00A22171" w:rsidP="00A22171">
      <w:pPr>
        <w:pStyle w:val="Prrafodelista"/>
        <w:ind w:left="744"/>
      </w:pPr>
    </w:p>
    <w:p w14:paraId="695FDF06" w14:textId="77777777" w:rsidR="00A22171" w:rsidRPr="00FD2226" w:rsidRDefault="00A22171" w:rsidP="00A22171">
      <w:r w:rsidRPr="00FD2226">
        <w:t>Como parte de las acciones que se requieren para el desarrollo económico y social del país, Colombia como integrante de las Naciones Unidad adoptó los objetivos de desarrollo sostenible como unos objetivos que deberán desarrollar las entidades a través de su gestión, estos objetivos son un llamado universal para poner fin a la pobreza, proteger el planeta y garantizar que todas las personas gocen de paz y prosperidad para 2030.</w:t>
      </w:r>
    </w:p>
    <w:p w14:paraId="1DFBE6D6" w14:textId="77777777" w:rsidR="00A22171" w:rsidRPr="00B0038F" w:rsidRDefault="00A22171" w:rsidP="00A22171">
      <w:r w:rsidRPr="00FD2226">
        <w:t>Los ODS son 17 están integrados, ya que reconocen que las intervenciones en un área afectarán los resultados de otras y que el desarrollo debe equilibrar la sostenibilidad medio ambiental, económica y social. La Agencia, en desarrollo de su gestión aporta a los siguientes objetivos:</w:t>
      </w:r>
    </w:p>
    <w:p w14:paraId="63D36AAB" w14:textId="77777777" w:rsidR="00A22171" w:rsidRPr="00FD2226" w:rsidRDefault="00A22171" w:rsidP="00A22171">
      <w:r w:rsidRPr="00FD2226">
        <w:t>1. Fin de la pobreza</w:t>
      </w:r>
    </w:p>
    <w:p w14:paraId="40B01489" w14:textId="77777777" w:rsidR="00A22171" w:rsidRPr="00FD2226" w:rsidRDefault="00A22171" w:rsidP="00A22171">
      <w:r w:rsidRPr="00FD2226">
        <w:lastRenderedPageBreak/>
        <w:t>3. Salud y Bienestar</w:t>
      </w:r>
    </w:p>
    <w:p w14:paraId="3E10B39F" w14:textId="77777777" w:rsidR="00A22171" w:rsidRPr="00FD2226" w:rsidRDefault="00A22171" w:rsidP="00A22171">
      <w:r w:rsidRPr="00FD2226">
        <w:t>5. Igualdad de Género</w:t>
      </w:r>
    </w:p>
    <w:p w14:paraId="21C7AB29" w14:textId="77777777" w:rsidR="00A22171" w:rsidRPr="00FD2226" w:rsidRDefault="00A22171" w:rsidP="00A22171">
      <w:r w:rsidRPr="00FD2226">
        <w:t>8. Trabajo decente y crecimiento económica</w:t>
      </w:r>
    </w:p>
    <w:p w14:paraId="03FE19EB" w14:textId="77777777" w:rsidR="00A22171" w:rsidRPr="00FD2226" w:rsidRDefault="00A22171" w:rsidP="00A22171">
      <w:r w:rsidRPr="00FD2226">
        <w:t>9. Industria, innovación e infraestructura</w:t>
      </w:r>
    </w:p>
    <w:p w14:paraId="4634ED90" w14:textId="77777777" w:rsidR="00A22171" w:rsidRPr="00FD2226" w:rsidRDefault="00A22171" w:rsidP="00A22171">
      <w:r w:rsidRPr="00FD2226">
        <w:t>13. Acción por el clima</w:t>
      </w:r>
    </w:p>
    <w:p w14:paraId="778A990E" w14:textId="77777777" w:rsidR="00A22171" w:rsidRPr="00FD2226" w:rsidRDefault="00A22171" w:rsidP="00A22171">
      <w:r w:rsidRPr="00FD2226">
        <w:t>16. Paz, justicia e instituciones sólidas</w:t>
      </w:r>
    </w:p>
    <w:p w14:paraId="1B1EB5EF" w14:textId="77777777" w:rsidR="00A22171" w:rsidRPr="00FD2226" w:rsidRDefault="00A22171" w:rsidP="00A22171">
      <w:r w:rsidRPr="00FD2226">
        <w:t>17. Alianzas para lograr los objetivos</w:t>
      </w:r>
    </w:p>
    <w:p w14:paraId="04365171" w14:textId="77777777" w:rsidR="00A22171" w:rsidRPr="00FD2226" w:rsidRDefault="00A22171" w:rsidP="00A22171">
      <w:r w:rsidRPr="00FD2226">
        <w:t>Adicionalmente, la Agencia con su gestión aporta la promoción y garantía de los derechos humanos, en las comunidades beneficiarias de los proyectos a cargo de la entidad.</w:t>
      </w:r>
    </w:p>
    <w:p w14:paraId="32DF17B2" w14:textId="77777777" w:rsidR="00A22171" w:rsidRPr="00FD2226" w:rsidRDefault="00A22171" w:rsidP="00A22171"/>
    <w:p w14:paraId="339CD19F" w14:textId="77777777" w:rsidR="00A22171" w:rsidRPr="00FD2226" w:rsidRDefault="00A22171" w:rsidP="00A22171"/>
    <w:p w14:paraId="22227EF4" w14:textId="22CAED2B" w:rsidR="00A22171" w:rsidRDefault="00A22171" w:rsidP="00A22171">
      <w:pPr>
        <w:rPr>
          <w:rFonts w:cstheme="minorHAnsi"/>
        </w:rPr>
      </w:pPr>
    </w:p>
    <w:p w14:paraId="5DF952ED" w14:textId="40EF32CD" w:rsidR="00A22171" w:rsidRDefault="00A22171" w:rsidP="00A22171">
      <w:pPr>
        <w:rPr>
          <w:rFonts w:cstheme="minorHAnsi"/>
        </w:rPr>
      </w:pPr>
    </w:p>
    <w:p w14:paraId="337CC11C" w14:textId="54091275" w:rsidR="00A22171" w:rsidRDefault="00A22171" w:rsidP="00A22171">
      <w:pPr>
        <w:rPr>
          <w:rFonts w:cstheme="minorHAnsi"/>
        </w:rPr>
      </w:pPr>
    </w:p>
    <w:p w14:paraId="7B15F0AF" w14:textId="13BF7625" w:rsidR="00A22171" w:rsidRDefault="00A22171" w:rsidP="00A22171">
      <w:pPr>
        <w:rPr>
          <w:rFonts w:cstheme="minorHAnsi"/>
        </w:rPr>
      </w:pPr>
    </w:p>
    <w:p w14:paraId="332413A1" w14:textId="0A11C515" w:rsidR="00A22171" w:rsidRDefault="00A22171" w:rsidP="00A22171">
      <w:pPr>
        <w:rPr>
          <w:rFonts w:cstheme="minorHAnsi"/>
        </w:rPr>
      </w:pPr>
    </w:p>
    <w:p w14:paraId="66C275F1" w14:textId="4D338B0C" w:rsidR="00A22171" w:rsidRDefault="00A22171" w:rsidP="00A22171">
      <w:pPr>
        <w:rPr>
          <w:rFonts w:cstheme="minorHAnsi"/>
        </w:rPr>
      </w:pPr>
    </w:p>
    <w:p w14:paraId="4D6A25CC" w14:textId="7C38E629" w:rsidR="00A22171" w:rsidRDefault="00A22171" w:rsidP="00A22171">
      <w:pPr>
        <w:rPr>
          <w:rFonts w:cstheme="minorHAnsi"/>
        </w:rPr>
      </w:pPr>
    </w:p>
    <w:p w14:paraId="2DE2B80B" w14:textId="6DBB4F4A" w:rsidR="00A22171" w:rsidRDefault="00A22171" w:rsidP="00A22171">
      <w:pPr>
        <w:rPr>
          <w:rFonts w:cstheme="minorHAnsi"/>
        </w:rPr>
      </w:pPr>
    </w:p>
    <w:p w14:paraId="45DDCD28" w14:textId="69145A5C" w:rsidR="00A22171" w:rsidRDefault="00A22171" w:rsidP="00A22171">
      <w:pPr>
        <w:rPr>
          <w:rFonts w:cstheme="minorHAnsi"/>
        </w:rPr>
      </w:pPr>
    </w:p>
    <w:p w14:paraId="4CDB6BAA" w14:textId="18BE3659" w:rsidR="00A22171" w:rsidRDefault="00A22171" w:rsidP="00A22171">
      <w:pPr>
        <w:rPr>
          <w:rFonts w:cstheme="minorHAnsi"/>
        </w:rPr>
      </w:pPr>
    </w:p>
    <w:p w14:paraId="5437A2C9" w14:textId="756CEA88" w:rsidR="00A22171" w:rsidRDefault="00A22171" w:rsidP="00A22171">
      <w:pPr>
        <w:rPr>
          <w:rFonts w:cstheme="minorHAnsi"/>
        </w:rPr>
      </w:pPr>
    </w:p>
    <w:p w14:paraId="6E6E6AB9" w14:textId="1D013D36" w:rsidR="00A22171" w:rsidRDefault="00A22171" w:rsidP="00A22171">
      <w:pPr>
        <w:rPr>
          <w:rFonts w:cstheme="minorHAnsi"/>
        </w:rPr>
      </w:pPr>
    </w:p>
    <w:p w14:paraId="5395F9C9" w14:textId="3B9C8490" w:rsidR="00A22171" w:rsidRDefault="00A22171" w:rsidP="00A22171">
      <w:pPr>
        <w:rPr>
          <w:rFonts w:cstheme="minorHAnsi"/>
        </w:rPr>
      </w:pPr>
    </w:p>
    <w:p w14:paraId="7E965B68" w14:textId="693D8F7A" w:rsidR="00A22171" w:rsidRDefault="00A22171" w:rsidP="00A22171">
      <w:pPr>
        <w:rPr>
          <w:rFonts w:cstheme="minorHAnsi"/>
        </w:rPr>
      </w:pPr>
    </w:p>
    <w:p w14:paraId="79B62E55" w14:textId="5D1C6C1D" w:rsidR="00A22171" w:rsidRDefault="00A22171" w:rsidP="00A22171">
      <w:pPr>
        <w:rPr>
          <w:rFonts w:cstheme="minorHAnsi"/>
        </w:rPr>
      </w:pPr>
    </w:p>
    <w:p w14:paraId="266C6A7B" w14:textId="283DB146" w:rsidR="00A22171" w:rsidRDefault="00A22171" w:rsidP="00A22171">
      <w:pPr>
        <w:rPr>
          <w:rFonts w:cstheme="minorHAnsi"/>
        </w:rPr>
      </w:pPr>
    </w:p>
    <w:p w14:paraId="61C693EF" w14:textId="1A2618EF" w:rsidR="00A22171" w:rsidRDefault="00A22171" w:rsidP="00A22171">
      <w:pPr>
        <w:rPr>
          <w:rFonts w:cstheme="minorHAnsi"/>
        </w:rPr>
      </w:pPr>
    </w:p>
    <w:p w14:paraId="42974BE3" w14:textId="41470CBF" w:rsidR="00A22171" w:rsidRDefault="00A22171" w:rsidP="00A22171">
      <w:pPr>
        <w:rPr>
          <w:rFonts w:cstheme="minorHAnsi"/>
        </w:rPr>
      </w:pPr>
    </w:p>
    <w:p w14:paraId="5DC0C796" w14:textId="47B5BB48" w:rsidR="00A22171" w:rsidRDefault="00A22171" w:rsidP="00A22171">
      <w:pPr>
        <w:rPr>
          <w:rFonts w:cstheme="minorHAnsi"/>
        </w:rPr>
      </w:pPr>
    </w:p>
    <w:p w14:paraId="21DE8150" w14:textId="7013B0D4" w:rsidR="00A22171" w:rsidRDefault="00A22171" w:rsidP="00A22171">
      <w:pPr>
        <w:rPr>
          <w:rFonts w:cstheme="minorHAnsi"/>
        </w:rPr>
      </w:pPr>
    </w:p>
    <w:p w14:paraId="3E739BE5" w14:textId="743062CD" w:rsidR="00A22171" w:rsidRDefault="00A22171" w:rsidP="00A22171">
      <w:pPr>
        <w:rPr>
          <w:rFonts w:cstheme="minorHAnsi"/>
        </w:rPr>
      </w:pPr>
    </w:p>
    <w:p w14:paraId="7F4B3EAA" w14:textId="04B00B0E" w:rsidR="00A22171" w:rsidRDefault="00A22171" w:rsidP="00A22171">
      <w:pPr>
        <w:rPr>
          <w:rFonts w:cstheme="minorHAnsi"/>
        </w:rPr>
      </w:pPr>
    </w:p>
    <w:p w14:paraId="70A4BEF9" w14:textId="7B3F3AB5" w:rsidR="00A22171" w:rsidRDefault="00A22171" w:rsidP="00A22171">
      <w:pPr>
        <w:rPr>
          <w:rFonts w:cstheme="minorHAnsi"/>
        </w:rPr>
      </w:pPr>
    </w:p>
    <w:p w14:paraId="43BC3374" w14:textId="260ED32B" w:rsidR="00A22171" w:rsidRDefault="00A22171" w:rsidP="00A22171">
      <w:pPr>
        <w:rPr>
          <w:rFonts w:cstheme="minorHAnsi"/>
        </w:rPr>
      </w:pPr>
    </w:p>
    <w:p w14:paraId="21C7CCEC" w14:textId="77777777" w:rsidR="00A22171" w:rsidRPr="00FD2226" w:rsidRDefault="00A22171" w:rsidP="00A22171">
      <w:pPr>
        <w:rPr>
          <w:rFonts w:cstheme="minorHAnsi"/>
        </w:rPr>
      </w:pPr>
    </w:p>
    <w:p w14:paraId="168B0023" w14:textId="77777777" w:rsidR="00A22171" w:rsidRDefault="00A22171" w:rsidP="00A22171">
      <w:pPr>
        <w:rPr>
          <w:rFonts w:cstheme="minorHAnsi"/>
        </w:rPr>
      </w:pPr>
    </w:p>
    <w:p w14:paraId="6D90F5C9" w14:textId="2EDB2D95" w:rsidR="00A22171" w:rsidRPr="00324A9F" w:rsidRDefault="00A22171" w:rsidP="0085115C">
      <w:pPr>
        <w:pStyle w:val="Ttulo1"/>
        <w:keepNext/>
        <w:keepLines/>
        <w:pageBreakBefore w:val="0"/>
        <w:numPr>
          <w:ilvl w:val="0"/>
          <w:numId w:val="8"/>
        </w:numPr>
        <w:spacing w:before="240" w:after="0" w:line="259" w:lineRule="auto"/>
        <w:contextualSpacing w:val="0"/>
        <w:jc w:val="both"/>
      </w:pPr>
      <w:bookmarkStart w:id="5" w:name="_Toc31400592"/>
      <w:r w:rsidRPr="00324A9F">
        <w:t>RESULTADOS MISIONALES</w:t>
      </w:r>
      <w:bookmarkEnd w:id="5"/>
    </w:p>
    <w:p w14:paraId="6D320D43" w14:textId="50CB3C6F" w:rsidR="00A22171" w:rsidRDefault="00A22171" w:rsidP="00A22171">
      <w:pPr>
        <w:pStyle w:val="Ttulo2"/>
      </w:pPr>
      <w:bookmarkStart w:id="6" w:name="_Toc31400593"/>
      <w:r>
        <w:t xml:space="preserve">4.1 </w:t>
      </w:r>
      <w:r w:rsidRPr="009E113F">
        <w:t>Nuestro Talento Humano</w:t>
      </w:r>
      <w:bookmarkEnd w:id="6"/>
    </w:p>
    <w:p w14:paraId="3433BD40" w14:textId="77777777" w:rsidR="00A22171" w:rsidRPr="009E113F" w:rsidRDefault="00A22171" w:rsidP="00A22171">
      <w:pPr>
        <w:pStyle w:val="Prrafodelista"/>
        <w:ind w:left="1080"/>
        <w:rPr>
          <w:rFonts w:cstheme="minorHAnsi"/>
        </w:rPr>
      </w:pPr>
      <w:r w:rsidRPr="009E113F">
        <w:rPr>
          <w:rFonts w:cstheme="minorHAnsi"/>
        </w:rPr>
        <w:t>La distribución de la Planta de Personal de la Agencia es la siguiente:</w:t>
      </w:r>
    </w:p>
    <w:p w14:paraId="3FF0081B" w14:textId="77777777" w:rsidR="00A22171" w:rsidRPr="009E113F" w:rsidRDefault="00A22171" w:rsidP="00A22171">
      <w:pPr>
        <w:pStyle w:val="Prrafodelista"/>
        <w:ind w:left="1080"/>
        <w:rPr>
          <w:rFonts w:cstheme="minorHAnsi"/>
        </w:rPr>
      </w:pPr>
      <w:r w:rsidRPr="009E113F">
        <w:rPr>
          <w:rFonts w:cstheme="minorHAnsi"/>
        </w:rPr>
        <w:t>-</w:t>
      </w:r>
      <w:r w:rsidRPr="009E113F">
        <w:rPr>
          <w:rFonts w:cstheme="minorHAnsi"/>
        </w:rPr>
        <w:tab/>
        <w:t>Empleos por Nivel Jerárquico.</w:t>
      </w:r>
    </w:p>
    <w:tbl>
      <w:tblPr>
        <w:tblStyle w:val="Tablaconcuadrcula"/>
        <w:tblW w:w="0" w:type="auto"/>
        <w:jc w:val="center"/>
        <w:tblLook w:val="04A0" w:firstRow="1" w:lastRow="0" w:firstColumn="1" w:lastColumn="0" w:noHBand="0" w:noVBand="1"/>
      </w:tblPr>
      <w:tblGrid>
        <w:gridCol w:w="1134"/>
        <w:gridCol w:w="1382"/>
        <w:gridCol w:w="614"/>
      </w:tblGrid>
      <w:tr w:rsidR="00A22171" w:rsidRPr="009E113F" w14:paraId="2D71D3CA" w14:textId="77777777" w:rsidTr="00A22171">
        <w:trPr>
          <w:cnfStyle w:val="100000000000" w:firstRow="1" w:lastRow="0" w:firstColumn="0" w:lastColumn="0" w:oddVBand="0" w:evenVBand="0" w:oddHBand="0" w:evenHBand="0" w:firstRowFirstColumn="0" w:firstRowLastColumn="0" w:lastRowFirstColumn="0" w:lastRowLastColumn="0"/>
          <w:trHeight w:val="590"/>
          <w:jc w:val="center"/>
        </w:trPr>
        <w:tc>
          <w:tcPr>
            <w:tcW w:w="0" w:type="auto"/>
            <w:vMerge w:val="restart"/>
            <w:hideMark/>
          </w:tcPr>
          <w:p w14:paraId="7673D510" w14:textId="77777777" w:rsidR="00A22171" w:rsidRPr="009E113F" w:rsidRDefault="00A22171" w:rsidP="00A22171">
            <w:pPr>
              <w:spacing w:line="256" w:lineRule="auto"/>
              <w:ind w:left="-108"/>
              <w:rPr>
                <w:rFonts w:eastAsia="Calibri" w:cstheme="minorHAnsi"/>
                <w:bCs/>
                <w:sz w:val="22"/>
                <w:szCs w:val="22"/>
              </w:rPr>
            </w:pPr>
            <w:r w:rsidRPr="009E113F">
              <w:rPr>
                <w:rFonts w:eastAsia="Calibri" w:cstheme="minorHAnsi"/>
                <w:bCs/>
                <w:sz w:val="22"/>
                <w:szCs w:val="22"/>
              </w:rPr>
              <w:t>Nivel</w:t>
            </w:r>
          </w:p>
        </w:tc>
        <w:tc>
          <w:tcPr>
            <w:tcW w:w="0" w:type="auto"/>
            <w:vMerge w:val="restart"/>
            <w:hideMark/>
          </w:tcPr>
          <w:p w14:paraId="54C1BE2C" w14:textId="77777777" w:rsidR="00A22171" w:rsidRPr="009E113F" w:rsidRDefault="00A22171" w:rsidP="00A22171">
            <w:pPr>
              <w:spacing w:line="256" w:lineRule="auto"/>
              <w:ind w:left="31"/>
              <w:rPr>
                <w:rFonts w:eastAsia="Calibri" w:cstheme="minorHAnsi"/>
                <w:bCs/>
                <w:sz w:val="22"/>
                <w:szCs w:val="22"/>
              </w:rPr>
            </w:pPr>
            <w:r w:rsidRPr="009E113F">
              <w:rPr>
                <w:rFonts w:eastAsia="Calibri" w:cstheme="minorHAnsi"/>
                <w:bCs/>
                <w:sz w:val="22"/>
                <w:szCs w:val="22"/>
              </w:rPr>
              <w:t>Nro. Empleos</w:t>
            </w:r>
          </w:p>
        </w:tc>
        <w:tc>
          <w:tcPr>
            <w:tcW w:w="0" w:type="auto"/>
            <w:vMerge w:val="restart"/>
            <w:hideMark/>
          </w:tcPr>
          <w:p w14:paraId="27A98576" w14:textId="77777777" w:rsidR="00A22171" w:rsidRPr="009E113F" w:rsidRDefault="00A22171" w:rsidP="00A22171">
            <w:pPr>
              <w:spacing w:line="256" w:lineRule="auto"/>
              <w:ind w:left="0"/>
              <w:rPr>
                <w:rFonts w:eastAsia="Calibri" w:cstheme="minorHAnsi"/>
                <w:bCs/>
                <w:sz w:val="22"/>
                <w:szCs w:val="22"/>
              </w:rPr>
            </w:pPr>
            <w:r w:rsidRPr="009E113F">
              <w:rPr>
                <w:rFonts w:eastAsia="Calibri" w:cstheme="minorHAnsi"/>
                <w:bCs/>
                <w:sz w:val="22"/>
                <w:szCs w:val="22"/>
              </w:rPr>
              <w:t>%</w:t>
            </w:r>
          </w:p>
        </w:tc>
      </w:tr>
      <w:tr w:rsidR="00A22171" w:rsidRPr="009E113F" w14:paraId="065C7F51" w14:textId="77777777" w:rsidTr="00A22171">
        <w:trPr>
          <w:trHeight w:val="590"/>
          <w:jc w:val="center"/>
        </w:trPr>
        <w:tc>
          <w:tcPr>
            <w:tcW w:w="0" w:type="auto"/>
            <w:vMerge/>
            <w:hideMark/>
          </w:tcPr>
          <w:p w14:paraId="02D6B0A6" w14:textId="77777777" w:rsidR="00A22171" w:rsidRPr="009E113F" w:rsidRDefault="00A22171" w:rsidP="00A22171">
            <w:pPr>
              <w:spacing w:line="256" w:lineRule="auto"/>
              <w:ind w:left="-108"/>
              <w:jc w:val="center"/>
              <w:rPr>
                <w:rFonts w:ascii="Work Sans" w:eastAsia="Calibri" w:hAnsi="Work Sans" w:cs="Times New Roman"/>
                <w:b/>
                <w:bCs/>
                <w:sz w:val="22"/>
                <w:szCs w:val="22"/>
              </w:rPr>
            </w:pPr>
          </w:p>
        </w:tc>
        <w:tc>
          <w:tcPr>
            <w:tcW w:w="0" w:type="auto"/>
            <w:vMerge/>
            <w:hideMark/>
          </w:tcPr>
          <w:p w14:paraId="01436FA1" w14:textId="77777777" w:rsidR="00A22171" w:rsidRPr="009E113F" w:rsidRDefault="00A22171" w:rsidP="00A22171">
            <w:pPr>
              <w:spacing w:line="256" w:lineRule="auto"/>
              <w:ind w:left="31"/>
              <w:jc w:val="center"/>
              <w:rPr>
                <w:rFonts w:ascii="Work Sans" w:eastAsia="Calibri" w:hAnsi="Work Sans" w:cs="Times New Roman"/>
                <w:b/>
                <w:bCs/>
                <w:sz w:val="22"/>
                <w:szCs w:val="22"/>
              </w:rPr>
            </w:pPr>
          </w:p>
        </w:tc>
        <w:tc>
          <w:tcPr>
            <w:tcW w:w="0" w:type="auto"/>
            <w:vMerge/>
            <w:hideMark/>
          </w:tcPr>
          <w:p w14:paraId="131E241F" w14:textId="77777777" w:rsidR="00A22171" w:rsidRPr="009E113F" w:rsidRDefault="00A22171" w:rsidP="00A22171">
            <w:pPr>
              <w:spacing w:line="256" w:lineRule="auto"/>
              <w:ind w:left="0"/>
              <w:jc w:val="center"/>
              <w:rPr>
                <w:rFonts w:ascii="Work Sans" w:eastAsia="Calibri" w:hAnsi="Work Sans" w:cs="Times New Roman"/>
                <w:b/>
                <w:bCs/>
                <w:sz w:val="22"/>
                <w:szCs w:val="22"/>
              </w:rPr>
            </w:pPr>
          </w:p>
        </w:tc>
      </w:tr>
      <w:tr w:rsidR="00A22171" w:rsidRPr="009E113F" w14:paraId="19031BE8" w14:textId="77777777" w:rsidTr="00A22171">
        <w:trPr>
          <w:trHeight w:val="450"/>
          <w:jc w:val="center"/>
        </w:trPr>
        <w:tc>
          <w:tcPr>
            <w:tcW w:w="0" w:type="auto"/>
            <w:noWrap/>
            <w:hideMark/>
          </w:tcPr>
          <w:p w14:paraId="258D06C6" w14:textId="77777777" w:rsidR="00A22171" w:rsidRPr="009E113F" w:rsidRDefault="00A22171" w:rsidP="00A22171">
            <w:pPr>
              <w:spacing w:line="256" w:lineRule="auto"/>
              <w:ind w:left="-108"/>
              <w:jc w:val="center"/>
              <w:rPr>
                <w:rFonts w:eastAsia="Calibri" w:cstheme="minorHAnsi"/>
                <w:bCs/>
                <w:sz w:val="22"/>
                <w:szCs w:val="22"/>
              </w:rPr>
            </w:pPr>
            <w:r w:rsidRPr="009E113F">
              <w:rPr>
                <w:rFonts w:eastAsia="Calibri" w:cstheme="minorHAnsi"/>
                <w:bCs/>
                <w:sz w:val="22"/>
                <w:szCs w:val="22"/>
              </w:rPr>
              <w:t>Directivo</w:t>
            </w:r>
          </w:p>
        </w:tc>
        <w:tc>
          <w:tcPr>
            <w:tcW w:w="0" w:type="auto"/>
            <w:noWrap/>
            <w:hideMark/>
          </w:tcPr>
          <w:p w14:paraId="2E499661" w14:textId="77777777" w:rsidR="00A22171" w:rsidRPr="009E113F" w:rsidRDefault="00A22171" w:rsidP="00A22171">
            <w:pPr>
              <w:spacing w:line="256" w:lineRule="auto"/>
              <w:ind w:left="31"/>
              <w:jc w:val="center"/>
              <w:rPr>
                <w:rFonts w:eastAsia="Calibri" w:cstheme="minorHAnsi"/>
                <w:bCs/>
                <w:sz w:val="22"/>
                <w:szCs w:val="22"/>
              </w:rPr>
            </w:pPr>
            <w:r w:rsidRPr="009E113F">
              <w:rPr>
                <w:rFonts w:eastAsia="Calibri" w:cstheme="minorHAnsi"/>
                <w:bCs/>
                <w:sz w:val="22"/>
                <w:szCs w:val="22"/>
              </w:rPr>
              <w:t>7</w:t>
            </w:r>
          </w:p>
        </w:tc>
        <w:tc>
          <w:tcPr>
            <w:tcW w:w="0" w:type="auto"/>
            <w:noWrap/>
            <w:hideMark/>
          </w:tcPr>
          <w:p w14:paraId="581AD8FC" w14:textId="77777777" w:rsidR="00A22171" w:rsidRPr="009E113F" w:rsidRDefault="00A22171" w:rsidP="00A22171">
            <w:pPr>
              <w:spacing w:line="256" w:lineRule="auto"/>
              <w:ind w:left="30" w:hanging="31"/>
              <w:jc w:val="center"/>
              <w:rPr>
                <w:rFonts w:eastAsia="Calibri" w:cstheme="minorHAnsi"/>
                <w:bCs/>
                <w:sz w:val="22"/>
                <w:szCs w:val="22"/>
              </w:rPr>
            </w:pPr>
            <w:r w:rsidRPr="009E113F">
              <w:rPr>
                <w:rFonts w:eastAsia="Calibri" w:cstheme="minorHAnsi"/>
                <w:bCs/>
                <w:sz w:val="22"/>
                <w:szCs w:val="22"/>
              </w:rPr>
              <w:t>3%</w:t>
            </w:r>
          </w:p>
        </w:tc>
      </w:tr>
      <w:tr w:rsidR="00A22171" w:rsidRPr="009E113F" w14:paraId="2FFCCAA0" w14:textId="77777777" w:rsidTr="00A22171">
        <w:trPr>
          <w:trHeight w:val="450"/>
          <w:jc w:val="center"/>
        </w:trPr>
        <w:tc>
          <w:tcPr>
            <w:tcW w:w="0" w:type="auto"/>
            <w:noWrap/>
            <w:hideMark/>
          </w:tcPr>
          <w:p w14:paraId="27525D63" w14:textId="77777777" w:rsidR="00A22171" w:rsidRPr="009E113F" w:rsidRDefault="00A22171" w:rsidP="00A22171">
            <w:pPr>
              <w:spacing w:line="256" w:lineRule="auto"/>
              <w:ind w:left="-108"/>
              <w:jc w:val="center"/>
              <w:rPr>
                <w:rFonts w:eastAsia="Calibri" w:cstheme="minorHAnsi"/>
                <w:bCs/>
                <w:sz w:val="22"/>
                <w:szCs w:val="22"/>
              </w:rPr>
            </w:pPr>
            <w:r w:rsidRPr="009E113F">
              <w:rPr>
                <w:rFonts w:eastAsia="Calibri" w:cstheme="minorHAnsi"/>
                <w:bCs/>
                <w:sz w:val="22"/>
                <w:szCs w:val="22"/>
              </w:rPr>
              <w:t>Asesor</w:t>
            </w:r>
          </w:p>
        </w:tc>
        <w:tc>
          <w:tcPr>
            <w:tcW w:w="0" w:type="auto"/>
            <w:noWrap/>
            <w:hideMark/>
          </w:tcPr>
          <w:p w14:paraId="1DD56B18" w14:textId="77777777" w:rsidR="00A22171" w:rsidRPr="009E113F" w:rsidRDefault="00A22171" w:rsidP="00A22171">
            <w:pPr>
              <w:spacing w:line="256" w:lineRule="auto"/>
              <w:ind w:left="31"/>
              <w:jc w:val="center"/>
              <w:rPr>
                <w:rFonts w:eastAsia="Calibri" w:cstheme="minorHAnsi"/>
                <w:bCs/>
                <w:sz w:val="22"/>
                <w:szCs w:val="22"/>
              </w:rPr>
            </w:pPr>
            <w:r w:rsidRPr="009E113F">
              <w:rPr>
                <w:rFonts w:eastAsia="Calibri" w:cstheme="minorHAnsi"/>
                <w:bCs/>
                <w:sz w:val="22"/>
                <w:szCs w:val="22"/>
              </w:rPr>
              <w:t>174</w:t>
            </w:r>
          </w:p>
        </w:tc>
        <w:tc>
          <w:tcPr>
            <w:tcW w:w="0" w:type="auto"/>
            <w:noWrap/>
            <w:hideMark/>
          </w:tcPr>
          <w:p w14:paraId="1F7A402D" w14:textId="77777777" w:rsidR="00A22171" w:rsidRPr="009E113F" w:rsidRDefault="00A22171" w:rsidP="00A22171">
            <w:pPr>
              <w:spacing w:line="256" w:lineRule="auto"/>
              <w:ind w:left="30" w:hanging="31"/>
              <w:jc w:val="center"/>
              <w:rPr>
                <w:rFonts w:eastAsia="Calibri" w:cstheme="minorHAnsi"/>
                <w:bCs/>
                <w:sz w:val="22"/>
                <w:szCs w:val="22"/>
              </w:rPr>
            </w:pPr>
            <w:r w:rsidRPr="009E113F">
              <w:rPr>
                <w:rFonts w:eastAsia="Calibri" w:cstheme="minorHAnsi"/>
                <w:bCs/>
                <w:sz w:val="22"/>
                <w:szCs w:val="22"/>
              </w:rPr>
              <w:t>71%</w:t>
            </w:r>
          </w:p>
        </w:tc>
      </w:tr>
      <w:tr w:rsidR="00A22171" w:rsidRPr="009E113F" w14:paraId="7703D82B" w14:textId="77777777" w:rsidTr="00A22171">
        <w:trPr>
          <w:trHeight w:val="450"/>
          <w:jc w:val="center"/>
        </w:trPr>
        <w:tc>
          <w:tcPr>
            <w:tcW w:w="0" w:type="auto"/>
            <w:noWrap/>
            <w:hideMark/>
          </w:tcPr>
          <w:p w14:paraId="0FF63285" w14:textId="77777777" w:rsidR="00A22171" w:rsidRPr="009E113F" w:rsidRDefault="00A22171" w:rsidP="00A22171">
            <w:pPr>
              <w:spacing w:line="256" w:lineRule="auto"/>
              <w:ind w:left="-108"/>
              <w:jc w:val="center"/>
              <w:rPr>
                <w:rFonts w:eastAsia="Calibri" w:cstheme="minorHAnsi"/>
                <w:bCs/>
                <w:sz w:val="22"/>
                <w:szCs w:val="22"/>
              </w:rPr>
            </w:pPr>
            <w:r w:rsidRPr="009E113F">
              <w:rPr>
                <w:rFonts w:eastAsia="Calibri" w:cstheme="minorHAnsi"/>
                <w:bCs/>
                <w:sz w:val="22"/>
                <w:szCs w:val="22"/>
              </w:rPr>
              <w:t>Profesional</w:t>
            </w:r>
          </w:p>
        </w:tc>
        <w:tc>
          <w:tcPr>
            <w:tcW w:w="0" w:type="auto"/>
            <w:noWrap/>
            <w:hideMark/>
          </w:tcPr>
          <w:p w14:paraId="72FCDC59" w14:textId="77777777" w:rsidR="00A22171" w:rsidRPr="009E113F" w:rsidRDefault="00A22171" w:rsidP="00A22171">
            <w:pPr>
              <w:spacing w:line="256" w:lineRule="auto"/>
              <w:ind w:left="31"/>
              <w:jc w:val="center"/>
              <w:rPr>
                <w:rFonts w:eastAsia="Calibri" w:cstheme="minorHAnsi"/>
                <w:bCs/>
                <w:sz w:val="22"/>
                <w:szCs w:val="22"/>
              </w:rPr>
            </w:pPr>
            <w:r w:rsidRPr="009E113F">
              <w:rPr>
                <w:rFonts w:eastAsia="Calibri" w:cstheme="minorHAnsi"/>
                <w:bCs/>
                <w:sz w:val="22"/>
                <w:szCs w:val="22"/>
              </w:rPr>
              <w:t>41</w:t>
            </w:r>
          </w:p>
        </w:tc>
        <w:tc>
          <w:tcPr>
            <w:tcW w:w="0" w:type="auto"/>
            <w:noWrap/>
            <w:hideMark/>
          </w:tcPr>
          <w:p w14:paraId="699E3FD6" w14:textId="77777777" w:rsidR="00A22171" w:rsidRPr="009E113F" w:rsidRDefault="00A22171" w:rsidP="00A22171">
            <w:pPr>
              <w:spacing w:line="256" w:lineRule="auto"/>
              <w:ind w:left="30" w:hanging="31"/>
              <w:jc w:val="center"/>
              <w:rPr>
                <w:rFonts w:eastAsia="Calibri" w:cstheme="minorHAnsi"/>
                <w:bCs/>
                <w:sz w:val="22"/>
                <w:szCs w:val="22"/>
              </w:rPr>
            </w:pPr>
            <w:r w:rsidRPr="009E113F">
              <w:rPr>
                <w:rFonts w:eastAsia="Calibri" w:cstheme="minorHAnsi"/>
                <w:bCs/>
                <w:sz w:val="22"/>
                <w:szCs w:val="22"/>
              </w:rPr>
              <w:t>17%</w:t>
            </w:r>
          </w:p>
        </w:tc>
      </w:tr>
      <w:tr w:rsidR="00A22171" w:rsidRPr="009E113F" w14:paraId="14A66C5C" w14:textId="77777777" w:rsidTr="00A22171">
        <w:trPr>
          <w:trHeight w:val="450"/>
          <w:jc w:val="center"/>
        </w:trPr>
        <w:tc>
          <w:tcPr>
            <w:tcW w:w="0" w:type="auto"/>
            <w:noWrap/>
            <w:hideMark/>
          </w:tcPr>
          <w:p w14:paraId="6988EB3F" w14:textId="77777777" w:rsidR="00A22171" w:rsidRPr="009E113F" w:rsidRDefault="00A22171" w:rsidP="00A22171">
            <w:pPr>
              <w:spacing w:line="256" w:lineRule="auto"/>
              <w:ind w:left="-108"/>
              <w:jc w:val="center"/>
              <w:rPr>
                <w:rFonts w:eastAsia="Calibri" w:cstheme="minorHAnsi"/>
                <w:bCs/>
                <w:sz w:val="22"/>
                <w:szCs w:val="22"/>
              </w:rPr>
            </w:pPr>
            <w:r w:rsidRPr="009E113F">
              <w:rPr>
                <w:rFonts w:eastAsia="Calibri" w:cstheme="minorHAnsi"/>
                <w:bCs/>
                <w:sz w:val="22"/>
                <w:szCs w:val="22"/>
              </w:rPr>
              <w:t>Técnico</w:t>
            </w:r>
          </w:p>
        </w:tc>
        <w:tc>
          <w:tcPr>
            <w:tcW w:w="0" w:type="auto"/>
            <w:noWrap/>
            <w:hideMark/>
          </w:tcPr>
          <w:p w14:paraId="44B5B304" w14:textId="77777777" w:rsidR="00A22171" w:rsidRPr="009E113F" w:rsidRDefault="00A22171" w:rsidP="00A22171">
            <w:pPr>
              <w:spacing w:line="256" w:lineRule="auto"/>
              <w:ind w:left="31"/>
              <w:jc w:val="center"/>
              <w:rPr>
                <w:rFonts w:eastAsia="Calibri" w:cstheme="minorHAnsi"/>
                <w:bCs/>
                <w:sz w:val="22"/>
                <w:szCs w:val="22"/>
              </w:rPr>
            </w:pPr>
            <w:r w:rsidRPr="009E113F">
              <w:rPr>
                <w:rFonts w:eastAsia="Calibri" w:cstheme="minorHAnsi"/>
                <w:bCs/>
                <w:sz w:val="22"/>
                <w:szCs w:val="22"/>
              </w:rPr>
              <w:t>24</w:t>
            </w:r>
          </w:p>
        </w:tc>
        <w:tc>
          <w:tcPr>
            <w:tcW w:w="0" w:type="auto"/>
            <w:noWrap/>
            <w:hideMark/>
          </w:tcPr>
          <w:p w14:paraId="09A18636" w14:textId="77777777" w:rsidR="00A22171" w:rsidRPr="009E113F" w:rsidRDefault="00A22171" w:rsidP="00A22171">
            <w:pPr>
              <w:spacing w:line="256" w:lineRule="auto"/>
              <w:ind w:left="30" w:hanging="31"/>
              <w:jc w:val="center"/>
              <w:rPr>
                <w:rFonts w:eastAsia="Calibri" w:cstheme="minorHAnsi"/>
                <w:bCs/>
                <w:sz w:val="22"/>
                <w:szCs w:val="22"/>
              </w:rPr>
            </w:pPr>
            <w:r w:rsidRPr="009E113F">
              <w:rPr>
                <w:rFonts w:eastAsia="Calibri" w:cstheme="minorHAnsi"/>
                <w:bCs/>
                <w:sz w:val="22"/>
                <w:szCs w:val="22"/>
              </w:rPr>
              <w:t>10%</w:t>
            </w:r>
          </w:p>
        </w:tc>
      </w:tr>
      <w:tr w:rsidR="00A22171" w:rsidRPr="009E113F" w14:paraId="7F26CE8F" w14:textId="77777777" w:rsidTr="00A22171">
        <w:trPr>
          <w:trHeight w:val="450"/>
          <w:jc w:val="center"/>
        </w:trPr>
        <w:tc>
          <w:tcPr>
            <w:tcW w:w="0" w:type="auto"/>
            <w:noWrap/>
            <w:hideMark/>
          </w:tcPr>
          <w:p w14:paraId="4F97B560" w14:textId="77777777" w:rsidR="00A22171" w:rsidRPr="009E113F" w:rsidRDefault="00A22171" w:rsidP="00A22171">
            <w:pPr>
              <w:spacing w:line="256" w:lineRule="auto"/>
              <w:ind w:left="-108"/>
              <w:jc w:val="center"/>
              <w:rPr>
                <w:rFonts w:eastAsia="Calibri" w:cstheme="minorHAnsi"/>
                <w:bCs/>
                <w:sz w:val="22"/>
                <w:szCs w:val="22"/>
              </w:rPr>
            </w:pPr>
            <w:r w:rsidRPr="009E113F">
              <w:rPr>
                <w:rFonts w:eastAsia="Calibri" w:cstheme="minorHAnsi"/>
                <w:bCs/>
                <w:sz w:val="22"/>
                <w:szCs w:val="22"/>
              </w:rPr>
              <w:t>Asistencial</w:t>
            </w:r>
          </w:p>
        </w:tc>
        <w:tc>
          <w:tcPr>
            <w:tcW w:w="0" w:type="auto"/>
            <w:noWrap/>
            <w:hideMark/>
          </w:tcPr>
          <w:p w14:paraId="0A16074F" w14:textId="77777777" w:rsidR="00A22171" w:rsidRPr="009E113F" w:rsidRDefault="00A22171" w:rsidP="00A22171">
            <w:pPr>
              <w:spacing w:line="256" w:lineRule="auto"/>
              <w:ind w:left="31"/>
              <w:jc w:val="center"/>
              <w:rPr>
                <w:rFonts w:eastAsia="Calibri" w:cstheme="minorHAnsi"/>
                <w:bCs/>
                <w:sz w:val="22"/>
                <w:szCs w:val="22"/>
              </w:rPr>
            </w:pPr>
            <w:r w:rsidRPr="009E113F">
              <w:rPr>
                <w:rFonts w:eastAsia="Calibri" w:cstheme="minorHAnsi"/>
                <w:bCs/>
                <w:sz w:val="22"/>
                <w:szCs w:val="22"/>
              </w:rPr>
              <w:t>0</w:t>
            </w:r>
          </w:p>
        </w:tc>
        <w:tc>
          <w:tcPr>
            <w:tcW w:w="0" w:type="auto"/>
            <w:noWrap/>
            <w:hideMark/>
          </w:tcPr>
          <w:p w14:paraId="0A23169A" w14:textId="77777777" w:rsidR="00A22171" w:rsidRPr="009E113F" w:rsidRDefault="00A22171" w:rsidP="00A22171">
            <w:pPr>
              <w:spacing w:line="256" w:lineRule="auto"/>
              <w:ind w:left="30" w:hanging="31"/>
              <w:jc w:val="center"/>
              <w:rPr>
                <w:rFonts w:eastAsia="Calibri" w:cstheme="minorHAnsi"/>
                <w:bCs/>
                <w:sz w:val="22"/>
                <w:szCs w:val="22"/>
              </w:rPr>
            </w:pPr>
            <w:r w:rsidRPr="009E113F">
              <w:rPr>
                <w:rFonts w:eastAsia="Calibri" w:cstheme="minorHAnsi"/>
                <w:bCs/>
                <w:sz w:val="22"/>
                <w:szCs w:val="22"/>
              </w:rPr>
              <w:t>0%</w:t>
            </w:r>
          </w:p>
        </w:tc>
      </w:tr>
      <w:tr w:rsidR="00A22171" w:rsidRPr="009E113F" w14:paraId="349092E3" w14:textId="77777777" w:rsidTr="00A22171">
        <w:trPr>
          <w:trHeight w:val="420"/>
          <w:jc w:val="center"/>
        </w:trPr>
        <w:tc>
          <w:tcPr>
            <w:tcW w:w="0" w:type="auto"/>
            <w:noWrap/>
            <w:hideMark/>
          </w:tcPr>
          <w:p w14:paraId="0ECF4222" w14:textId="77777777" w:rsidR="00A22171" w:rsidRPr="009E113F" w:rsidRDefault="00A22171" w:rsidP="00A22171">
            <w:pPr>
              <w:spacing w:line="256" w:lineRule="auto"/>
              <w:ind w:left="-108"/>
              <w:jc w:val="center"/>
              <w:rPr>
                <w:rFonts w:eastAsia="Calibri" w:cstheme="minorHAnsi"/>
                <w:bCs/>
                <w:sz w:val="22"/>
                <w:szCs w:val="22"/>
              </w:rPr>
            </w:pPr>
            <w:r w:rsidRPr="009E113F">
              <w:rPr>
                <w:rFonts w:eastAsia="Calibri" w:cstheme="minorHAnsi"/>
                <w:bCs/>
                <w:sz w:val="22"/>
                <w:szCs w:val="22"/>
              </w:rPr>
              <w:t>Total</w:t>
            </w:r>
          </w:p>
        </w:tc>
        <w:tc>
          <w:tcPr>
            <w:tcW w:w="0" w:type="auto"/>
            <w:noWrap/>
            <w:hideMark/>
          </w:tcPr>
          <w:p w14:paraId="4028C155" w14:textId="77777777" w:rsidR="00A22171" w:rsidRPr="009E113F" w:rsidRDefault="00A22171" w:rsidP="00A22171">
            <w:pPr>
              <w:spacing w:line="256" w:lineRule="auto"/>
              <w:ind w:left="31"/>
              <w:jc w:val="center"/>
              <w:rPr>
                <w:rFonts w:eastAsia="Calibri" w:cstheme="minorHAnsi"/>
                <w:bCs/>
                <w:sz w:val="22"/>
                <w:szCs w:val="22"/>
              </w:rPr>
            </w:pPr>
            <w:r w:rsidRPr="009E113F">
              <w:rPr>
                <w:rFonts w:eastAsia="Calibri" w:cstheme="minorHAnsi"/>
                <w:bCs/>
                <w:sz w:val="22"/>
                <w:szCs w:val="22"/>
              </w:rPr>
              <w:t>246</w:t>
            </w:r>
          </w:p>
        </w:tc>
        <w:tc>
          <w:tcPr>
            <w:tcW w:w="0" w:type="auto"/>
            <w:noWrap/>
            <w:hideMark/>
          </w:tcPr>
          <w:p w14:paraId="768DAF72" w14:textId="77777777" w:rsidR="00A22171" w:rsidRPr="009E113F" w:rsidRDefault="00A22171" w:rsidP="00A22171">
            <w:pPr>
              <w:spacing w:line="256" w:lineRule="auto"/>
              <w:ind w:left="30" w:hanging="31"/>
              <w:jc w:val="center"/>
              <w:rPr>
                <w:rFonts w:eastAsia="Calibri" w:cstheme="minorHAnsi"/>
                <w:bCs/>
                <w:sz w:val="22"/>
                <w:szCs w:val="22"/>
              </w:rPr>
            </w:pPr>
          </w:p>
        </w:tc>
      </w:tr>
    </w:tbl>
    <w:p w14:paraId="295FECA7" w14:textId="77777777" w:rsidR="00A22171" w:rsidRPr="009E113F" w:rsidRDefault="00A22171" w:rsidP="00A22171">
      <w:pPr>
        <w:pStyle w:val="Prrafodelista"/>
        <w:ind w:left="1080"/>
        <w:rPr>
          <w:rFonts w:cstheme="minorHAnsi"/>
        </w:rPr>
      </w:pPr>
    </w:p>
    <w:p w14:paraId="60068281" w14:textId="77777777" w:rsidR="00A22171" w:rsidRPr="009E113F" w:rsidRDefault="00A22171" w:rsidP="00A22171">
      <w:pPr>
        <w:pStyle w:val="Prrafodelista"/>
        <w:ind w:left="1080"/>
        <w:rPr>
          <w:rFonts w:cstheme="minorHAnsi"/>
        </w:rPr>
      </w:pPr>
      <w:r w:rsidRPr="009E113F">
        <w:rPr>
          <w:rFonts w:cstheme="minorHAnsi"/>
        </w:rPr>
        <w:t>-</w:t>
      </w:r>
      <w:r w:rsidRPr="009E113F">
        <w:rPr>
          <w:rFonts w:cstheme="minorHAnsi"/>
        </w:rPr>
        <w:tab/>
        <w:t>Empleos provistos y Vacantes por Nivel Jerárquico.</w:t>
      </w:r>
    </w:p>
    <w:tbl>
      <w:tblPr>
        <w:tblStyle w:val="Tablaconcuadrcula"/>
        <w:tblW w:w="5180" w:type="dxa"/>
        <w:jc w:val="center"/>
        <w:tblLook w:val="04A0" w:firstRow="1" w:lastRow="0" w:firstColumn="1" w:lastColumn="0" w:noHBand="0" w:noVBand="1"/>
      </w:tblPr>
      <w:tblGrid>
        <w:gridCol w:w="2000"/>
        <w:gridCol w:w="1060"/>
        <w:gridCol w:w="1060"/>
        <w:gridCol w:w="1060"/>
      </w:tblGrid>
      <w:tr w:rsidR="00A22171" w:rsidRPr="007F3BEB" w14:paraId="3AB9548D" w14:textId="77777777" w:rsidTr="00A22171">
        <w:trPr>
          <w:cnfStyle w:val="100000000000" w:firstRow="1" w:lastRow="0" w:firstColumn="0" w:lastColumn="0" w:oddVBand="0" w:evenVBand="0" w:oddHBand="0" w:evenHBand="0" w:firstRowFirstColumn="0" w:firstRowLastColumn="0" w:lastRowFirstColumn="0" w:lastRowLastColumn="0"/>
          <w:trHeight w:val="590"/>
          <w:jc w:val="center"/>
        </w:trPr>
        <w:tc>
          <w:tcPr>
            <w:tcW w:w="2000" w:type="dxa"/>
            <w:vMerge w:val="restart"/>
            <w:hideMark/>
          </w:tcPr>
          <w:p w14:paraId="74C985C6" w14:textId="77777777" w:rsidR="00A22171" w:rsidRPr="007F3BEB" w:rsidRDefault="00A22171" w:rsidP="00A22171">
            <w:pPr>
              <w:pStyle w:val="Prrafodelista"/>
              <w:ind w:left="-108"/>
              <w:jc w:val="center"/>
              <w:rPr>
                <w:rFonts w:cstheme="minorHAnsi"/>
                <w:bCs/>
              </w:rPr>
            </w:pPr>
            <w:r w:rsidRPr="007F3BEB">
              <w:rPr>
                <w:rFonts w:cstheme="minorHAnsi"/>
                <w:bCs/>
              </w:rPr>
              <w:t>Nivel</w:t>
            </w:r>
          </w:p>
        </w:tc>
        <w:tc>
          <w:tcPr>
            <w:tcW w:w="1060" w:type="dxa"/>
            <w:vMerge w:val="restart"/>
            <w:hideMark/>
          </w:tcPr>
          <w:p w14:paraId="721DE0E2" w14:textId="77777777" w:rsidR="00A22171" w:rsidRPr="007F3BEB" w:rsidRDefault="00A22171" w:rsidP="00A22171">
            <w:pPr>
              <w:pStyle w:val="Prrafodelista"/>
              <w:ind w:left="15"/>
              <w:jc w:val="center"/>
              <w:rPr>
                <w:rFonts w:cstheme="minorHAnsi"/>
                <w:bCs/>
              </w:rPr>
            </w:pPr>
            <w:r w:rsidRPr="007F3BEB">
              <w:rPr>
                <w:rFonts w:cstheme="minorHAnsi"/>
                <w:bCs/>
              </w:rPr>
              <w:t>Nro. Empleos</w:t>
            </w:r>
          </w:p>
        </w:tc>
        <w:tc>
          <w:tcPr>
            <w:tcW w:w="1060" w:type="dxa"/>
            <w:vMerge w:val="restart"/>
            <w:hideMark/>
          </w:tcPr>
          <w:p w14:paraId="7F4923ED" w14:textId="77777777" w:rsidR="00A22171" w:rsidRPr="007F3BEB" w:rsidRDefault="00A22171" w:rsidP="00A22171">
            <w:pPr>
              <w:pStyle w:val="Prrafodelista"/>
              <w:ind w:left="15"/>
              <w:jc w:val="center"/>
              <w:rPr>
                <w:rFonts w:cstheme="minorHAnsi"/>
                <w:bCs/>
              </w:rPr>
            </w:pPr>
            <w:r w:rsidRPr="007F3BEB">
              <w:rPr>
                <w:rFonts w:cstheme="minorHAnsi"/>
                <w:bCs/>
              </w:rPr>
              <w:t>Provisto</w:t>
            </w:r>
          </w:p>
        </w:tc>
        <w:tc>
          <w:tcPr>
            <w:tcW w:w="1060" w:type="dxa"/>
            <w:vMerge w:val="restart"/>
            <w:hideMark/>
          </w:tcPr>
          <w:p w14:paraId="33F4359B" w14:textId="77777777" w:rsidR="00A22171" w:rsidRPr="007F3BEB" w:rsidRDefault="00A22171" w:rsidP="00A22171">
            <w:pPr>
              <w:pStyle w:val="Prrafodelista"/>
              <w:ind w:left="15"/>
              <w:jc w:val="center"/>
              <w:rPr>
                <w:rFonts w:cstheme="minorHAnsi"/>
                <w:bCs/>
              </w:rPr>
            </w:pPr>
            <w:r w:rsidRPr="007F3BEB">
              <w:rPr>
                <w:rFonts w:cstheme="minorHAnsi"/>
                <w:bCs/>
              </w:rPr>
              <w:t>Vacantes</w:t>
            </w:r>
          </w:p>
        </w:tc>
      </w:tr>
      <w:tr w:rsidR="00A22171" w:rsidRPr="007F3BEB" w14:paraId="066003D4" w14:textId="77777777" w:rsidTr="00A22171">
        <w:trPr>
          <w:trHeight w:val="590"/>
          <w:jc w:val="center"/>
        </w:trPr>
        <w:tc>
          <w:tcPr>
            <w:tcW w:w="0" w:type="auto"/>
            <w:vMerge/>
            <w:hideMark/>
          </w:tcPr>
          <w:p w14:paraId="72ED6582" w14:textId="77777777" w:rsidR="00A22171" w:rsidRPr="007F3BEB" w:rsidRDefault="00A22171" w:rsidP="00A22171">
            <w:pPr>
              <w:pStyle w:val="Prrafodelista"/>
              <w:ind w:left="-108"/>
              <w:rPr>
                <w:rFonts w:cstheme="minorHAnsi"/>
                <w:b/>
                <w:bCs/>
              </w:rPr>
            </w:pPr>
          </w:p>
        </w:tc>
        <w:tc>
          <w:tcPr>
            <w:tcW w:w="0" w:type="auto"/>
            <w:vMerge/>
            <w:hideMark/>
          </w:tcPr>
          <w:p w14:paraId="185C2696" w14:textId="77777777" w:rsidR="00A22171" w:rsidRPr="007F3BEB" w:rsidRDefault="00A22171" w:rsidP="00A22171">
            <w:pPr>
              <w:pStyle w:val="Prrafodelista"/>
              <w:ind w:left="15"/>
              <w:rPr>
                <w:rFonts w:cstheme="minorHAnsi"/>
                <w:b/>
                <w:bCs/>
              </w:rPr>
            </w:pPr>
          </w:p>
        </w:tc>
        <w:tc>
          <w:tcPr>
            <w:tcW w:w="0" w:type="auto"/>
            <w:vMerge/>
            <w:hideMark/>
          </w:tcPr>
          <w:p w14:paraId="224113CC" w14:textId="77777777" w:rsidR="00A22171" w:rsidRPr="007F3BEB" w:rsidRDefault="00A22171" w:rsidP="00A22171">
            <w:pPr>
              <w:pStyle w:val="Prrafodelista"/>
              <w:ind w:left="15"/>
              <w:rPr>
                <w:rFonts w:cstheme="minorHAnsi"/>
                <w:b/>
                <w:bCs/>
              </w:rPr>
            </w:pPr>
          </w:p>
        </w:tc>
        <w:tc>
          <w:tcPr>
            <w:tcW w:w="0" w:type="auto"/>
            <w:vMerge/>
            <w:hideMark/>
          </w:tcPr>
          <w:p w14:paraId="35A141A4" w14:textId="77777777" w:rsidR="00A22171" w:rsidRPr="007F3BEB" w:rsidRDefault="00A22171" w:rsidP="00A22171">
            <w:pPr>
              <w:pStyle w:val="Prrafodelista"/>
              <w:ind w:left="15"/>
              <w:rPr>
                <w:rFonts w:cstheme="minorHAnsi"/>
                <w:b/>
                <w:bCs/>
              </w:rPr>
            </w:pPr>
          </w:p>
        </w:tc>
      </w:tr>
      <w:tr w:rsidR="00A22171" w:rsidRPr="007F3BEB" w14:paraId="287F2E60" w14:textId="77777777" w:rsidTr="00A22171">
        <w:trPr>
          <w:trHeight w:val="435"/>
          <w:jc w:val="center"/>
        </w:trPr>
        <w:tc>
          <w:tcPr>
            <w:tcW w:w="2000" w:type="dxa"/>
            <w:noWrap/>
            <w:hideMark/>
          </w:tcPr>
          <w:p w14:paraId="2C7F87ED" w14:textId="77777777" w:rsidR="00A22171" w:rsidRPr="007F3BEB" w:rsidRDefault="00A22171" w:rsidP="00A22171">
            <w:pPr>
              <w:pStyle w:val="Prrafodelista"/>
              <w:ind w:left="-108"/>
              <w:rPr>
                <w:rFonts w:cstheme="minorHAnsi"/>
                <w:bCs/>
              </w:rPr>
            </w:pPr>
            <w:r w:rsidRPr="007F3BEB">
              <w:rPr>
                <w:rFonts w:cstheme="minorHAnsi"/>
                <w:bCs/>
              </w:rPr>
              <w:t>Directivo</w:t>
            </w:r>
          </w:p>
        </w:tc>
        <w:tc>
          <w:tcPr>
            <w:tcW w:w="1060" w:type="dxa"/>
            <w:noWrap/>
            <w:hideMark/>
          </w:tcPr>
          <w:p w14:paraId="338E5382" w14:textId="77777777" w:rsidR="00A22171" w:rsidRPr="007F3BEB" w:rsidRDefault="00A22171" w:rsidP="00A22171">
            <w:pPr>
              <w:pStyle w:val="Prrafodelista"/>
              <w:ind w:left="15"/>
              <w:rPr>
                <w:rFonts w:cstheme="minorHAnsi"/>
                <w:bCs/>
              </w:rPr>
            </w:pPr>
            <w:r w:rsidRPr="007F3BEB">
              <w:rPr>
                <w:rFonts w:cstheme="minorHAnsi"/>
                <w:bCs/>
              </w:rPr>
              <w:t>7</w:t>
            </w:r>
          </w:p>
        </w:tc>
        <w:tc>
          <w:tcPr>
            <w:tcW w:w="1060" w:type="dxa"/>
            <w:noWrap/>
            <w:hideMark/>
          </w:tcPr>
          <w:p w14:paraId="762675D8" w14:textId="77777777" w:rsidR="00A22171" w:rsidRPr="007F3BEB" w:rsidRDefault="00A22171" w:rsidP="00A22171">
            <w:pPr>
              <w:pStyle w:val="Prrafodelista"/>
              <w:ind w:left="15"/>
              <w:rPr>
                <w:rFonts w:cstheme="minorHAnsi"/>
                <w:bCs/>
              </w:rPr>
            </w:pPr>
            <w:r w:rsidRPr="007F3BEB">
              <w:rPr>
                <w:rFonts w:cstheme="minorHAnsi"/>
                <w:bCs/>
              </w:rPr>
              <w:t>7</w:t>
            </w:r>
          </w:p>
        </w:tc>
        <w:tc>
          <w:tcPr>
            <w:tcW w:w="1060" w:type="dxa"/>
            <w:noWrap/>
            <w:hideMark/>
          </w:tcPr>
          <w:p w14:paraId="3C83D495" w14:textId="77777777" w:rsidR="00A22171" w:rsidRPr="007F3BEB" w:rsidRDefault="00A22171" w:rsidP="00A22171">
            <w:pPr>
              <w:pStyle w:val="Prrafodelista"/>
              <w:ind w:left="15"/>
              <w:rPr>
                <w:rFonts w:cstheme="minorHAnsi"/>
                <w:bCs/>
              </w:rPr>
            </w:pPr>
            <w:r w:rsidRPr="007F3BEB">
              <w:rPr>
                <w:rFonts w:cstheme="minorHAnsi"/>
                <w:bCs/>
              </w:rPr>
              <w:t>0</w:t>
            </w:r>
          </w:p>
        </w:tc>
      </w:tr>
      <w:tr w:rsidR="00A22171" w:rsidRPr="007F3BEB" w14:paraId="1F32CC17" w14:textId="77777777" w:rsidTr="00A22171">
        <w:trPr>
          <w:trHeight w:val="435"/>
          <w:jc w:val="center"/>
        </w:trPr>
        <w:tc>
          <w:tcPr>
            <w:tcW w:w="2000" w:type="dxa"/>
            <w:noWrap/>
            <w:hideMark/>
          </w:tcPr>
          <w:p w14:paraId="3222CEF9" w14:textId="77777777" w:rsidR="00A22171" w:rsidRPr="007F3BEB" w:rsidRDefault="00A22171" w:rsidP="00A22171">
            <w:pPr>
              <w:pStyle w:val="Prrafodelista"/>
              <w:ind w:left="-108"/>
              <w:rPr>
                <w:rFonts w:cstheme="minorHAnsi"/>
                <w:bCs/>
              </w:rPr>
            </w:pPr>
            <w:r w:rsidRPr="007F3BEB">
              <w:rPr>
                <w:rFonts w:cstheme="minorHAnsi"/>
                <w:bCs/>
              </w:rPr>
              <w:t>Asesor</w:t>
            </w:r>
          </w:p>
        </w:tc>
        <w:tc>
          <w:tcPr>
            <w:tcW w:w="1060" w:type="dxa"/>
            <w:noWrap/>
            <w:hideMark/>
          </w:tcPr>
          <w:p w14:paraId="7C6B05D6" w14:textId="77777777" w:rsidR="00A22171" w:rsidRPr="007F3BEB" w:rsidRDefault="00A22171" w:rsidP="00A22171">
            <w:pPr>
              <w:pStyle w:val="Prrafodelista"/>
              <w:ind w:left="15"/>
              <w:rPr>
                <w:rFonts w:cstheme="minorHAnsi"/>
                <w:bCs/>
              </w:rPr>
            </w:pPr>
            <w:r w:rsidRPr="007F3BEB">
              <w:rPr>
                <w:rFonts w:cstheme="minorHAnsi"/>
                <w:bCs/>
              </w:rPr>
              <w:t>174</w:t>
            </w:r>
          </w:p>
        </w:tc>
        <w:tc>
          <w:tcPr>
            <w:tcW w:w="1060" w:type="dxa"/>
            <w:noWrap/>
            <w:hideMark/>
          </w:tcPr>
          <w:p w14:paraId="30CBEBB6" w14:textId="77777777" w:rsidR="00A22171" w:rsidRPr="007F3BEB" w:rsidRDefault="00A22171" w:rsidP="00A22171">
            <w:pPr>
              <w:pStyle w:val="Prrafodelista"/>
              <w:ind w:left="15"/>
              <w:rPr>
                <w:rFonts w:cstheme="minorHAnsi"/>
                <w:bCs/>
              </w:rPr>
            </w:pPr>
            <w:r w:rsidRPr="007F3BEB">
              <w:rPr>
                <w:rFonts w:cstheme="minorHAnsi"/>
                <w:bCs/>
              </w:rPr>
              <w:t>170</w:t>
            </w:r>
          </w:p>
        </w:tc>
        <w:tc>
          <w:tcPr>
            <w:tcW w:w="1060" w:type="dxa"/>
            <w:noWrap/>
            <w:hideMark/>
          </w:tcPr>
          <w:p w14:paraId="1A1E8075" w14:textId="77777777" w:rsidR="00A22171" w:rsidRPr="007F3BEB" w:rsidRDefault="00A22171" w:rsidP="00A22171">
            <w:pPr>
              <w:pStyle w:val="Prrafodelista"/>
              <w:ind w:left="15"/>
              <w:rPr>
                <w:rFonts w:cstheme="minorHAnsi"/>
                <w:bCs/>
              </w:rPr>
            </w:pPr>
            <w:r w:rsidRPr="007F3BEB">
              <w:rPr>
                <w:rFonts w:cstheme="minorHAnsi"/>
                <w:bCs/>
              </w:rPr>
              <w:t>4</w:t>
            </w:r>
          </w:p>
        </w:tc>
      </w:tr>
      <w:tr w:rsidR="00A22171" w:rsidRPr="007F3BEB" w14:paraId="4EDC8143" w14:textId="77777777" w:rsidTr="00A22171">
        <w:trPr>
          <w:trHeight w:val="435"/>
          <w:jc w:val="center"/>
        </w:trPr>
        <w:tc>
          <w:tcPr>
            <w:tcW w:w="2000" w:type="dxa"/>
            <w:noWrap/>
            <w:hideMark/>
          </w:tcPr>
          <w:p w14:paraId="7ACC620C" w14:textId="77777777" w:rsidR="00A22171" w:rsidRPr="007F3BEB" w:rsidRDefault="00A22171" w:rsidP="00A22171">
            <w:pPr>
              <w:pStyle w:val="Prrafodelista"/>
              <w:ind w:left="-108"/>
              <w:rPr>
                <w:rFonts w:cstheme="minorHAnsi"/>
                <w:bCs/>
              </w:rPr>
            </w:pPr>
            <w:r w:rsidRPr="007F3BEB">
              <w:rPr>
                <w:rFonts w:cstheme="minorHAnsi"/>
                <w:bCs/>
              </w:rPr>
              <w:t>Profesional</w:t>
            </w:r>
          </w:p>
        </w:tc>
        <w:tc>
          <w:tcPr>
            <w:tcW w:w="1060" w:type="dxa"/>
            <w:noWrap/>
            <w:hideMark/>
          </w:tcPr>
          <w:p w14:paraId="0DDA6272" w14:textId="77777777" w:rsidR="00A22171" w:rsidRPr="007F3BEB" w:rsidRDefault="00A22171" w:rsidP="00A22171">
            <w:pPr>
              <w:pStyle w:val="Prrafodelista"/>
              <w:ind w:left="15"/>
              <w:rPr>
                <w:rFonts w:cstheme="minorHAnsi"/>
                <w:bCs/>
              </w:rPr>
            </w:pPr>
            <w:r w:rsidRPr="007F3BEB">
              <w:rPr>
                <w:rFonts w:cstheme="minorHAnsi"/>
                <w:bCs/>
              </w:rPr>
              <w:t>41</w:t>
            </w:r>
          </w:p>
        </w:tc>
        <w:tc>
          <w:tcPr>
            <w:tcW w:w="1060" w:type="dxa"/>
            <w:noWrap/>
            <w:hideMark/>
          </w:tcPr>
          <w:p w14:paraId="0DFF5B1A" w14:textId="77777777" w:rsidR="00A22171" w:rsidRPr="007F3BEB" w:rsidRDefault="00A22171" w:rsidP="00A22171">
            <w:pPr>
              <w:pStyle w:val="Prrafodelista"/>
              <w:ind w:left="15"/>
              <w:rPr>
                <w:rFonts w:cstheme="minorHAnsi"/>
                <w:bCs/>
              </w:rPr>
            </w:pPr>
            <w:r w:rsidRPr="007F3BEB">
              <w:rPr>
                <w:rFonts w:cstheme="minorHAnsi"/>
                <w:bCs/>
              </w:rPr>
              <w:t>39</w:t>
            </w:r>
          </w:p>
        </w:tc>
        <w:tc>
          <w:tcPr>
            <w:tcW w:w="1060" w:type="dxa"/>
            <w:noWrap/>
            <w:hideMark/>
          </w:tcPr>
          <w:p w14:paraId="1856A3F4" w14:textId="77777777" w:rsidR="00A22171" w:rsidRPr="007F3BEB" w:rsidRDefault="00A22171" w:rsidP="00A22171">
            <w:pPr>
              <w:pStyle w:val="Prrafodelista"/>
              <w:ind w:left="15"/>
              <w:rPr>
                <w:rFonts w:cstheme="minorHAnsi"/>
                <w:bCs/>
              </w:rPr>
            </w:pPr>
            <w:r w:rsidRPr="007F3BEB">
              <w:rPr>
                <w:rFonts w:cstheme="minorHAnsi"/>
                <w:bCs/>
              </w:rPr>
              <w:t>2</w:t>
            </w:r>
          </w:p>
        </w:tc>
      </w:tr>
      <w:tr w:rsidR="00A22171" w:rsidRPr="007F3BEB" w14:paraId="354FCFFF" w14:textId="77777777" w:rsidTr="00A22171">
        <w:trPr>
          <w:trHeight w:val="435"/>
          <w:jc w:val="center"/>
        </w:trPr>
        <w:tc>
          <w:tcPr>
            <w:tcW w:w="2000" w:type="dxa"/>
            <w:noWrap/>
            <w:hideMark/>
          </w:tcPr>
          <w:p w14:paraId="7C57B4F6" w14:textId="77777777" w:rsidR="00A22171" w:rsidRPr="007F3BEB" w:rsidRDefault="00A22171" w:rsidP="00A22171">
            <w:pPr>
              <w:pStyle w:val="Prrafodelista"/>
              <w:ind w:left="-108"/>
              <w:rPr>
                <w:rFonts w:cstheme="minorHAnsi"/>
                <w:bCs/>
              </w:rPr>
            </w:pPr>
            <w:r w:rsidRPr="007F3BEB">
              <w:rPr>
                <w:rFonts w:cstheme="minorHAnsi"/>
                <w:bCs/>
              </w:rPr>
              <w:t>Técnico</w:t>
            </w:r>
          </w:p>
        </w:tc>
        <w:tc>
          <w:tcPr>
            <w:tcW w:w="1060" w:type="dxa"/>
            <w:noWrap/>
            <w:hideMark/>
          </w:tcPr>
          <w:p w14:paraId="4BC64876" w14:textId="77777777" w:rsidR="00A22171" w:rsidRPr="007F3BEB" w:rsidRDefault="00A22171" w:rsidP="00A22171">
            <w:pPr>
              <w:pStyle w:val="Prrafodelista"/>
              <w:ind w:left="15"/>
              <w:rPr>
                <w:rFonts w:cstheme="minorHAnsi"/>
                <w:bCs/>
              </w:rPr>
            </w:pPr>
            <w:r w:rsidRPr="007F3BEB">
              <w:rPr>
                <w:rFonts w:cstheme="minorHAnsi"/>
                <w:bCs/>
              </w:rPr>
              <w:t>24</w:t>
            </w:r>
          </w:p>
        </w:tc>
        <w:tc>
          <w:tcPr>
            <w:tcW w:w="1060" w:type="dxa"/>
            <w:noWrap/>
            <w:hideMark/>
          </w:tcPr>
          <w:p w14:paraId="10D6C3E4" w14:textId="77777777" w:rsidR="00A22171" w:rsidRPr="007F3BEB" w:rsidRDefault="00A22171" w:rsidP="00A22171">
            <w:pPr>
              <w:pStyle w:val="Prrafodelista"/>
              <w:ind w:left="15"/>
              <w:rPr>
                <w:rFonts w:cstheme="minorHAnsi"/>
                <w:bCs/>
              </w:rPr>
            </w:pPr>
            <w:r w:rsidRPr="007F3BEB">
              <w:rPr>
                <w:rFonts w:cstheme="minorHAnsi"/>
                <w:bCs/>
              </w:rPr>
              <w:t>22</w:t>
            </w:r>
          </w:p>
        </w:tc>
        <w:tc>
          <w:tcPr>
            <w:tcW w:w="1060" w:type="dxa"/>
            <w:noWrap/>
            <w:hideMark/>
          </w:tcPr>
          <w:p w14:paraId="1A25C052" w14:textId="77777777" w:rsidR="00A22171" w:rsidRPr="007F3BEB" w:rsidRDefault="00A22171" w:rsidP="00A22171">
            <w:pPr>
              <w:pStyle w:val="Prrafodelista"/>
              <w:ind w:left="15"/>
              <w:rPr>
                <w:rFonts w:cstheme="minorHAnsi"/>
                <w:bCs/>
              </w:rPr>
            </w:pPr>
            <w:r w:rsidRPr="007F3BEB">
              <w:rPr>
                <w:rFonts w:cstheme="minorHAnsi"/>
                <w:bCs/>
              </w:rPr>
              <w:t>2</w:t>
            </w:r>
          </w:p>
        </w:tc>
      </w:tr>
      <w:tr w:rsidR="00A22171" w:rsidRPr="007F3BEB" w14:paraId="63417391" w14:textId="77777777" w:rsidTr="00A22171">
        <w:trPr>
          <w:trHeight w:val="435"/>
          <w:jc w:val="center"/>
        </w:trPr>
        <w:tc>
          <w:tcPr>
            <w:tcW w:w="2000" w:type="dxa"/>
            <w:noWrap/>
            <w:hideMark/>
          </w:tcPr>
          <w:p w14:paraId="51EB4B0B" w14:textId="77777777" w:rsidR="00A22171" w:rsidRPr="007F3BEB" w:rsidRDefault="00A22171" w:rsidP="00A22171">
            <w:pPr>
              <w:pStyle w:val="Prrafodelista"/>
              <w:ind w:left="-108"/>
              <w:rPr>
                <w:rFonts w:cstheme="minorHAnsi"/>
                <w:bCs/>
              </w:rPr>
            </w:pPr>
            <w:r w:rsidRPr="007F3BEB">
              <w:rPr>
                <w:rFonts w:cstheme="minorHAnsi"/>
                <w:bCs/>
              </w:rPr>
              <w:t>Asistencial</w:t>
            </w:r>
          </w:p>
        </w:tc>
        <w:tc>
          <w:tcPr>
            <w:tcW w:w="1060" w:type="dxa"/>
            <w:noWrap/>
            <w:hideMark/>
          </w:tcPr>
          <w:p w14:paraId="4AAAC3EE" w14:textId="77777777" w:rsidR="00A22171" w:rsidRPr="007F3BEB" w:rsidRDefault="00A22171" w:rsidP="00A22171">
            <w:pPr>
              <w:pStyle w:val="Prrafodelista"/>
              <w:ind w:left="15"/>
              <w:rPr>
                <w:rFonts w:cstheme="minorHAnsi"/>
                <w:bCs/>
              </w:rPr>
            </w:pPr>
            <w:r w:rsidRPr="007F3BEB">
              <w:rPr>
                <w:rFonts w:cstheme="minorHAnsi"/>
                <w:bCs/>
              </w:rPr>
              <w:t>0</w:t>
            </w:r>
          </w:p>
        </w:tc>
        <w:tc>
          <w:tcPr>
            <w:tcW w:w="1060" w:type="dxa"/>
            <w:noWrap/>
            <w:hideMark/>
          </w:tcPr>
          <w:p w14:paraId="142B609F" w14:textId="77777777" w:rsidR="00A22171" w:rsidRPr="007F3BEB" w:rsidRDefault="00A22171" w:rsidP="00A22171">
            <w:pPr>
              <w:pStyle w:val="Prrafodelista"/>
              <w:ind w:left="15"/>
              <w:rPr>
                <w:rFonts w:cstheme="minorHAnsi"/>
                <w:bCs/>
              </w:rPr>
            </w:pPr>
            <w:r w:rsidRPr="007F3BEB">
              <w:rPr>
                <w:rFonts w:cstheme="minorHAnsi"/>
                <w:bCs/>
              </w:rPr>
              <w:t>0</w:t>
            </w:r>
          </w:p>
        </w:tc>
        <w:tc>
          <w:tcPr>
            <w:tcW w:w="1060" w:type="dxa"/>
            <w:noWrap/>
            <w:hideMark/>
          </w:tcPr>
          <w:p w14:paraId="5F268176" w14:textId="77777777" w:rsidR="00A22171" w:rsidRPr="007F3BEB" w:rsidRDefault="00A22171" w:rsidP="00A22171">
            <w:pPr>
              <w:pStyle w:val="Prrafodelista"/>
              <w:ind w:left="15"/>
              <w:rPr>
                <w:rFonts w:cstheme="minorHAnsi"/>
                <w:bCs/>
              </w:rPr>
            </w:pPr>
            <w:r w:rsidRPr="007F3BEB">
              <w:rPr>
                <w:rFonts w:cstheme="minorHAnsi"/>
                <w:bCs/>
              </w:rPr>
              <w:t>0</w:t>
            </w:r>
          </w:p>
        </w:tc>
      </w:tr>
      <w:tr w:rsidR="00A22171" w:rsidRPr="007F3BEB" w14:paraId="2F846344" w14:textId="77777777" w:rsidTr="00A22171">
        <w:trPr>
          <w:trHeight w:val="435"/>
          <w:jc w:val="center"/>
        </w:trPr>
        <w:tc>
          <w:tcPr>
            <w:tcW w:w="2000" w:type="dxa"/>
            <w:noWrap/>
            <w:hideMark/>
          </w:tcPr>
          <w:p w14:paraId="60FB6A80" w14:textId="77777777" w:rsidR="00A22171" w:rsidRPr="007F3BEB" w:rsidRDefault="00A22171" w:rsidP="00A22171">
            <w:pPr>
              <w:pStyle w:val="Prrafodelista"/>
              <w:ind w:left="-108"/>
              <w:rPr>
                <w:rFonts w:cstheme="minorHAnsi"/>
                <w:bCs/>
              </w:rPr>
            </w:pPr>
            <w:r w:rsidRPr="007F3BEB">
              <w:rPr>
                <w:rFonts w:cstheme="minorHAnsi"/>
                <w:bCs/>
              </w:rPr>
              <w:t>Total</w:t>
            </w:r>
          </w:p>
        </w:tc>
        <w:tc>
          <w:tcPr>
            <w:tcW w:w="1060" w:type="dxa"/>
            <w:noWrap/>
            <w:hideMark/>
          </w:tcPr>
          <w:p w14:paraId="28318EC3" w14:textId="77777777" w:rsidR="00A22171" w:rsidRPr="007F3BEB" w:rsidRDefault="00A22171" w:rsidP="00A22171">
            <w:pPr>
              <w:pStyle w:val="Prrafodelista"/>
              <w:ind w:left="15"/>
              <w:rPr>
                <w:rFonts w:cstheme="minorHAnsi"/>
                <w:bCs/>
              </w:rPr>
            </w:pPr>
            <w:r w:rsidRPr="007F3BEB">
              <w:rPr>
                <w:rFonts w:cstheme="minorHAnsi"/>
                <w:bCs/>
              </w:rPr>
              <w:t>246</w:t>
            </w:r>
          </w:p>
        </w:tc>
        <w:tc>
          <w:tcPr>
            <w:tcW w:w="1060" w:type="dxa"/>
            <w:noWrap/>
            <w:hideMark/>
          </w:tcPr>
          <w:p w14:paraId="103E95A6" w14:textId="77777777" w:rsidR="00A22171" w:rsidRPr="007F3BEB" w:rsidRDefault="00A22171" w:rsidP="00A22171">
            <w:pPr>
              <w:pStyle w:val="Prrafodelista"/>
              <w:ind w:left="15"/>
              <w:rPr>
                <w:rFonts w:cstheme="minorHAnsi"/>
                <w:bCs/>
              </w:rPr>
            </w:pPr>
            <w:r w:rsidRPr="007F3BEB">
              <w:rPr>
                <w:rFonts w:cstheme="minorHAnsi"/>
                <w:bCs/>
              </w:rPr>
              <w:t>238</w:t>
            </w:r>
          </w:p>
        </w:tc>
        <w:tc>
          <w:tcPr>
            <w:tcW w:w="1060" w:type="dxa"/>
            <w:noWrap/>
            <w:hideMark/>
          </w:tcPr>
          <w:p w14:paraId="4BFFCDBB" w14:textId="77777777" w:rsidR="00A22171" w:rsidRPr="007F3BEB" w:rsidRDefault="00A22171" w:rsidP="00A22171">
            <w:pPr>
              <w:pStyle w:val="Prrafodelista"/>
              <w:ind w:left="15"/>
              <w:rPr>
                <w:rFonts w:cstheme="minorHAnsi"/>
                <w:bCs/>
              </w:rPr>
            </w:pPr>
            <w:r w:rsidRPr="007F3BEB">
              <w:rPr>
                <w:rFonts w:cstheme="minorHAnsi"/>
                <w:bCs/>
              </w:rPr>
              <w:t>8</w:t>
            </w:r>
          </w:p>
        </w:tc>
      </w:tr>
    </w:tbl>
    <w:p w14:paraId="04E0E380" w14:textId="77777777" w:rsidR="00A22171" w:rsidRDefault="00A22171" w:rsidP="00A22171">
      <w:pPr>
        <w:pStyle w:val="Prrafodelista"/>
        <w:ind w:left="1080"/>
        <w:rPr>
          <w:rFonts w:cstheme="minorHAnsi"/>
        </w:rPr>
      </w:pPr>
    </w:p>
    <w:p w14:paraId="549A0D37" w14:textId="77777777" w:rsidR="00A22171" w:rsidRPr="00317660" w:rsidRDefault="00A22171" w:rsidP="00317660">
      <w:pPr>
        <w:rPr>
          <w:rFonts w:cstheme="minorHAnsi"/>
        </w:rPr>
      </w:pPr>
    </w:p>
    <w:p w14:paraId="34F9DB3C" w14:textId="77777777" w:rsidR="00A22171" w:rsidRPr="009E113F" w:rsidRDefault="00A22171" w:rsidP="00A22171">
      <w:pPr>
        <w:pStyle w:val="Prrafodelista"/>
        <w:ind w:left="1080"/>
        <w:rPr>
          <w:rFonts w:cstheme="minorHAnsi"/>
        </w:rPr>
      </w:pPr>
    </w:p>
    <w:p w14:paraId="705C67FB" w14:textId="77777777" w:rsidR="00A22171" w:rsidRPr="009E113F" w:rsidRDefault="00A22171" w:rsidP="00A22171">
      <w:pPr>
        <w:pStyle w:val="Prrafodelista"/>
        <w:ind w:left="1080"/>
        <w:rPr>
          <w:rFonts w:cstheme="minorHAnsi"/>
        </w:rPr>
      </w:pPr>
      <w:r w:rsidRPr="009E113F">
        <w:rPr>
          <w:rFonts w:cstheme="minorHAnsi"/>
        </w:rPr>
        <w:t>-</w:t>
      </w:r>
      <w:r w:rsidRPr="009E113F">
        <w:rPr>
          <w:rFonts w:cstheme="minorHAnsi"/>
        </w:rPr>
        <w:tab/>
        <w:t>Planta Provista por Género</w:t>
      </w:r>
    </w:p>
    <w:p w14:paraId="240E0A90" w14:textId="77777777" w:rsidR="00A22171" w:rsidRPr="007F3BEB" w:rsidRDefault="00A22171" w:rsidP="00A22171">
      <w:pPr>
        <w:rPr>
          <w:rFonts w:cstheme="minorHAnsi"/>
        </w:rPr>
      </w:pPr>
      <w:r>
        <w:rPr>
          <w:noProof/>
        </w:rPr>
        <w:lastRenderedPageBreak/>
        <w:drawing>
          <wp:anchor distT="0" distB="0" distL="114300" distR="114300" simplePos="0" relativeHeight="251666432" behindDoc="0" locked="0" layoutInCell="1" allowOverlap="1" wp14:anchorId="047D8EAE" wp14:editId="5FD7641A">
            <wp:simplePos x="0" y="0"/>
            <wp:positionH relativeFrom="margin">
              <wp:align>right</wp:align>
            </wp:positionH>
            <wp:positionV relativeFrom="paragraph">
              <wp:posOffset>75565</wp:posOffset>
            </wp:positionV>
            <wp:extent cx="5612130" cy="3310890"/>
            <wp:effectExtent l="0" t="0" r="7620" b="0"/>
            <wp:wrapSquare wrapText="bothSides"/>
            <wp:docPr id="19" name="Imagen 1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12130" cy="331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7EBE3" w14:textId="690B6371" w:rsidR="00A22171" w:rsidRDefault="00A22171" w:rsidP="00A22171">
      <w:pPr>
        <w:pStyle w:val="Ttulo2"/>
      </w:pPr>
      <w:bookmarkStart w:id="7" w:name="_Toc31400594"/>
      <w:r w:rsidRPr="009E113F">
        <w:t>Principales resultados del plan estratégico del talento humano.</w:t>
      </w:r>
      <w:bookmarkEnd w:id="7"/>
    </w:p>
    <w:p w14:paraId="2FE1386F" w14:textId="77777777" w:rsidR="00A22171" w:rsidRPr="007F3BEB" w:rsidRDefault="00A22171" w:rsidP="00A22171"/>
    <w:p w14:paraId="6E3ED369" w14:textId="77777777" w:rsidR="00A22171" w:rsidRPr="009E113F" w:rsidRDefault="00A22171" w:rsidP="00A22171">
      <w:r w:rsidRPr="009E113F">
        <w:t>El Plan Estratégico de Talento Humano de la Agencia Nacional de Infraestructura se orientó hacia el mejoramiento continuo y el fortalecimiento de las competencias laborales, el reconocimiento, el bienestar y la motivación de los servidores públicos, mediante la implementación de estrategia “La Felicidad en el Trabajo”.</w:t>
      </w:r>
    </w:p>
    <w:p w14:paraId="7B416238" w14:textId="77777777" w:rsidR="00A22171" w:rsidRPr="009E113F" w:rsidRDefault="00A22171" w:rsidP="00A22171">
      <w:r w:rsidRPr="009E113F">
        <w:t>El Plan de Estímulos, Bienestar e Incentivos se orientó a promover un desempeño exitoso, motivar el compromiso y fortalecer la cultura organizacional de los servidores públicos de la Agencia, a través de sus programas orientados a la promoción de los servicios sociales y la calidad de vida laboral.</w:t>
      </w:r>
    </w:p>
    <w:p w14:paraId="166200F2" w14:textId="77777777" w:rsidR="00A22171" w:rsidRPr="009E113F" w:rsidRDefault="00A22171" w:rsidP="00A22171">
      <w:r w:rsidRPr="009E113F">
        <w:t>Para la presente vigencia se destaca la puesta en marcha del Programa Entorno Laboral Saludable que busca generar un mejor ambiente de trabajo mediante la práctica de hábitos de vida saludable; el programa de Bienestar a la Carta, el cual permite al servidor público mediante el uso de una plataforma, seleccionar las actividades o planes a la medida, adicionalmente y por primera vez en la entidad se destinaron recursos para beneficiar a los servidores públicos de carrera administrativa mediante Auxilios Educativos para ellos o para sus hijos y la adquisición del servicio de Área Protegida.</w:t>
      </w:r>
    </w:p>
    <w:p w14:paraId="48CB0E78" w14:textId="77777777" w:rsidR="00A22171" w:rsidRPr="009E113F" w:rsidRDefault="00A22171" w:rsidP="00A22171">
      <w:r w:rsidRPr="009E113F">
        <w:t xml:space="preserve">El Plan Institucional de Capacitación se orientó al mejoramiento continuo y el logro de los objetivos institucionales a través del fortalecimiento de las competencias laborales, el reconocimiento, el bienestar y la motivación de los servidores públicos, de las capacitaciones impartidas se pueden resaltar temas como: Aspectos Técnicos y Normativos de la Seguridad Vial, </w:t>
      </w:r>
      <w:r w:rsidRPr="009E113F">
        <w:lastRenderedPageBreak/>
        <w:t>Liderazgo, Resolución de Conflictos y Toma de Decisiones, Habilidades Comunicativas, Trabajo en Equipo, Motivación y orientación al logro, Servicio al cliente. De igual forma se realizaron capacitaciones en temas específicos de servicio al ciudadano, derecho de petición, protocolos de servicio, accesibilidad, lenguaje claro y lenguas nativas.</w:t>
      </w:r>
    </w:p>
    <w:p w14:paraId="30F6E12B" w14:textId="77777777" w:rsidR="00A22171" w:rsidRPr="00FD2226" w:rsidRDefault="00A22171" w:rsidP="00A22171">
      <w:r w:rsidRPr="009E113F">
        <w:t>Adicionalmente, para la presente vigencia se apropiaron recursos que hicieron posible suscribir un contrato interadministrativo con la Universidad Nacional, en el desarrollo del cual se realizaron las capacitaciones en 6 temas específicos así: Curso Planeación Estratégica, Gerencia de Proyectos, Taller Compliance, Diplomado Concesiones de Infraestructura Intermodal de Transporte, Habilidades Gerenciales y Supervisión de Contratos.</w:t>
      </w:r>
    </w:p>
    <w:p w14:paraId="0A2904B8" w14:textId="7E7E47F4" w:rsidR="00A22171" w:rsidRDefault="00A22171" w:rsidP="00A22171">
      <w:pPr>
        <w:pStyle w:val="Ttulo2"/>
      </w:pPr>
      <w:bookmarkStart w:id="8" w:name="_Toc31400595"/>
      <w:r>
        <w:t xml:space="preserve">4.2 </w:t>
      </w:r>
      <w:r w:rsidRPr="00FD2226">
        <w:t>Ejecución Presupuestal</w:t>
      </w:r>
      <w:bookmarkEnd w:id="8"/>
    </w:p>
    <w:p w14:paraId="62A6AF01" w14:textId="77777777" w:rsidR="00A22171" w:rsidRPr="00FD2226" w:rsidRDefault="00A22171" w:rsidP="0027445A">
      <w:r w:rsidRPr="00FD2226">
        <w:t>La Agencia en la vigencia 2019 contó con una apropiación de $2.876.395 millones, de los cuales se logró unos compromisos del 99% y unas obligaciones del 98.9%, cumpliéndose con la meta establecida para la vigencia.</w:t>
      </w:r>
      <w:r w:rsidRPr="00FD2226">
        <w:fldChar w:fldCharType="begin"/>
      </w:r>
      <w:r w:rsidRPr="00FD2226">
        <w:instrText xml:space="preserve"> LINK Excel.Sheet.12 "C:\\Users\\Ricardo\\Documents\\diciembre\\Informe de Gestión\\EJECUCIÓN FINAL.xlsx" "Hoja1!F6C2:F10C7" \a \f 4 \h  \* MERGEFORMAT </w:instrText>
      </w:r>
      <w:r w:rsidRPr="00FD2226">
        <w:fldChar w:fldCharType="separate"/>
      </w:r>
    </w:p>
    <w:tbl>
      <w:tblPr>
        <w:tblW w:w="9425" w:type="dxa"/>
        <w:tblInd w:w="-10" w:type="dxa"/>
        <w:tblLayout w:type="fixed"/>
        <w:tblCellMar>
          <w:left w:w="70" w:type="dxa"/>
          <w:right w:w="70" w:type="dxa"/>
        </w:tblCellMar>
        <w:tblLook w:val="04A0" w:firstRow="1" w:lastRow="0" w:firstColumn="1" w:lastColumn="0" w:noHBand="0" w:noVBand="1"/>
      </w:tblPr>
      <w:tblGrid>
        <w:gridCol w:w="1912"/>
        <w:gridCol w:w="1717"/>
        <w:gridCol w:w="1685"/>
        <w:gridCol w:w="1134"/>
        <w:gridCol w:w="1701"/>
        <w:gridCol w:w="1276"/>
      </w:tblGrid>
      <w:tr w:rsidR="00A22171" w:rsidRPr="00FD2226" w14:paraId="5B735EB5" w14:textId="77777777" w:rsidTr="00A22171">
        <w:trPr>
          <w:trHeight w:val="239"/>
        </w:trPr>
        <w:tc>
          <w:tcPr>
            <w:tcW w:w="1912"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F94A0FE"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Concepto</w:t>
            </w:r>
          </w:p>
        </w:tc>
        <w:tc>
          <w:tcPr>
            <w:tcW w:w="1717" w:type="dxa"/>
            <w:tcBorders>
              <w:top w:val="single" w:sz="8" w:space="0" w:color="auto"/>
              <w:left w:val="nil"/>
              <w:bottom w:val="single" w:sz="8" w:space="0" w:color="auto"/>
              <w:right w:val="single" w:sz="8" w:space="0" w:color="auto"/>
            </w:tcBorders>
            <w:shd w:val="clear" w:color="000000" w:fill="D9D9D9"/>
            <w:noWrap/>
            <w:vAlign w:val="bottom"/>
            <w:hideMark/>
          </w:tcPr>
          <w:p w14:paraId="73F0EBC3"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Apropiación</w:t>
            </w:r>
          </w:p>
        </w:tc>
        <w:tc>
          <w:tcPr>
            <w:tcW w:w="1685" w:type="dxa"/>
            <w:tcBorders>
              <w:top w:val="single" w:sz="8" w:space="0" w:color="auto"/>
              <w:left w:val="nil"/>
              <w:bottom w:val="single" w:sz="8" w:space="0" w:color="auto"/>
              <w:right w:val="single" w:sz="8" w:space="0" w:color="auto"/>
            </w:tcBorders>
            <w:shd w:val="clear" w:color="000000" w:fill="D9D9D9"/>
            <w:noWrap/>
            <w:vAlign w:val="bottom"/>
            <w:hideMark/>
          </w:tcPr>
          <w:p w14:paraId="7C91A095"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Compromisos</w:t>
            </w:r>
          </w:p>
        </w:tc>
        <w:tc>
          <w:tcPr>
            <w:tcW w:w="1134" w:type="dxa"/>
            <w:tcBorders>
              <w:top w:val="single" w:sz="8" w:space="0" w:color="auto"/>
              <w:left w:val="nil"/>
              <w:bottom w:val="single" w:sz="8" w:space="0" w:color="auto"/>
              <w:right w:val="single" w:sz="8" w:space="0" w:color="auto"/>
            </w:tcBorders>
            <w:shd w:val="clear" w:color="000000" w:fill="D9D9D9"/>
            <w:noWrap/>
            <w:vAlign w:val="bottom"/>
            <w:hideMark/>
          </w:tcPr>
          <w:p w14:paraId="79CA60FF"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w:t>
            </w:r>
          </w:p>
        </w:tc>
        <w:tc>
          <w:tcPr>
            <w:tcW w:w="1701" w:type="dxa"/>
            <w:tcBorders>
              <w:top w:val="single" w:sz="8" w:space="0" w:color="auto"/>
              <w:left w:val="nil"/>
              <w:bottom w:val="single" w:sz="8" w:space="0" w:color="auto"/>
              <w:right w:val="single" w:sz="8" w:space="0" w:color="auto"/>
            </w:tcBorders>
            <w:shd w:val="clear" w:color="000000" w:fill="D9D9D9"/>
            <w:noWrap/>
            <w:vAlign w:val="bottom"/>
            <w:hideMark/>
          </w:tcPr>
          <w:p w14:paraId="63F813FD"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Obligaciones</w:t>
            </w:r>
          </w:p>
        </w:tc>
        <w:tc>
          <w:tcPr>
            <w:tcW w:w="1276" w:type="dxa"/>
            <w:tcBorders>
              <w:top w:val="single" w:sz="8" w:space="0" w:color="auto"/>
              <w:left w:val="nil"/>
              <w:bottom w:val="single" w:sz="8" w:space="0" w:color="auto"/>
              <w:right w:val="single" w:sz="8" w:space="0" w:color="auto"/>
            </w:tcBorders>
            <w:shd w:val="clear" w:color="000000" w:fill="D9D9D9"/>
            <w:noWrap/>
            <w:vAlign w:val="bottom"/>
            <w:hideMark/>
          </w:tcPr>
          <w:p w14:paraId="3F23CCC4"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w:t>
            </w:r>
          </w:p>
        </w:tc>
      </w:tr>
      <w:tr w:rsidR="00A22171" w:rsidRPr="00FD2226" w14:paraId="76D931E8" w14:textId="77777777" w:rsidTr="00A22171">
        <w:trPr>
          <w:trHeight w:val="239"/>
        </w:trPr>
        <w:tc>
          <w:tcPr>
            <w:tcW w:w="1912" w:type="dxa"/>
            <w:tcBorders>
              <w:top w:val="nil"/>
              <w:left w:val="single" w:sz="8" w:space="0" w:color="auto"/>
              <w:bottom w:val="single" w:sz="8" w:space="0" w:color="auto"/>
              <w:right w:val="single" w:sz="8" w:space="0" w:color="auto"/>
            </w:tcBorders>
            <w:shd w:val="clear" w:color="auto" w:fill="auto"/>
            <w:noWrap/>
            <w:vAlign w:val="bottom"/>
            <w:hideMark/>
          </w:tcPr>
          <w:p w14:paraId="740527FB" w14:textId="77777777" w:rsidR="00A22171" w:rsidRPr="00FD2226" w:rsidRDefault="00A22171" w:rsidP="0027445A">
            <w:pPr>
              <w:rPr>
                <w:rFonts w:eastAsia="Times New Roman"/>
                <w:color w:val="000000"/>
                <w:sz w:val="18"/>
                <w:szCs w:val="18"/>
                <w:lang w:eastAsia="es-CO"/>
              </w:rPr>
            </w:pPr>
            <w:r w:rsidRPr="00FD2226">
              <w:rPr>
                <w:rFonts w:eastAsia="Times New Roman"/>
                <w:color w:val="000000"/>
                <w:sz w:val="18"/>
                <w:szCs w:val="18"/>
                <w:lang w:eastAsia="es-CO"/>
              </w:rPr>
              <w:t>Presupuesto de Funcionamiento</w:t>
            </w:r>
          </w:p>
        </w:tc>
        <w:tc>
          <w:tcPr>
            <w:tcW w:w="1717" w:type="dxa"/>
            <w:tcBorders>
              <w:top w:val="nil"/>
              <w:left w:val="nil"/>
              <w:bottom w:val="single" w:sz="8" w:space="0" w:color="auto"/>
              <w:right w:val="single" w:sz="8" w:space="0" w:color="auto"/>
            </w:tcBorders>
            <w:shd w:val="clear" w:color="000000" w:fill="FFFFFF"/>
            <w:noWrap/>
            <w:vAlign w:val="center"/>
            <w:hideMark/>
          </w:tcPr>
          <w:p w14:paraId="04DBCD69" w14:textId="77777777" w:rsidR="00A22171" w:rsidRPr="008A5282" w:rsidRDefault="00A22171" w:rsidP="0027445A">
            <w:pPr>
              <w:rPr>
                <w:rFonts w:eastAsia="Times New Roman"/>
                <w:b/>
                <w:bCs/>
                <w:color w:val="000000"/>
                <w:sz w:val="18"/>
                <w:szCs w:val="18"/>
                <w:lang w:eastAsia="es-CO"/>
              </w:rPr>
            </w:pPr>
            <w:r w:rsidRPr="008A5282">
              <w:rPr>
                <w:rFonts w:eastAsia="Times New Roman"/>
                <w:b/>
                <w:bCs/>
                <w:color w:val="000000"/>
                <w:sz w:val="18"/>
                <w:szCs w:val="18"/>
                <w:lang w:eastAsia="es-CO"/>
              </w:rPr>
              <w:t>74.780.665.239</w:t>
            </w:r>
          </w:p>
        </w:tc>
        <w:tc>
          <w:tcPr>
            <w:tcW w:w="1685" w:type="dxa"/>
            <w:tcBorders>
              <w:top w:val="nil"/>
              <w:left w:val="nil"/>
              <w:bottom w:val="single" w:sz="8" w:space="0" w:color="auto"/>
              <w:right w:val="single" w:sz="8" w:space="0" w:color="auto"/>
            </w:tcBorders>
            <w:shd w:val="clear" w:color="000000" w:fill="FFFFFF"/>
            <w:noWrap/>
            <w:vAlign w:val="center"/>
            <w:hideMark/>
          </w:tcPr>
          <w:p w14:paraId="7F63E71E"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74.234.668.566,89</w:t>
            </w:r>
          </w:p>
        </w:tc>
        <w:tc>
          <w:tcPr>
            <w:tcW w:w="1134" w:type="dxa"/>
            <w:tcBorders>
              <w:top w:val="nil"/>
              <w:left w:val="nil"/>
              <w:bottom w:val="single" w:sz="8" w:space="0" w:color="auto"/>
              <w:right w:val="single" w:sz="8" w:space="0" w:color="auto"/>
            </w:tcBorders>
            <w:shd w:val="clear" w:color="auto" w:fill="auto"/>
            <w:noWrap/>
            <w:vAlign w:val="bottom"/>
            <w:hideMark/>
          </w:tcPr>
          <w:p w14:paraId="36A67005" w14:textId="77777777" w:rsidR="00A22171" w:rsidRPr="00FD2226" w:rsidRDefault="00A22171" w:rsidP="0027445A">
            <w:pPr>
              <w:rPr>
                <w:rFonts w:eastAsia="Times New Roman"/>
                <w:color w:val="000000"/>
                <w:sz w:val="18"/>
                <w:szCs w:val="18"/>
                <w:lang w:eastAsia="es-CO"/>
              </w:rPr>
            </w:pPr>
            <w:r w:rsidRPr="00FD2226">
              <w:rPr>
                <w:rFonts w:eastAsia="Times New Roman"/>
                <w:color w:val="000000"/>
                <w:sz w:val="18"/>
                <w:szCs w:val="18"/>
                <w:lang w:eastAsia="es-CO"/>
              </w:rPr>
              <w:t>99</w:t>
            </w:r>
          </w:p>
        </w:tc>
        <w:tc>
          <w:tcPr>
            <w:tcW w:w="1701" w:type="dxa"/>
            <w:tcBorders>
              <w:top w:val="nil"/>
              <w:left w:val="nil"/>
              <w:bottom w:val="single" w:sz="8" w:space="0" w:color="auto"/>
              <w:right w:val="single" w:sz="8" w:space="0" w:color="auto"/>
            </w:tcBorders>
            <w:shd w:val="clear" w:color="000000" w:fill="FFFFFF"/>
            <w:noWrap/>
            <w:vAlign w:val="center"/>
            <w:hideMark/>
          </w:tcPr>
          <w:p w14:paraId="2A244F0D"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72.300.636.678,11</w:t>
            </w:r>
          </w:p>
        </w:tc>
        <w:tc>
          <w:tcPr>
            <w:tcW w:w="1276" w:type="dxa"/>
            <w:tcBorders>
              <w:top w:val="nil"/>
              <w:left w:val="nil"/>
              <w:bottom w:val="single" w:sz="8" w:space="0" w:color="auto"/>
              <w:right w:val="single" w:sz="8" w:space="0" w:color="auto"/>
            </w:tcBorders>
            <w:shd w:val="clear" w:color="auto" w:fill="auto"/>
            <w:noWrap/>
            <w:vAlign w:val="bottom"/>
            <w:hideMark/>
          </w:tcPr>
          <w:p w14:paraId="4DF97A64" w14:textId="77777777" w:rsidR="00A22171" w:rsidRPr="00FD2226" w:rsidRDefault="00A22171" w:rsidP="0027445A">
            <w:pPr>
              <w:rPr>
                <w:rFonts w:eastAsia="Times New Roman"/>
                <w:color w:val="000000"/>
                <w:sz w:val="18"/>
                <w:szCs w:val="18"/>
                <w:lang w:eastAsia="es-CO"/>
              </w:rPr>
            </w:pPr>
            <w:r w:rsidRPr="00FD2226">
              <w:rPr>
                <w:rFonts w:eastAsia="Times New Roman"/>
                <w:color w:val="000000"/>
                <w:sz w:val="18"/>
                <w:szCs w:val="18"/>
                <w:lang w:eastAsia="es-CO"/>
              </w:rPr>
              <w:t>97</w:t>
            </w:r>
          </w:p>
        </w:tc>
      </w:tr>
      <w:tr w:rsidR="00A22171" w:rsidRPr="00FD2226" w14:paraId="339B8DF0" w14:textId="77777777" w:rsidTr="00A22171">
        <w:trPr>
          <w:trHeight w:val="239"/>
        </w:trPr>
        <w:tc>
          <w:tcPr>
            <w:tcW w:w="1912" w:type="dxa"/>
            <w:tcBorders>
              <w:top w:val="nil"/>
              <w:left w:val="single" w:sz="8" w:space="0" w:color="auto"/>
              <w:bottom w:val="single" w:sz="8" w:space="0" w:color="auto"/>
              <w:right w:val="single" w:sz="8" w:space="0" w:color="auto"/>
            </w:tcBorders>
            <w:shd w:val="clear" w:color="auto" w:fill="auto"/>
            <w:noWrap/>
            <w:vAlign w:val="bottom"/>
            <w:hideMark/>
          </w:tcPr>
          <w:p w14:paraId="055C7A7C" w14:textId="77777777" w:rsidR="00A22171" w:rsidRPr="00FD2226" w:rsidRDefault="00A22171" w:rsidP="0027445A">
            <w:pPr>
              <w:rPr>
                <w:rFonts w:eastAsia="Times New Roman"/>
                <w:color w:val="000000"/>
                <w:sz w:val="18"/>
                <w:szCs w:val="18"/>
                <w:lang w:eastAsia="es-CO"/>
              </w:rPr>
            </w:pPr>
            <w:r w:rsidRPr="00FD2226">
              <w:rPr>
                <w:rFonts w:eastAsia="Times New Roman"/>
                <w:color w:val="000000"/>
                <w:sz w:val="18"/>
                <w:szCs w:val="18"/>
                <w:lang w:eastAsia="es-CO"/>
              </w:rPr>
              <w:t>Servicio de la Deuda</w:t>
            </w:r>
          </w:p>
        </w:tc>
        <w:tc>
          <w:tcPr>
            <w:tcW w:w="1717" w:type="dxa"/>
            <w:tcBorders>
              <w:top w:val="nil"/>
              <w:left w:val="nil"/>
              <w:bottom w:val="single" w:sz="8" w:space="0" w:color="auto"/>
              <w:right w:val="single" w:sz="8" w:space="0" w:color="auto"/>
            </w:tcBorders>
            <w:shd w:val="clear" w:color="000000" w:fill="FFFFFF"/>
            <w:noWrap/>
            <w:vAlign w:val="center"/>
            <w:hideMark/>
          </w:tcPr>
          <w:p w14:paraId="47D39B6C" w14:textId="77777777" w:rsidR="00A22171" w:rsidRPr="008A5282" w:rsidRDefault="00A22171" w:rsidP="0027445A">
            <w:pPr>
              <w:rPr>
                <w:rFonts w:eastAsia="Times New Roman"/>
                <w:b/>
                <w:bCs/>
                <w:color w:val="000000"/>
                <w:sz w:val="18"/>
                <w:szCs w:val="18"/>
                <w:lang w:eastAsia="es-CO"/>
              </w:rPr>
            </w:pPr>
            <w:r w:rsidRPr="008A5282">
              <w:rPr>
                <w:rFonts w:eastAsia="Times New Roman"/>
                <w:b/>
                <w:bCs/>
                <w:color w:val="000000"/>
                <w:sz w:val="18"/>
                <w:szCs w:val="18"/>
                <w:lang w:eastAsia="es-CO"/>
              </w:rPr>
              <w:t>608.283.882.399</w:t>
            </w:r>
          </w:p>
        </w:tc>
        <w:tc>
          <w:tcPr>
            <w:tcW w:w="1685" w:type="dxa"/>
            <w:tcBorders>
              <w:top w:val="nil"/>
              <w:left w:val="nil"/>
              <w:bottom w:val="single" w:sz="8" w:space="0" w:color="auto"/>
              <w:right w:val="single" w:sz="8" w:space="0" w:color="auto"/>
            </w:tcBorders>
            <w:shd w:val="clear" w:color="000000" w:fill="FFFFFF"/>
            <w:noWrap/>
            <w:vAlign w:val="center"/>
            <w:hideMark/>
          </w:tcPr>
          <w:p w14:paraId="1BFE56CD"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608.283.882.398</w:t>
            </w:r>
          </w:p>
        </w:tc>
        <w:tc>
          <w:tcPr>
            <w:tcW w:w="1134" w:type="dxa"/>
            <w:tcBorders>
              <w:top w:val="nil"/>
              <w:left w:val="nil"/>
              <w:bottom w:val="single" w:sz="8" w:space="0" w:color="auto"/>
              <w:right w:val="single" w:sz="8" w:space="0" w:color="auto"/>
            </w:tcBorders>
            <w:shd w:val="clear" w:color="auto" w:fill="auto"/>
            <w:noWrap/>
            <w:vAlign w:val="bottom"/>
            <w:hideMark/>
          </w:tcPr>
          <w:p w14:paraId="0754C4C7" w14:textId="77777777" w:rsidR="00A22171" w:rsidRPr="00FD2226" w:rsidRDefault="00A22171" w:rsidP="0027445A">
            <w:pPr>
              <w:rPr>
                <w:rFonts w:eastAsia="Times New Roman"/>
                <w:color w:val="000000"/>
                <w:sz w:val="18"/>
                <w:szCs w:val="18"/>
                <w:lang w:eastAsia="es-CO"/>
              </w:rPr>
            </w:pPr>
            <w:r w:rsidRPr="00FD2226">
              <w:rPr>
                <w:rFonts w:eastAsia="Times New Roman"/>
                <w:color w:val="000000"/>
                <w:sz w:val="18"/>
                <w:szCs w:val="18"/>
                <w:lang w:eastAsia="es-CO"/>
              </w:rPr>
              <w:t>100</w:t>
            </w:r>
          </w:p>
        </w:tc>
        <w:tc>
          <w:tcPr>
            <w:tcW w:w="1701" w:type="dxa"/>
            <w:tcBorders>
              <w:top w:val="nil"/>
              <w:left w:val="nil"/>
              <w:bottom w:val="single" w:sz="8" w:space="0" w:color="auto"/>
              <w:right w:val="single" w:sz="8" w:space="0" w:color="auto"/>
            </w:tcBorders>
            <w:shd w:val="clear" w:color="000000" w:fill="FFFFFF"/>
            <w:noWrap/>
            <w:vAlign w:val="center"/>
            <w:hideMark/>
          </w:tcPr>
          <w:p w14:paraId="5A0DB2A6"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608.283.882.398</w:t>
            </w:r>
          </w:p>
        </w:tc>
        <w:tc>
          <w:tcPr>
            <w:tcW w:w="1276" w:type="dxa"/>
            <w:tcBorders>
              <w:top w:val="nil"/>
              <w:left w:val="nil"/>
              <w:bottom w:val="single" w:sz="8" w:space="0" w:color="auto"/>
              <w:right w:val="single" w:sz="8" w:space="0" w:color="auto"/>
            </w:tcBorders>
            <w:shd w:val="clear" w:color="auto" w:fill="auto"/>
            <w:noWrap/>
            <w:vAlign w:val="bottom"/>
            <w:hideMark/>
          </w:tcPr>
          <w:p w14:paraId="5A8B7886" w14:textId="77777777" w:rsidR="00A22171" w:rsidRPr="00FD2226" w:rsidRDefault="00A22171" w:rsidP="0027445A">
            <w:pPr>
              <w:rPr>
                <w:rFonts w:eastAsia="Times New Roman"/>
                <w:color w:val="000000"/>
                <w:sz w:val="18"/>
                <w:szCs w:val="18"/>
                <w:lang w:eastAsia="es-CO"/>
              </w:rPr>
            </w:pPr>
            <w:r w:rsidRPr="00FD2226">
              <w:rPr>
                <w:rFonts w:eastAsia="Times New Roman"/>
                <w:color w:val="000000"/>
                <w:sz w:val="18"/>
                <w:szCs w:val="18"/>
                <w:lang w:eastAsia="es-CO"/>
              </w:rPr>
              <w:t>100</w:t>
            </w:r>
          </w:p>
        </w:tc>
      </w:tr>
      <w:tr w:rsidR="00A22171" w:rsidRPr="00FD2226" w14:paraId="2AC80093" w14:textId="77777777" w:rsidTr="00A22171">
        <w:trPr>
          <w:trHeight w:val="239"/>
        </w:trPr>
        <w:tc>
          <w:tcPr>
            <w:tcW w:w="1912" w:type="dxa"/>
            <w:tcBorders>
              <w:top w:val="nil"/>
              <w:left w:val="single" w:sz="8" w:space="0" w:color="auto"/>
              <w:bottom w:val="single" w:sz="8" w:space="0" w:color="auto"/>
              <w:right w:val="single" w:sz="8" w:space="0" w:color="auto"/>
            </w:tcBorders>
            <w:shd w:val="clear" w:color="auto" w:fill="auto"/>
            <w:noWrap/>
            <w:vAlign w:val="bottom"/>
            <w:hideMark/>
          </w:tcPr>
          <w:p w14:paraId="71A1012F" w14:textId="77777777" w:rsidR="00A22171" w:rsidRPr="00FD2226" w:rsidRDefault="00A22171" w:rsidP="0027445A">
            <w:pPr>
              <w:rPr>
                <w:rFonts w:eastAsia="Times New Roman"/>
                <w:color w:val="000000"/>
                <w:sz w:val="18"/>
                <w:szCs w:val="18"/>
                <w:lang w:eastAsia="es-CO"/>
              </w:rPr>
            </w:pPr>
            <w:r w:rsidRPr="00FD2226">
              <w:rPr>
                <w:rFonts w:eastAsia="Times New Roman"/>
                <w:color w:val="000000"/>
                <w:sz w:val="18"/>
                <w:szCs w:val="18"/>
                <w:lang w:eastAsia="es-CO"/>
              </w:rPr>
              <w:t>Presupuesto de Inversión</w:t>
            </w:r>
          </w:p>
        </w:tc>
        <w:tc>
          <w:tcPr>
            <w:tcW w:w="1717" w:type="dxa"/>
            <w:tcBorders>
              <w:top w:val="nil"/>
              <w:left w:val="nil"/>
              <w:bottom w:val="single" w:sz="8" w:space="0" w:color="auto"/>
              <w:right w:val="single" w:sz="8" w:space="0" w:color="auto"/>
            </w:tcBorders>
            <w:shd w:val="clear" w:color="000000" w:fill="FFFFFF"/>
            <w:noWrap/>
            <w:vAlign w:val="center"/>
            <w:hideMark/>
          </w:tcPr>
          <w:p w14:paraId="48B74F7A" w14:textId="77777777" w:rsidR="00A22171" w:rsidRPr="008A5282" w:rsidRDefault="00A22171" w:rsidP="0027445A">
            <w:pPr>
              <w:rPr>
                <w:rFonts w:eastAsia="Times New Roman"/>
                <w:b/>
                <w:bCs/>
                <w:color w:val="000000"/>
                <w:sz w:val="18"/>
                <w:szCs w:val="18"/>
                <w:lang w:eastAsia="es-CO"/>
              </w:rPr>
            </w:pPr>
            <w:r w:rsidRPr="008A5282">
              <w:rPr>
                <w:rFonts w:eastAsia="Times New Roman"/>
                <w:b/>
                <w:bCs/>
                <w:color w:val="000000"/>
                <w:sz w:val="18"/>
                <w:szCs w:val="18"/>
                <w:lang w:eastAsia="es-CO"/>
              </w:rPr>
              <w:t>2.193.330.470.307</w:t>
            </w:r>
          </w:p>
        </w:tc>
        <w:tc>
          <w:tcPr>
            <w:tcW w:w="1685" w:type="dxa"/>
            <w:tcBorders>
              <w:top w:val="nil"/>
              <w:left w:val="nil"/>
              <w:bottom w:val="single" w:sz="8" w:space="0" w:color="auto"/>
              <w:right w:val="single" w:sz="8" w:space="0" w:color="auto"/>
            </w:tcBorders>
            <w:shd w:val="clear" w:color="000000" w:fill="FFFFFF"/>
            <w:noWrap/>
            <w:vAlign w:val="center"/>
            <w:hideMark/>
          </w:tcPr>
          <w:p w14:paraId="3B70C846"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2.192.545.363.015</w:t>
            </w:r>
          </w:p>
        </w:tc>
        <w:tc>
          <w:tcPr>
            <w:tcW w:w="1134" w:type="dxa"/>
            <w:tcBorders>
              <w:top w:val="nil"/>
              <w:left w:val="nil"/>
              <w:bottom w:val="single" w:sz="8" w:space="0" w:color="auto"/>
              <w:right w:val="single" w:sz="8" w:space="0" w:color="auto"/>
            </w:tcBorders>
            <w:shd w:val="clear" w:color="auto" w:fill="auto"/>
            <w:noWrap/>
            <w:vAlign w:val="bottom"/>
            <w:hideMark/>
          </w:tcPr>
          <w:p w14:paraId="70BFEDCF" w14:textId="77777777" w:rsidR="00A22171" w:rsidRPr="00FD2226" w:rsidRDefault="00A22171" w:rsidP="0027445A">
            <w:pPr>
              <w:rPr>
                <w:rFonts w:eastAsia="Times New Roman"/>
                <w:color w:val="000000"/>
                <w:sz w:val="18"/>
                <w:szCs w:val="18"/>
                <w:lang w:eastAsia="es-CO"/>
              </w:rPr>
            </w:pPr>
            <w:r w:rsidRPr="00FD2226">
              <w:rPr>
                <w:rFonts w:eastAsia="Times New Roman"/>
                <w:color w:val="000000"/>
                <w:sz w:val="18"/>
                <w:szCs w:val="18"/>
                <w:lang w:eastAsia="es-CO"/>
              </w:rPr>
              <w:t>100</w:t>
            </w:r>
          </w:p>
        </w:tc>
        <w:tc>
          <w:tcPr>
            <w:tcW w:w="1701" w:type="dxa"/>
            <w:tcBorders>
              <w:top w:val="nil"/>
              <w:left w:val="nil"/>
              <w:bottom w:val="single" w:sz="8" w:space="0" w:color="auto"/>
              <w:right w:val="single" w:sz="8" w:space="0" w:color="auto"/>
            </w:tcBorders>
            <w:shd w:val="clear" w:color="000000" w:fill="FFFFFF"/>
            <w:noWrap/>
            <w:vAlign w:val="center"/>
            <w:hideMark/>
          </w:tcPr>
          <w:p w14:paraId="0E1309E0"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2.165.196.757.117</w:t>
            </w:r>
          </w:p>
        </w:tc>
        <w:tc>
          <w:tcPr>
            <w:tcW w:w="1276" w:type="dxa"/>
            <w:tcBorders>
              <w:top w:val="nil"/>
              <w:left w:val="nil"/>
              <w:bottom w:val="single" w:sz="8" w:space="0" w:color="auto"/>
              <w:right w:val="single" w:sz="8" w:space="0" w:color="auto"/>
            </w:tcBorders>
            <w:shd w:val="clear" w:color="auto" w:fill="auto"/>
            <w:noWrap/>
            <w:vAlign w:val="bottom"/>
            <w:hideMark/>
          </w:tcPr>
          <w:p w14:paraId="0B6E8A9B" w14:textId="77777777" w:rsidR="00A22171" w:rsidRPr="00FD2226" w:rsidRDefault="00A22171" w:rsidP="0027445A">
            <w:pPr>
              <w:rPr>
                <w:rFonts w:eastAsia="Times New Roman"/>
                <w:color w:val="000000"/>
                <w:sz w:val="18"/>
                <w:szCs w:val="18"/>
                <w:lang w:eastAsia="es-CO"/>
              </w:rPr>
            </w:pPr>
            <w:r w:rsidRPr="00FD2226">
              <w:rPr>
                <w:rFonts w:eastAsia="Times New Roman"/>
                <w:color w:val="000000"/>
                <w:sz w:val="18"/>
                <w:szCs w:val="18"/>
                <w:lang w:eastAsia="es-CO"/>
              </w:rPr>
              <w:t>99</w:t>
            </w:r>
          </w:p>
        </w:tc>
      </w:tr>
      <w:tr w:rsidR="00A22171" w:rsidRPr="00FD2226" w14:paraId="294A6E25" w14:textId="77777777" w:rsidTr="00A22171">
        <w:trPr>
          <w:trHeight w:val="239"/>
        </w:trPr>
        <w:tc>
          <w:tcPr>
            <w:tcW w:w="1912" w:type="dxa"/>
            <w:tcBorders>
              <w:top w:val="nil"/>
              <w:left w:val="single" w:sz="8" w:space="0" w:color="auto"/>
              <w:bottom w:val="single" w:sz="8" w:space="0" w:color="auto"/>
              <w:right w:val="single" w:sz="8" w:space="0" w:color="auto"/>
            </w:tcBorders>
            <w:shd w:val="clear" w:color="000000" w:fill="D9D9D9"/>
            <w:noWrap/>
            <w:vAlign w:val="bottom"/>
            <w:hideMark/>
          </w:tcPr>
          <w:p w14:paraId="55CADDF2"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Total</w:t>
            </w:r>
          </w:p>
        </w:tc>
        <w:tc>
          <w:tcPr>
            <w:tcW w:w="1717" w:type="dxa"/>
            <w:tcBorders>
              <w:top w:val="nil"/>
              <w:left w:val="nil"/>
              <w:bottom w:val="single" w:sz="8" w:space="0" w:color="auto"/>
              <w:right w:val="single" w:sz="8" w:space="0" w:color="auto"/>
            </w:tcBorders>
            <w:shd w:val="clear" w:color="000000" w:fill="D9D9D9"/>
            <w:noWrap/>
            <w:vAlign w:val="bottom"/>
            <w:hideMark/>
          </w:tcPr>
          <w:p w14:paraId="62B15EE2" w14:textId="77777777" w:rsidR="00A22171" w:rsidRPr="008A5282" w:rsidRDefault="00A22171" w:rsidP="0027445A">
            <w:pPr>
              <w:rPr>
                <w:rFonts w:eastAsia="Times New Roman"/>
                <w:b/>
                <w:bCs/>
                <w:color w:val="000000"/>
                <w:sz w:val="18"/>
                <w:szCs w:val="18"/>
                <w:lang w:eastAsia="es-CO"/>
              </w:rPr>
            </w:pPr>
            <w:r w:rsidRPr="008A5282">
              <w:rPr>
                <w:rFonts w:eastAsia="Times New Roman"/>
                <w:b/>
                <w:bCs/>
                <w:color w:val="000000"/>
                <w:sz w:val="18"/>
                <w:szCs w:val="18"/>
                <w:lang w:eastAsia="es-CO"/>
              </w:rPr>
              <w:t>2.876.395.017.945</w:t>
            </w:r>
          </w:p>
        </w:tc>
        <w:tc>
          <w:tcPr>
            <w:tcW w:w="1685" w:type="dxa"/>
            <w:tcBorders>
              <w:top w:val="nil"/>
              <w:left w:val="nil"/>
              <w:bottom w:val="single" w:sz="8" w:space="0" w:color="auto"/>
              <w:right w:val="single" w:sz="8" w:space="0" w:color="auto"/>
            </w:tcBorders>
            <w:shd w:val="clear" w:color="000000" w:fill="D9D9D9"/>
            <w:noWrap/>
            <w:vAlign w:val="bottom"/>
            <w:hideMark/>
          </w:tcPr>
          <w:p w14:paraId="4991F95D"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2.875.063.913.981</w:t>
            </w:r>
          </w:p>
        </w:tc>
        <w:tc>
          <w:tcPr>
            <w:tcW w:w="1134" w:type="dxa"/>
            <w:tcBorders>
              <w:top w:val="nil"/>
              <w:left w:val="nil"/>
              <w:bottom w:val="single" w:sz="8" w:space="0" w:color="auto"/>
              <w:right w:val="single" w:sz="8" w:space="0" w:color="auto"/>
            </w:tcBorders>
            <w:shd w:val="clear" w:color="000000" w:fill="D9D9D9"/>
            <w:noWrap/>
            <w:vAlign w:val="bottom"/>
            <w:hideMark/>
          </w:tcPr>
          <w:p w14:paraId="001848E5"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99,95</w:t>
            </w:r>
          </w:p>
        </w:tc>
        <w:tc>
          <w:tcPr>
            <w:tcW w:w="1701" w:type="dxa"/>
            <w:tcBorders>
              <w:top w:val="nil"/>
              <w:left w:val="nil"/>
              <w:bottom w:val="single" w:sz="8" w:space="0" w:color="auto"/>
              <w:right w:val="single" w:sz="8" w:space="0" w:color="auto"/>
            </w:tcBorders>
            <w:shd w:val="clear" w:color="000000" w:fill="D9D9D9"/>
            <w:noWrap/>
            <w:vAlign w:val="bottom"/>
            <w:hideMark/>
          </w:tcPr>
          <w:p w14:paraId="3EB12014"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2.845.781.276.194</w:t>
            </w:r>
          </w:p>
        </w:tc>
        <w:tc>
          <w:tcPr>
            <w:tcW w:w="1276" w:type="dxa"/>
            <w:tcBorders>
              <w:top w:val="nil"/>
              <w:left w:val="nil"/>
              <w:bottom w:val="single" w:sz="8" w:space="0" w:color="auto"/>
              <w:right w:val="single" w:sz="8" w:space="0" w:color="auto"/>
            </w:tcBorders>
            <w:shd w:val="clear" w:color="000000" w:fill="D9D9D9"/>
            <w:noWrap/>
            <w:vAlign w:val="bottom"/>
            <w:hideMark/>
          </w:tcPr>
          <w:p w14:paraId="2C288386" w14:textId="77777777" w:rsidR="00A22171" w:rsidRPr="00FD2226" w:rsidRDefault="00A22171" w:rsidP="0027445A">
            <w:pPr>
              <w:rPr>
                <w:rFonts w:eastAsia="Times New Roman"/>
                <w:b/>
                <w:bCs/>
                <w:color w:val="000000"/>
                <w:sz w:val="18"/>
                <w:szCs w:val="18"/>
                <w:lang w:eastAsia="es-CO"/>
              </w:rPr>
            </w:pPr>
            <w:r w:rsidRPr="00FD2226">
              <w:rPr>
                <w:rFonts w:eastAsia="Times New Roman"/>
                <w:b/>
                <w:bCs/>
                <w:color w:val="000000"/>
                <w:sz w:val="18"/>
                <w:szCs w:val="18"/>
                <w:lang w:eastAsia="es-CO"/>
              </w:rPr>
              <w:t>98,94</w:t>
            </w:r>
          </w:p>
        </w:tc>
      </w:tr>
    </w:tbl>
    <w:p w14:paraId="27703957" w14:textId="77777777" w:rsidR="00A22171" w:rsidRPr="00FD2226" w:rsidRDefault="00A22171" w:rsidP="0027445A">
      <w:r w:rsidRPr="00FD2226">
        <w:fldChar w:fldCharType="end"/>
      </w:r>
    </w:p>
    <w:p w14:paraId="1754856A" w14:textId="77777777" w:rsidR="00A22171" w:rsidRDefault="00A22171" w:rsidP="0027445A">
      <w:r>
        <w:t>En la vigencia 2019 el presupuesto de inversión tuvo una apropiación inicial de $ 2.418 billones de los cuales el 95% fueron vigencias futuras para financiar los proyectos del modo carretero.</w:t>
      </w:r>
    </w:p>
    <w:p w14:paraId="208EFFF0" w14:textId="77777777" w:rsidR="00A22171" w:rsidRDefault="00A22171" w:rsidP="0027445A">
      <w:r>
        <w:t>Durante el año se realizaron los siguientes trámites presupuestales:</w:t>
      </w:r>
    </w:p>
    <w:p w14:paraId="28FD5828" w14:textId="77777777" w:rsidR="00A22171" w:rsidRDefault="00A22171" w:rsidP="0027445A">
      <w:pPr>
        <w:rPr>
          <w:rFonts w:cs="Calibri"/>
          <w:b/>
          <w:bCs/>
          <w:szCs w:val="24"/>
        </w:rPr>
      </w:pPr>
      <w:r>
        <w:rPr>
          <w:rFonts w:cs="Calibri"/>
          <w:b/>
          <w:bCs/>
          <w:szCs w:val="24"/>
        </w:rPr>
        <w:t>Vigencias Futuras:</w:t>
      </w:r>
    </w:p>
    <w:p w14:paraId="1A2BB254" w14:textId="77777777" w:rsidR="00A22171" w:rsidRDefault="00A22171" w:rsidP="0027445A">
      <w:pPr>
        <w:rPr>
          <w:rFonts w:cs="Calibri"/>
          <w:b/>
          <w:bCs/>
          <w:szCs w:val="24"/>
        </w:rPr>
      </w:pPr>
    </w:p>
    <w:p w14:paraId="1964F20C" w14:textId="77777777" w:rsidR="00A22171" w:rsidRDefault="00A22171" w:rsidP="0027445A">
      <w:pPr>
        <w:rPr>
          <w:rFonts w:cs="Calibri"/>
          <w:b/>
          <w:bCs/>
          <w:szCs w:val="24"/>
        </w:rPr>
      </w:pPr>
      <w:r>
        <w:rPr>
          <w:rFonts w:cs="Calibri"/>
          <w:b/>
          <w:bCs/>
          <w:szCs w:val="24"/>
        </w:rPr>
        <w:t>Rehabilitación, construcción y mantenimiento de la red férrea a nivel nacional:</w:t>
      </w:r>
    </w:p>
    <w:p w14:paraId="50A66C4F" w14:textId="77777777" w:rsidR="00A22171" w:rsidRDefault="00A22171" w:rsidP="0027445A">
      <w:pPr>
        <w:rPr>
          <w:rFonts w:cs="Calibri"/>
          <w:bCs/>
          <w:szCs w:val="24"/>
        </w:rPr>
      </w:pPr>
      <w:r>
        <w:rPr>
          <w:rFonts w:cs="Calibri"/>
          <w:bCs/>
          <w:szCs w:val="24"/>
        </w:rPr>
        <w:t xml:space="preserve">Para la contratación de la obra pública de los corredores férreos Bogotá – Belencito y La Dorada – Chiriguana, así como su interventoría. </w:t>
      </w:r>
    </w:p>
    <w:p w14:paraId="1B95E426" w14:textId="77777777" w:rsidR="00A22171" w:rsidRDefault="00A22171" w:rsidP="0027445A">
      <w:pPr>
        <w:rPr>
          <w:rFonts w:cs="Calibri"/>
          <w:bCs/>
          <w:szCs w:val="24"/>
        </w:rPr>
      </w:pPr>
    </w:p>
    <w:p w14:paraId="605E4A4A" w14:textId="77777777" w:rsidR="00A22171" w:rsidRDefault="00A22171" w:rsidP="0027445A">
      <w:pPr>
        <w:rPr>
          <w:rFonts w:cs="Calibri"/>
          <w:b/>
          <w:bCs/>
          <w:szCs w:val="24"/>
        </w:rPr>
      </w:pPr>
      <w:r>
        <w:rPr>
          <w:rFonts w:cs="Calibri"/>
          <w:b/>
          <w:bCs/>
          <w:szCs w:val="24"/>
        </w:rPr>
        <w:t>Rehabilitación, construcción y mantenimiento de la red férrea a nivel nacional:</w:t>
      </w:r>
    </w:p>
    <w:p w14:paraId="1C54D379" w14:textId="77777777" w:rsidR="00A22171" w:rsidRDefault="00A22171" w:rsidP="0027445A">
      <w:pPr>
        <w:rPr>
          <w:rFonts w:cs="Calibri"/>
          <w:bCs/>
          <w:szCs w:val="24"/>
        </w:rPr>
      </w:pPr>
      <w:r>
        <w:rPr>
          <w:rFonts w:cs="Calibri"/>
          <w:bCs/>
          <w:szCs w:val="24"/>
        </w:rPr>
        <w:t>Trámite de vigencias futuras para realizar la contratación de las interventorías de la red férrea del Atlántico y red férrea del Pacífico.</w:t>
      </w:r>
    </w:p>
    <w:p w14:paraId="7D419395" w14:textId="77777777" w:rsidR="00A22171" w:rsidRDefault="00A22171" w:rsidP="0027445A">
      <w:pPr>
        <w:rPr>
          <w:rFonts w:cs="Calibri"/>
          <w:bCs/>
          <w:szCs w:val="24"/>
        </w:rPr>
      </w:pPr>
    </w:p>
    <w:p w14:paraId="57C7B809" w14:textId="77777777" w:rsidR="00A22171" w:rsidRDefault="00A22171" w:rsidP="0027445A">
      <w:pPr>
        <w:rPr>
          <w:rFonts w:cs="Calibri"/>
          <w:b/>
          <w:bCs/>
          <w:szCs w:val="24"/>
        </w:rPr>
      </w:pPr>
      <w:r>
        <w:rPr>
          <w:rFonts w:cs="Calibri"/>
          <w:b/>
          <w:bCs/>
          <w:szCs w:val="24"/>
        </w:rPr>
        <w:t>Reprogramación vigencias futuras Ruta del Sol sector 2 y Ruta del Sol sector III:</w:t>
      </w:r>
    </w:p>
    <w:p w14:paraId="23EC0351" w14:textId="77777777" w:rsidR="00A22171" w:rsidRDefault="00A22171" w:rsidP="0027445A">
      <w:pPr>
        <w:rPr>
          <w:rFonts w:cs="Calibri"/>
          <w:bCs/>
          <w:szCs w:val="24"/>
        </w:rPr>
      </w:pPr>
      <w:r>
        <w:rPr>
          <w:rFonts w:cs="Calibri"/>
          <w:bCs/>
          <w:szCs w:val="24"/>
        </w:rPr>
        <w:lastRenderedPageBreak/>
        <w:t>Se realizo el trámite de reprogramación de las vigencias futuras para los proyectos Ruta del sol 2 y 3, con el fin de poder hacer ajustes presupuestales y dar cumplimiento al artículo 140 de la Ley 1940 de 2018.</w:t>
      </w:r>
    </w:p>
    <w:p w14:paraId="3048104B" w14:textId="77777777" w:rsidR="00A22171" w:rsidRDefault="00A22171" w:rsidP="0027445A">
      <w:pPr>
        <w:rPr>
          <w:rFonts w:cs="Calibri"/>
          <w:bCs/>
          <w:szCs w:val="24"/>
        </w:rPr>
      </w:pPr>
    </w:p>
    <w:p w14:paraId="57A5ED3A" w14:textId="77777777" w:rsidR="00A22171" w:rsidRDefault="00A22171" w:rsidP="0027445A">
      <w:pPr>
        <w:rPr>
          <w:rFonts w:cs="Calibri"/>
          <w:b/>
          <w:bCs/>
          <w:szCs w:val="24"/>
        </w:rPr>
      </w:pPr>
      <w:r>
        <w:rPr>
          <w:rFonts w:cs="Calibri"/>
          <w:b/>
        </w:rPr>
        <w:t>Implementación del sistema de gestión documental de la agencia nacional de infraestructura nacional</w:t>
      </w:r>
      <w:r>
        <w:rPr>
          <w:rFonts w:cs="Calibri"/>
          <w:b/>
          <w:bCs/>
          <w:szCs w:val="24"/>
        </w:rPr>
        <w:t>:</w:t>
      </w:r>
    </w:p>
    <w:p w14:paraId="138ABE10" w14:textId="77777777" w:rsidR="00A22171" w:rsidRDefault="00A22171" w:rsidP="0027445A">
      <w:pPr>
        <w:rPr>
          <w:rFonts w:cs="Calibri"/>
          <w:bCs/>
          <w:szCs w:val="24"/>
        </w:rPr>
      </w:pPr>
      <w:r>
        <w:rPr>
          <w:rFonts w:cs="Calibri"/>
          <w:bCs/>
          <w:szCs w:val="24"/>
        </w:rPr>
        <w:t xml:space="preserve">Vigencias futuras ordinarias para la contratación de los servicios para la administración del sistema de gestión documental de la Agencia. </w:t>
      </w:r>
    </w:p>
    <w:p w14:paraId="4CAA262E" w14:textId="77777777" w:rsidR="00A22171" w:rsidRDefault="00A22171" w:rsidP="0027445A">
      <w:pPr>
        <w:rPr>
          <w:rFonts w:cs="Calibri"/>
          <w:bCs/>
          <w:szCs w:val="24"/>
        </w:rPr>
      </w:pPr>
    </w:p>
    <w:p w14:paraId="36879FA8" w14:textId="77777777" w:rsidR="00A22171" w:rsidRDefault="00A22171" w:rsidP="0027445A">
      <w:pPr>
        <w:rPr>
          <w:rFonts w:cs="Calibri"/>
          <w:b/>
        </w:rPr>
      </w:pPr>
      <w:r>
        <w:rPr>
          <w:rFonts w:cs="Calibri"/>
          <w:b/>
        </w:rPr>
        <w:t>Sistematización para el servicio de información de la gestión administrativa. nacional</w:t>
      </w:r>
      <w:r>
        <w:rPr>
          <w:rFonts w:cs="Calibri"/>
          <w:b/>
          <w:bCs/>
          <w:szCs w:val="24"/>
        </w:rPr>
        <w:t>:</w:t>
      </w:r>
    </w:p>
    <w:p w14:paraId="0C04CDEB" w14:textId="77777777" w:rsidR="00A22171" w:rsidRDefault="00A22171" w:rsidP="0027445A">
      <w:pPr>
        <w:rPr>
          <w:rFonts w:cs="Calibri"/>
          <w:bCs/>
          <w:szCs w:val="24"/>
        </w:rPr>
      </w:pPr>
      <w:r>
        <w:rPr>
          <w:rFonts w:cs="Calibri"/>
          <w:bCs/>
          <w:szCs w:val="24"/>
        </w:rPr>
        <w:t>Se realizo el trámite de vigencias futuras para realizar la contratación del canal de internet para la Agencia.</w:t>
      </w:r>
    </w:p>
    <w:p w14:paraId="2F5C7AB4" w14:textId="77777777" w:rsidR="00A22171" w:rsidRDefault="00A22171" w:rsidP="0027445A">
      <w:pPr>
        <w:rPr>
          <w:rFonts w:cs="Calibri"/>
          <w:bCs/>
          <w:szCs w:val="24"/>
        </w:rPr>
      </w:pPr>
    </w:p>
    <w:p w14:paraId="09DC0610" w14:textId="77777777" w:rsidR="00A22171" w:rsidRDefault="00A22171" w:rsidP="0027445A">
      <w:pPr>
        <w:rPr>
          <w:rFonts w:cs="Calibri"/>
          <w:bCs/>
          <w:szCs w:val="24"/>
        </w:rPr>
      </w:pPr>
    </w:p>
    <w:p w14:paraId="58E14FE7" w14:textId="77777777" w:rsidR="00A22171" w:rsidRDefault="00A22171" w:rsidP="0027445A">
      <w:pPr>
        <w:rPr>
          <w:rFonts w:cs="Calibri"/>
          <w:b/>
          <w:bCs/>
          <w:szCs w:val="24"/>
        </w:rPr>
      </w:pPr>
      <w:r>
        <w:rPr>
          <w:rFonts w:cs="Calibri"/>
          <w:b/>
          <w:bCs/>
          <w:szCs w:val="24"/>
        </w:rPr>
        <w:t>Traslado</w:t>
      </w:r>
    </w:p>
    <w:p w14:paraId="56C344AE" w14:textId="77777777" w:rsidR="00A22171" w:rsidRDefault="00A22171" w:rsidP="0027445A">
      <w:pPr>
        <w:rPr>
          <w:rFonts w:cs="Calibri"/>
          <w:b/>
          <w:bCs/>
          <w:szCs w:val="24"/>
        </w:rPr>
      </w:pPr>
    </w:p>
    <w:p w14:paraId="1C2EB967" w14:textId="77777777" w:rsidR="00A22171" w:rsidRDefault="00A22171" w:rsidP="0027445A">
      <w:pPr>
        <w:rPr>
          <w:rFonts w:cs="Calibri"/>
          <w:bCs/>
          <w:szCs w:val="24"/>
        </w:rPr>
      </w:pPr>
      <w:r>
        <w:rPr>
          <w:rFonts w:cs="Calibri"/>
          <w:bCs/>
          <w:szCs w:val="24"/>
        </w:rPr>
        <w:t>Se realizo el traslado de recursos por valor de $3.170 millones para cubrir necesidades en los proyectos de Sistemas y Gestión documental:</w:t>
      </w:r>
    </w:p>
    <w:p w14:paraId="478B775D" w14:textId="77777777" w:rsidR="00A22171" w:rsidRDefault="00A22171" w:rsidP="0027445A">
      <w:pPr>
        <w:rPr>
          <w:rFonts w:cs="Calibri"/>
          <w:bCs/>
          <w:szCs w:val="24"/>
        </w:rPr>
      </w:pPr>
    </w:p>
    <w:p w14:paraId="4C6F078C" w14:textId="77777777" w:rsidR="00A22171" w:rsidRDefault="00A22171" w:rsidP="0027445A">
      <w:pPr>
        <w:rPr>
          <w:rFonts w:cs="Calibri"/>
          <w:bCs/>
          <w:szCs w:val="24"/>
        </w:rPr>
      </w:pPr>
      <w:r>
        <w:rPr>
          <w:rFonts w:cs="Calibri"/>
          <w:bCs/>
          <w:szCs w:val="24"/>
        </w:rPr>
        <w:t>En el proyecto de Gestión documental la necesidad consistió en la continuidad de los servicios especializados de administración de gestión documental, incluido el bodegaje, custodia, traslado de documentos, digitalización consulta y espacio de trabajo para el archivo.</w:t>
      </w:r>
    </w:p>
    <w:p w14:paraId="5A815AC0" w14:textId="77777777" w:rsidR="00A22171" w:rsidRDefault="00A22171" w:rsidP="0027445A">
      <w:pPr>
        <w:rPr>
          <w:rFonts w:cs="Calibri"/>
          <w:bCs/>
          <w:szCs w:val="24"/>
        </w:rPr>
      </w:pPr>
    </w:p>
    <w:p w14:paraId="2F83703C" w14:textId="77777777" w:rsidR="00A22171" w:rsidRDefault="00A22171" w:rsidP="0027445A">
      <w:pPr>
        <w:rPr>
          <w:rFonts w:cs="Calibri"/>
          <w:bCs/>
          <w:szCs w:val="24"/>
        </w:rPr>
      </w:pPr>
      <w:r>
        <w:rPr>
          <w:rFonts w:cs="Calibri"/>
          <w:bCs/>
          <w:szCs w:val="24"/>
        </w:rPr>
        <w:t>En el proyecto de Sistematización para el servicio de información se requería cubrir necesidades encaminadas al licenciamiento y soporte y mantenimiento del sistema de Información ANISCOPIO.</w:t>
      </w:r>
    </w:p>
    <w:p w14:paraId="60758AA2" w14:textId="77777777" w:rsidR="00A22171" w:rsidRDefault="00A22171" w:rsidP="0027445A">
      <w:pPr>
        <w:rPr>
          <w:rFonts w:cs="Calibri"/>
          <w:bCs/>
          <w:szCs w:val="24"/>
        </w:rPr>
      </w:pPr>
      <w:r>
        <w:rPr>
          <w:rFonts w:cs="Calibri"/>
          <w:bCs/>
          <w:szCs w:val="24"/>
        </w:rPr>
        <w:t xml:space="preserve"> </w:t>
      </w:r>
    </w:p>
    <w:p w14:paraId="185444B7" w14:textId="77777777" w:rsidR="00A22171" w:rsidRDefault="00A22171" w:rsidP="0027445A">
      <w:pPr>
        <w:rPr>
          <w:rFonts w:cs="Calibri"/>
          <w:bCs/>
          <w:szCs w:val="24"/>
        </w:rPr>
      </w:pPr>
      <w:r>
        <w:rPr>
          <w:rFonts w:cs="Calibri"/>
          <w:bCs/>
          <w:szCs w:val="24"/>
        </w:rPr>
        <w:t>Traslado de recursos por valor de $2.494 millones con el fin de cubrir necesidades en los proyectos apoyo carretero, apoyo IPs y obras complementarias:</w:t>
      </w:r>
    </w:p>
    <w:p w14:paraId="73DCEE7A" w14:textId="77777777" w:rsidR="00A22171" w:rsidRDefault="00A22171" w:rsidP="0027445A">
      <w:pPr>
        <w:rPr>
          <w:rFonts w:cs="Calibri"/>
          <w:bCs/>
          <w:szCs w:val="24"/>
        </w:rPr>
      </w:pPr>
    </w:p>
    <w:p w14:paraId="7DB5C1E4" w14:textId="77777777" w:rsidR="00A22171" w:rsidRDefault="00A22171" w:rsidP="0027445A">
      <w:pPr>
        <w:rPr>
          <w:rFonts w:cs="Calibri"/>
          <w:bCs/>
          <w:szCs w:val="24"/>
        </w:rPr>
      </w:pPr>
      <w:r>
        <w:rPr>
          <w:rFonts w:cs="Calibri"/>
          <w:bCs/>
          <w:szCs w:val="24"/>
        </w:rPr>
        <w:t>Apoyo a IPs y Apoyo Carretero, cubrir la necesidad de contar con el personal de apoyo a la supervisión (en las diferentes áreas: social, predial, ambiental, jurídico, financiero, técnico y de riesgo) hasta el mes de diciembre de 2019.</w:t>
      </w:r>
    </w:p>
    <w:p w14:paraId="40DC4688" w14:textId="77777777" w:rsidR="00A22171" w:rsidRDefault="00A22171" w:rsidP="0027445A">
      <w:pPr>
        <w:rPr>
          <w:rFonts w:cs="Calibri"/>
          <w:bCs/>
          <w:szCs w:val="24"/>
        </w:rPr>
      </w:pPr>
    </w:p>
    <w:p w14:paraId="5D8AAF3D" w14:textId="126FC786" w:rsidR="00A22171" w:rsidRDefault="00A22171" w:rsidP="0027445A">
      <w:pPr>
        <w:rPr>
          <w:rFonts w:cs="Calibri"/>
          <w:bCs/>
          <w:szCs w:val="24"/>
        </w:rPr>
      </w:pPr>
      <w:r>
        <w:rPr>
          <w:rFonts w:cs="Calibri"/>
          <w:bCs/>
          <w:szCs w:val="24"/>
        </w:rPr>
        <w:lastRenderedPageBreak/>
        <w:t xml:space="preserve">Obras complementarias el traslado se realizó con el fin de cubrir, por una parte, costos propios de la gestión predial y el pago de las visitas de la ANLA a los proyectos cuya licencia ambiental </w:t>
      </w:r>
      <w:r w:rsidR="00304B4B">
        <w:rPr>
          <w:rFonts w:cs="Calibri"/>
          <w:bCs/>
          <w:szCs w:val="24"/>
        </w:rPr>
        <w:t>está</w:t>
      </w:r>
      <w:r>
        <w:rPr>
          <w:rFonts w:cs="Calibri"/>
          <w:bCs/>
          <w:szCs w:val="24"/>
        </w:rPr>
        <w:t xml:space="preserve"> a cargo de la ANI.</w:t>
      </w:r>
    </w:p>
    <w:p w14:paraId="2C719D37" w14:textId="77777777" w:rsidR="00A22171" w:rsidRPr="00324A9F" w:rsidRDefault="00A22171" w:rsidP="0027445A">
      <w:pPr>
        <w:rPr>
          <w:rFonts w:cs="Calibri"/>
          <w:bCs/>
          <w:szCs w:val="24"/>
        </w:rPr>
      </w:pPr>
      <w:r>
        <w:rPr>
          <w:rFonts w:cs="Calibri"/>
          <w:bCs/>
          <w:szCs w:val="24"/>
        </w:rPr>
        <w:t xml:space="preserve">Traslado de recursos por valor de $5.174 millones con el fin de cubrir parcialmente el déficit presentado por actualización de IPC y TRM para el pago de los aportes a cargo de la ANI dentro de la retribución del contrato de concesión amparado mediante </w:t>
      </w:r>
      <w:r w:rsidRPr="00324A9F">
        <w:rPr>
          <w:rFonts w:cs="Calibri"/>
          <w:bCs/>
          <w:szCs w:val="24"/>
        </w:rPr>
        <w:t>vigencias futuras.</w:t>
      </w:r>
    </w:p>
    <w:p w14:paraId="1DA90998" w14:textId="77777777" w:rsidR="00A22171" w:rsidRPr="00324A9F" w:rsidRDefault="00A22171" w:rsidP="0027445A">
      <w:pPr>
        <w:rPr>
          <w:rFonts w:cs="Calibri"/>
          <w:bCs/>
          <w:szCs w:val="24"/>
        </w:rPr>
      </w:pPr>
    </w:p>
    <w:p w14:paraId="78E1D20C" w14:textId="77777777" w:rsidR="00A22171" w:rsidRPr="00324A9F" w:rsidRDefault="00A22171" w:rsidP="0027445A">
      <w:pPr>
        <w:rPr>
          <w:rFonts w:cs="Calibri"/>
          <w:bCs/>
          <w:szCs w:val="24"/>
        </w:rPr>
      </w:pPr>
      <w:r w:rsidRPr="00324A9F">
        <w:rPr>
          <w:rFonts w:cs="Calibri"/>
          <w:bCs/>
          <w:szCs w:val="24"/>
        </w:rPr>
        <w:t>Mediante Decreto 1155 del 27 de junio de 2019, se realizó un ajuste en el presupuesto de inversión de la Agencia, contracreditando el proyecto Mejoramiento apoyo estatal proyecto de concesión Ruta del Sol, sector2, por valor de $185.095 millones.</w:t>
      </w:r>
    </w:p>
    <w:p w14:paraId="0A4421A8" w14:textId="77777777" w:rsidR="00A22171" w:rsidRPr="00324A9F" w:rsidRDefault="00A22171" w:rsidP="0027445A">
      <w:pPr>
        <w:rPr>
          <w:rFonts w:cs="Calibri"/>
          <w:bCs/>
          <w:szCs w:val="24"/>
        </w:rPr>
      </w:pPr>
    </w:p>
    <w:p w14:paraId="72CBD0EB" w14:textId="77777777" w:rsidR="00A22171" w:rsidRPr="00324A9F" w:rsidRDefault="00A22171" w:rsidP="0027445A">
      <w:pPr>
        <w:rPr>
          <w:rFonts w:cs="Calibri"/>
          <w:bCs/>
          <w:szCs w:val="24"/>
        </w:rPr>
      </w:pPr>
      <w:r w:rsidRPr="00324A9F">
        <w:rPr>
          <w:rFonts w:cs="Calibri"/>
          <w:bCs/>
          <w:szCs w:val="24"/>
        </w:rPr>
        <w:t>Mediante Decreto 2412 del 31 de diciembre de 2019 el Ministerio de Hacienda y Crédito Publico redujo unas apropiaciones en el presupuesto de inversión, para lo cual se redujo a la ANI la suma de $40.362.5 millones.</w:t>
      </w:r>
    </w:p>
    <w:p w14:paraId="101AABA1" w14:textId="77777777" w:rsidR="00A22171" w:rsidRPr="00324A9F" w:rsidRDefault="00A22171" w:rsidP="0027445A">
      <w:pPr>
        <w:rPr>
          <w:rFonts w:cs="Calibri"/>
          <w:bCs/>
          <w:szCs w:val="24"/>
        </w:rPr>
      </w:pPr>
    </w:p>
    <w:p w14:paraId="6A36F476" w14:textId="77777777" w:rsidR="00A22171" w:rsidRPr="00324A9F" w:rsidRDefault="00A22171" w:rsidP="0027445A">
      <w:pPr>
        <w:rPr>
          <w:rFonts w:cs="Calibri"/>
          <w:bCs/>
          <w:szCs w:val="24"/>
        </w:rPr>
      </w:pPr>
      <w:r w:rsidRPr="00324A9F">
        <w:rPr>
          <w:rFonts w:cs="Calibri"/>
          <w:bCs/>
          <w:szCs w:val="24"/>
        </w:rPr>
        <w:t xml:space="preserve">Por lo anterior, la apropiación final de la Agencia en la vigencia 2019 en el Presupuesto de Inversión corresponde a la suma de $2.193. billones.     </w:t>
      </w:r>
    </w:p>
    <w:p w14:paraId="0F8798CF" w14:textId="77777777" w:rsidR="00A22171" w:rsidRPr="00A22171" w:rsidRDefault="00A22171" w:rsidP="00A22171">
      <w:pPr>
        <w:rPr>
          <w:rFonts w:cstheme="minorHAnsi"/>
        </w:rPr>
      </w:pPr>
    </w:p>
    <w:p w14:paraId="5FFDEDD3" w14:textId="492C45C3" w:rsidR="00A22171" w:rsidRPr="00324A9F" w:rsidRDefault="00A22171" w:rsidP="00A22171">
      <w:pPr>
        <w:pStyle w:val="Ttulo2"/>
      </w:pPr>
      <w:bookmarkStart w:id="9" w:name="_Toc31400596"/>
      <w:r>
        <w:t xml:space="preserve">4.2 </w:t>
      </w:r>
      <w:r w:rsidRPr="00324A9F">
        <w:t>Cumplimiento Plan Nacional de Desarrollo 2018 - 2022</w:t>
      </w:r>
      <w:bookmarkEnd w:id="9"/>
    </w:p>
    <w:p w14:paraId="2B99B36F" w14:textId="77777777" w:rsidR="00A22171" w:rsidRPr="00FD2226" w:rsidRDefault="00A22171" w:rsidP="00A22171">
      <w:pPr>
        <w:pStyle w:val="Prrafodelista"/>
        <w:ind w:left="1080"/>
        <w:rPr>
          <w:rFonts w:cstheme="minorHAnsi"/>
        </w:rPr>
      </w:pPr>
    </w:p>
    <w:p w14:paraId="428585DC" w14:textId="77777777" w:rsidR="00A22171" w:rsidRDefault="00A22171" w:rsidP="00A22171">
      <w:r w:rsidRPr="00FD2226">
        <w:t>Para el cumplimiento de lo establecido en el Plan Nacional de Desarrollo, la Agencia tiene a su cargo 6 indicadores, a través de los cuales la entidad aporta a las metas sectoriales y al desarrollo de la infraestructura de transporte a nivel nacional, dichos indicadores y sus avances son:</w:t>
      </w:r>
    </w:p>
    <w:p w14:paraId="176D2F47" w14:textId="77777777" w:rsidR="00A22171" w:rsidRPr="00FD2226" w:rsidRDefault="00A22171" w:rsidP="00A22171"/>
    <w:p w14:paraId="52BB6EEA" w14:textId="456EB9C5" w:rsidR="00A22171" w:rsidRPr="00FD2226" w:rsidRDefault="00A22171" w:rsidP="00A22171">
      <w:pPr>
        <w:pStyle w:val="Ttulo3"/>
      </w:pPr>
      <w:r w:rsidRPr="00FD2226">
        <w:t>Aeropuertos concesionados con obras de modernización</w:t>
      </w:r>
    </w:p>
    <w:p w14:paraId="7B9AE2B7" w14:textId="10C1A243" w:rsidR="00A22171" w:rsidRPr="00FD2226" w:rsidRDefault="00A22171" w:rsidP="00A22171">
      <w:r w:rsidRPr="00FD2226">
        <w:t xml:space="preserve">A través de este indicador se monitorea el avance de las obras programadas en los diferentes aeropuertos concesionados, la meta del </w:t>
      </w:r>
      <w:r w:rsidR="00E7674C" w:rsidRPr="00FD2226">
        <w:t>cuatrienio</w:t>
      </w:r>
      <w:r w:rsidRPr="00FD2226">
        <w:t xml:space="preserve"> es finalizar obras en 12 aeropuertos.</w:t>
      </w:r>
    </w:p>
    <w:p w14:paraId="7FF89344" w14:textId="77777777" w:rsidR="00A22171" w:rsidRPr="00FD2226" w:rsidRDefault="00A22171" w:rsidP="00A22171">
      <w:r w:rsidRPr="00FD2226">
        <w:t>Durante la vigencia 2019 terminamos las obras de modernización y expansión del Aeropuerto Internacional Camilo Daza de Cúcuta y la ampliación del área internacional del Aeropuerto Rafael Núñez de Cartagena. Al finalizar el año entregamos la terminal de carga del Aeropuerto José María Córdova, de Rionegro y continuamos avanzando en la modernización del Aeropuerto Ernesto Cortissoz, que sirve a Barranquilla, el cual estará listo de cara a la Asamblea de Gobernadores del Banco Interamericano de Desarrollo (BID) que se realizará en marzo de 2020.</w:t>
      </w:r>
    </w:p>
    <w:p w14:paraId="7E36A397" w14:textId="77777777" w:rsidR="00A22171" w:rsidRDefault="00A22171" w:rsidP="00A22171">
      <w:pPr>
        <w:pStyle w:val="Ttulo3"/>
      </w:pPr>
    </w:p>
    <w:p w14:paraId="112EDCDB" w14:textId="53CA116E" w:rsidR="00A22171" w:rsidRPr="00FD2226" w:rsidRDefault="00A22171" w:rsidP="00A22171">
      <w:pPr>
        <w:pStyle w:val="Ttulo3"/>
      </w:pPr>
      <w:r w:rsidRPr="00324A9F">
        <w:t>Proyectos adjudicados bajo esquema de asociación público – privada</w:t>
      </w:r>
    </w:p>
    <w:p w14:paraId="4DDB80EB" w14:textId="77777777" w:rsidR="00A22171" w:rsidRPr="00FD2226" w:rsidRDefault="00A22171" w:rsidP="00A22171">
      <w:r w:rsidRPr="00FD2226">
        <w:t>Al igual que con el modo Férreo, el Plan Nacional de Desarrollo, reconoce la importancia de ampliar la oferta de infraestructura de transporte del modo carretero, con el fin de cumplir con esta meta la Agencia Nacional de Infraestructura estableció en su Plan cuatrienal la adjudicación de 6 proyectos de este modo.</w:t>
      </w:r>
    </w:p>
    <w:p w14:paraId="78ED9C85" w14:textId="77777777" w:rsidR="00A22171" w:rsidRPr="00FD2226" w:rsidRDefault="00A22171" w:rsidP="00A22171">
      <w:r w:rsidRPr="00FD2226">
        <w:t>Para la vigencia 2019 se tenía programado la adjudicación del proyecto ALO SUR. En el mes de diciembre la Vicepresidencia de Estructuración dio respuesta a todos los requerimientos que solicitó la Secretaría Jurídica de la Presidencia de la República y como consecuencia se precisa que el 27/12/19 el Consejo de Ministros dio concepto favorable al proyecto para continuar con los trámites correspondientes al proceso de contratación establecido en la Ley 1508 de 2012. Se espera realizar la adjudicación del proyecto en el primer semestre de 2020.</w:t>
      </w:r>
    </w:p>
    <w:p w14:paraId="4E9AA2C3" w14:textId="77777777" w:rsidR="00A22171" w:rsidRPr="00FD2226" w:rsidRDefault="00A22171" w:rsidP="00A22171"/>
    <w:p w14:paraId="1D62E3D7" w14:textId="2085C504" w:rsidR="00A22171" w:rsidRPr="00324A9F" w:rsidRDefault="00A22171" w:rsidP="00A22171">
      <w:pPr>
        <w:pStyle w:val="Ttulo3"/>
      </w:pPr>
      <w:r w:rsidRPr="00324A9F">
        <w:t>Proyectos en etapa de operación y mantenimiento del programa 4G</w:t>
      </w:r>
    </w:p>
    <w:p w14:paraId="75CB7024" w14:textId="77777777" w:rsidR="00A22171" w:rsidRPr="00FD2226" w:rsidRDefault="00A22171" w:rsidP="00A22171">
      <w:r w:rsidRPr="00FD2226">
        <w:t>Uno de los ejes centrales para el sector en el Plan Nacional de desarrollo corresponde al desarrollo de los proyectos que componen la cuarta generación de concesiones del modo carretero, es así como se espera que en el presente periodo de gobierno se logra el finalizar el mismo que 8 proyectos del programa hayan iniciado su etapa de operación y mantenimiento.</w:t>
      </w:r>
    </w:p>
    <w:p w14:paraId="189A0865" w14:textId="4BB8BE72" w:rsidR="00A22171" w:rsidRPr="00FD2226" w:rsidRDefault="00A22171" w:rsidP="00A22171">
      <w:r w:rsidRPr="00FD2226">
        <w:t xml:space="preserve">Para la vigencia 2019, y de acuerdo con lo establecido en el plan de obras se programó que el Proyecto Girardot-Honda- Puerto Salgar, entraría en operación. Esta meta no se cumplió, a que INVIAS tiene a su cargo la construcción del puente de Honda, sin embargo, en desarrollo del proceso constructivo hubo la necesidad de cambiar los diseños </w:t>
      </w:r>
      <w:r w:rsidR="00304B4B" w:rsidRPr="00FD2226">
        <w:t>de este</w:t>
      </w:r>
      <w:r w:rsidRPr="00FD2226">
        <w:t>, lo cual trajo como consecuencia para la Agencia el cambio en el acceso al puente, debido a este cambio se requirió la adquisición de nuevos predios por parte del concesionario quien solicitó un Evento Eximente de Responsabilidad – EER, el cual fue aprobado por parte de la Agencia. Dado lo anterior, se estima que el proyecto iniciará su etapa de operación en la vigencia 2020.</w:t>
      </w:r>
    </w:p>
    <w:p w14:paraId="6840D325" w14:textId="77777777" w:rsidR="00A22171" w:rsidRPr="00FD2226" w:rsidRDefault="00A22171" w:rsidP="00A22171">
      <w:pPr>
        <w:pStyle w:val="Prrafodelista"/>
        <w:ind w:left="1080"/>
        <w:rPr>
          <w:rFonts w:cstheme="minorHAnsi"/>
        </w:rPr>
      </w:pPr>
    </w:p>
    <w:p w14:paraId="19F12516" w14:textId="1E1CED11" w:rsidR="00A22171" w:rsidRPr="00F51373" w:rsidRDefault="00A22171" w:rsidP="00A22171">
      <w:pPr>
        <w:pStyle w:val="Ttulo3"/>
      </w:pPr>
      <w:r w:rsidRPr="00F51373">
        <w:t>Vía Férrea con operación comercial</w:t>
      </w:r>
    </w:p>
    <w:p w14:paraId="53286D05" w14:textId="77777777" w:rsidR="00A22171" w:rsidRPr="00FD2226" w:rsidRDefault="00A22171" w:rsidP="00A22171">
      <w:pPr>
        <w:pStyle w:val="Prrafodelista"/>
        <w:ind w:left="0"/>
        <w:rPr>
          <w:rFonts w:cstheme="minorHAnsi"/>
        </w:rPr>
      </w:pPr>
    </w:p>
    <w:p w14:paraId="50EB4337" w14:textId="77777777" w:rsidR="00A22171" w:rsidRPr="0027445A" w:rsidRDefault="00A22171" w:rsidP="0027445A">
      <w:r w:rsidRPr="0027445A">
        <w:t>El Plan Nacional de Desarrollo estableció el pacto por el transporte y la logística, el cual esta tiene como objetivos:</w:t>
      </w:r>
    </w:p>
    <w:p w14:paraId="6C7E6C1F" w14:textId="77777777" w:rsidR="00A22171" w:rsidRPr="0027445A" w:rsidRDefault="00A22171" w:rsidP="0027445A"/>
    <w:p w14:paraId="4906C49E" w14:textId="77777777" w:rsidR="00A22171" w:rsidRPr="0027445A" w:rsidRDefault="00A22171" w:rsidP="0027445A">
      <w:r w:rsidRPr="0027445A">
        <w:t>Fortalecer el transporte de carga y pasajeros, mejorar la seguridad de los usuarios y de la carga, y la calidad de la información para la toma de decisiones</w:t>
      </w:r>
      <w:r w:rsidRPr="0027445A">
        <w:rPr>
          <w:color w:val="000000"/>
          <w:shd w:val="clear" w:color="auto" w:fill="FFFFFF"/>
        </w:rPr>
        <w:t>.</w:t>
      </w:r>
    </w:p>
    <w:p w14:paraId="23B1B5D8" w14:textId="77777777" w:rsidR="00A22171" w:rsidRPr="0027445A" w:rsidRDefault="00A22171" w:rsidP="0027445A">
      <w:r w:rsidRPr="0027445A">
        <w:lastRenderedPageBreak/>
        <w:t>Modernizar los sistemas de transporte público, con mejores tecnologías, mayor accesibilidad para la población con discapacidad y tarifas al alcance de todos.</w:t>
      </w:r>
    </w:p>
    <w:p w14:paraId="7399EE24" w14:textId="77777777" w:rsidR="00A22171" w:rsidRPr="0027445A" w:rsidRDefault="00A22171" w:rsidP="0027445A">
      <w:r w:rsidRPr="0027445A">
        <w:t>Reducir los tiempos de viaje y los costos a través de la eﬁciencia e integración de los modos de transporte (aéreo, marítimo, ﬂuvial, férreo, carretero).</w:t>
      </w:r>
    </w:p>
    <w:p w14:paraId="7351D0A3" w14:textId="77777777" w:rsidR="00A22171" w:rsidRPr="0027445A" w:rsidRDefault="00A22171" w:rsidP="0027445A">
      <w:r w:rsidRPr="0027445A">
        <w:t>Identiﬁcar nuevas alternativas para la ﬁnanciación de proyectos de infraestructura y transporte a nivel nacional y regional.</w:t>
      </w:r>
    </w:p>
    <w:p w14:paraId="24BDFD45" w14:textId="77777777" w:rsidR="00A22171" w:rsidRPr="0027445A" w:rsidRDefault="00A22171" w:rsidP="0027445A"/>
    <w:p w14:paraId="27AA03E1" w14:textId="77777777" w:rsidR="00A22171" w:rsidRPr="0027445A" w:rsidRDefault="00A22171" w:rsidP="0027445A">
      <w:r w:rsidRPr="0027445A">
        <w:t>De igual manera el Gobierno nacional priorizó la política de reactivación y promoción del transporte ferroviario como parte del desarrollo de un sistema intermodal nacional, por medio de la formulación e implementación del Plan Maestro Ferroviario, que busque principalmente reactivar el corredor férreo del Pacífico y el corredor férreo Central, así como su interconexión, para generar condiciones que permitan al ferrocarril explotar sus ventajas competitivas y fomentar su integración en las cadenas logísticas e intermodales.</w:t>
      </w:r>
    </w:p>
    <w:p w14:paraId="406390FA" w14:textId="77777777" w:rsidR="00A22171" w:rsidRPr="0027445A" w:rsidRDefault="00A22171" w:rsidP="0027445A"/>
    <w:p w14:paraId="46BD902D" w14:textId="77777777" w:rsidR="00A22171" w:rsidRPr="0027445A" w:rsidRDefault="00A22171" w:rsidP="0027445A">
      <w:r w:rsidRPr="0027445A">
        <w:t>En desarrollo de estos objetivos, la Agencia tiene la responsabilidad de lograr la reactivación de este modo de transporte, con el fin de ampliar la oferta, mejorar la eficiencia, propender por la intermodalidad y reducir los costos.</w:t>
      </w:r>
    </w:p>
    <w:p w14:paraId="7150E184" w14:textId="77777777" w:rsidR="00A22171" w:rsidRPr="0027445A" w:rsidRDefault="00A22171" w:rsidP="0027445A"/>
    <w:p w14:paraId="46E8769F" w14:textId="77777777" w:rsidR="00A22171" w:rsidRPr="0027445A" w:rsidRDefault="00A22171" w:rsidP="0027445A">
      <w:r w:rsidRPr="0027445A">
        <w:t xml:space="preserve">Durante la vigencia, consolidamos una operación comercial en los corredores Bogotá – Belencito y La Dorada – Chiriguaná – Santa Marta, movilizando más de 80.000 toneladas de productos. Cerca de 10 generadores de carga han encontrado en el tren una alternativa confiable para la movilización de mercancías. Vale la pena destacar que nos propusimos impulsar la operación del tren entre La Dorada y Santa Marta, luego de que por 30 años resultó imposible movilizar carga entre estos dos puntos, hoy es una realidad y con una frecuencia regular. </w:t>
      </w:r>
    </w:p>
    <w:p w14:paraId="5F1B7A5E" w14:textId="77777777" w:rsidR="00A22171" w:rsidRPr="00FD2226" w:rsidRDefault="00A22171" w:rsidP="00A22171">
      <w:pPr>
        <w:pStyle w:val="Prrafodelista"/>
        <w:ind w:left="0"/>
        <w:rPr>
          <w:rFonts w:cstheme="minorHAnsi"/>
          <w:color w:val="222222"/>
          <w:sz w:val="26"/>
          <w:szCs w:val="26"/>
        </w:rPr>
      </w:pPr>
      <w:r w:rsidRPr="00FD2226">
        <w:rPr>
          <w:rFonts w:cstheme="minorHAnsi"/>
        </w:rPr>
        <w:fldChar w:fldCharType="begin"/>
      </w:r>
      <w:r w:rsidRPr="00FD2226">
        <w:rPr>
          <w:rFonts w:cstheme="minorHAnsi"/>
        </w:rPr>
        <w:instrText xml:space="preserve"> HYPERLINK "https://sinergiapp.dnp.gov.co/" \l "IndicadorProgEntE/33/1603/5795/18" </w:instrText>
      </w:r>
      <w:r w:rsidRPr="00FD2226">
        <w:rPr>
          <w:rFonts w:cstheme="minorHAnsi"/>
        </w:rPr>
        <w:fldChar w:fldCharType="separate"/>
      </w:r>
    </w:p>
    <w:p w14:paraId="3C32425D" w14:textId="102E183F" w:rsidR="00A22171" w:rsidRPr="00FD2226" w:rsidRDefault="00A22171" w:rsidP="00A22171">
      <w:pPr>
        <w:pStyle w:val="Ttulo3"/>
        <w:rPr>
          <w:rFonts w:asciiTheme="minorHAnsi" w:hAnsiTheme="minorHAnsi" w:cstheme="minorHAnsi"/>
          <w:b w:val="0"/>
          <w:bCs/>
        </w:rPr>
      </w:pPr>
      <w:r w:rsidRPr="00FD2226">
        <w:rPr>
          <w:rFonts w:asciiTheme="minorHAnsi" w:hAnsiTheme="minorHAnsi" w:cstheme="minorHAnsi"/>
        </w:rPr>
        <w:fldChar w:fldCharType="end"/>
      </w:r>
      <w:r w:rsidRPr="00F51373">
        <w:t>Vía primaria construida bajo esquema de concesión Programa 4G</w:t>
      </w:r>
    </w:p>
    <w:p w14:paraId="6F28B7EF" w14:textId="77777777" w:rsidR="00A22171" w:rsidRPr="00FD2226" w:rsidRDefault="00A22171" w:rsidP="00A22171">
      <w:pPr>
        <w:pStyle w:val="Prrafodelista"/>
        <w:ind w:left="0"/>
        <w:rPr>
          <w:rFonts w:cstheme="minorHAnsi"/>
        </w:rPr>
      </w:pPr>
    </w:p>
    <w:p w14:paraId="082536FA" w14:textId="77777777" w:rsidR="00A22171" w:rsidRPr="0027445A" w:rsidRDefault="00A22171" w:rsidP="0027445A">
      <w:pPr>
        <w:rPr>
          <w:highlight w:val="yellow"/>
        </w:rPr>
      </w:pPr>
      <w:r w:rsidRPr="0027445A">
        <w:t xml:space="preserve">Como parte de las estrategias incluidas en el Plan Nacional de Desarrollo, la Agencia tiene bajo su responsabilidad la gestión de los proyectos que componen la cuarta generación de proyectos del modo carretero, es así como al iniciar el periodo de gobierno 6 proyectos venían funcionando bien, 3 con problemas y 21 paralizados. Con el fin de destrabar y reactivar la ejecución en los proyectos la entidad implementó un plan de choque, el cual trabajó en el logro de cierres financieros, destrabar los proyectos en problemas, tomar decisiones administrativas y avanzar en </w:t>
      </w:r>
      <w:r w:rsidRPr="0027445A">
        <w:lastRenderedPageBreak/>
        <w:t>temas de gestión prioritarios; es así que en la vigencia 2019 y como resultado de las gestiones de la entidad se logró que de 29 proyectos de cuarta generación 22 proyectos estuvieran en avanzando, así mismo, se pasó de 20 proyectos con problemas a solamente 7.</w:t>
      </w:r>
      <w:r w:rsidRPr="0027445A">
        <w:rPr>
          <w:highlight w:val="yellow"/>
        </w:rPr>
        <w:t xml:space="preserve"> </w:t>
      </w:r>
    </w:p>
    <w:p w14:paraId="16BABEB5" w14:textId="77777777" w:rsidR="00A22171" w:rsidRPr="0027445A" w:rsidRDefault="00A22171" w:rsidP="0027445A"/>
    <w:p w14:paraId="1532EDD6" w14:textId="34B0B363" w:rsidR="00A22171" w:rsidRPr="0027445A" w:rsidRDefault="00A22171" w:rsidP="0027445A">
      <w:r w:rsidRPr="0027445A">
        <w:t xml:space="preserve">De acuerdo con lo establecido en el PND se estima finalizar el cuatrienio con 563 kilómetros los cuales se encuentran distribuidos en los diferentes proyectos del programa 4G, la proyección de esta meta se realizó con base en los planes de obra aprobados para cada uno de estos. En la vigencia 2019, se finalizó con un avance acumulado en el </w:t>
      </w:r>
      <w:r w:rsidR="00E7674C" w:rsidRPr="0027445A">
        <w:t>cuatrienio</w:t>
      </w:r>
      <w:r w:rsidRPr="0027445A">
        <w:t xml:space="preserve"> de 208.8 Km, superando en 4.5 km la meta estimada para esta vigencia.</w:t>
      </w:r>
    </w:p>
    <w:p w14:paraId="5DDAFA8A" w14:textId="77777777" w:rsidR="00A22171" w:rsidRPr="00FD2226" w:rsidRDefault="00A22171" w:rsidP="0027445A">
      <w:pPr>
        <w:rPr>
          <w:color w:val="222222"/>
          <w:sz w:val="26"/>
          <w:szCs w:val="26"/>
        </w:rPr>
      </w:pPr>
      <w:r w:rsidRPr="00FD2226">
        <w:fldChar w:fldCharType="begin"/>
      </w:r>
      <w:r w:rsidRPr="00FD2226">
        <w:instrText xml:space="preserve"> HYPERLINK "https://sinergiapp.dnp.gov.co/" \l "IndicadorProgEntE/33/1603/5795/18" </w:instrText>
      </w:r>
      <w:r w:rsidRPr="00FD2226">
        <w:fldChar w:fldCharType="separate"/>
      </w:r>
    </w:p>
    <w:p w14:paraId="34CA6B22" w14:textId="10D22559" w:rsidR="00A22171" w:rsidRPr="00F51373" w:rsidRDefault="00A22171" w:rsidP="0027445A">
      <w:r w:rsidRPr="00FD2226">
        <w:fldChar w:fldCharType="end"/>
      </w:r>
      <w:r w:rsidRPr="00F51373">
        <w:t>Vía primaria rehabilitada bajo esquema de concesión Programa 4G</w:t>
      </w:r>
    </w:p>
    <w:p w14:paraId="547CB983" w14:textId="77777777" w:rsidR="00A22171" w:rsidRPr="00FD2226" w:rsidRDefault="00A22171" w:rsidP="0027445A"/>
    <w:p w14:paraId="4FE5BF57" w14:textId="77777777" w:rsidR="00A22171" w:rsidRPr="0027445A" w:rsidRDefault="00A22171" w:rsidP="0027445A">
      <w:r w:rsidRPr="0027445A">
        <w:t>Otro componente del Programa de cuarta generación de concesiones corresponde a la rehabilitación de la infraestructura de transporte construida, este incluye las actividades requeridas para mejorar las obras ya realizadas, mejorar y actualizar la infraestructura y brindar mejores condiciones de operación a los corredores existentes incluidos en los proyectos del Programa.</w:t>
      </w:r>
    </w:p>
    <w:p w14:paraId="3BEA43E6" w14:textId="77777777" w:rsidR="00A22171" w:rsidRPr="0027445A" w:rsidRDefault="00A22171" w:rsidP="0027445A"/>
    <w:p w14:paraId="253B997C" w14:textId="77777777" w:rsidR="00A22171" w:rsidRPr="0027445A" w:rsidRDefault="00A22171" w:rsidP="0027445A">
      <w:r w:rsidRPr="0027445A">
        <w:t>Para el cuatrienio se estima finalizar km ar con 1.773.8 kilómetros de vías rehabilitadas en el programa 4G, se presenta un avance de 966.8 km quedando un rezago de 72.2 km por debajo de la meta estimada.</w:t>
      </w:r>
    </w:p>
    <w:p w14:paraId="7A7BF619" w14:textId="77777777" w:rsidR="00A22171" w:rsidRPr="00FD2226" w:rsidRDefault="00A22171" w:rsidP="00A22171">
      <w:pPr>
        <w:pStyle w:val="Prrafodelista"/>
        <w:ind w:left="1080"/>
        <w:rPr>
          <w:rFonts w:cstheme="minorHAnsi"/>
        </w:rPr>
      </w:pPr>
    </w:p>
    <w:p w14:paraId="009D04F0" w14:textId="1498B6E7" w:rsidR="00A22171" w:rsidRPr="00FD2226" w:rsidRDefault="00A22171" w:rsidP="00A22171">
      <w:pPr>
        <w:pStyle w:val="Ttulo2"/>
        <w:rPr>
          <w:rFonts w:asciiTheme="minorHAnsi" w:hAnsiTheme="minorHAnsi" w:cstheme="minorHAnsi"/>
          <w:b w:val="0"/>
          <w:bCs w:val="0"/>
        </w:rPr>
      </w:pPr>
      <w:bookmarkStart w:id="10" w:name="_Toc31400597"/>
      <w:r>
        <w:t xml:space="preserve">4.3 </w:t>
      </w:r>
      <w:r w:rsidRPr="00F51373">
        <w:t>Impacto</w:t>
      </w:r>
      <w:r w:rsidR="00304B4B">
        <w:t xml:space="preserve"> en los Objetivos de </w:t>
      </w:r>
      <w:r w:rsidRPr="00F51373">
        <w:t>D</w:t>
      </w:r>
      <w:r w:rsidR="00304B4B">
        <w:t xml:space="preserve">esarrollo </w:t>
      </w:r>
      <w:r w:rsidRPr="00F51373">
        <w:t>S</w:t>
      </w:r>
      <w:bookmarkEnd w:id="10"/>
      <w:r w:rsidR="00304B4B">
        <w:t>ostenible</w:t>
      </w:r>
    </w:p>
    <w:p w14:paraId="22D31560" w14:textId="77777777" w:rsidR="00A22171" w:rsidRPr="00FD2226" w:rsidRDefault="00A22171" w:rsidP="00A22171">
      <w:pPr>
        <w:pStyle w:val="Prrafodelista"/>
        <w:ind w:left="1080"/>
        <w:rPr>
          <w:rFonts w:cstheme="minorHAnsi"/>
        </w:rPr>
      </w:pPr>
    </w:p>
    <w:p w14:paraId="16E7C178" w14:textId="77777777" w:rsidR="00A22171" w:rsidRPr="0027445A" w:rsidRDefault="00A22171" w:rsidP="0027445A">
      <w:r w:rsidRPr="0027445A">
        <w:t>La ANI, a través de los contratos de concesión de los proyectos, ha definido obligaciones sociales dentro de las cuales se encuentran programas que contienen actividades armónicas con la promoción y respeto de los derechos humanos, así como con los Objetivos de Desarrollo Sostenible.</w:t>
      </w:r>
    </w:p>
    <w:p w14:paraId="53F5E369" w14:textId="77777777" w:rsidR="00A22171" w:rsidRPr="0027445A" w:rsidRDefault="00A22171" w:rsidP="0027445A">
      <w:r w:rsidRPr="0027445A">
        <w:t>En desarrollo de las actividades programadas y con el fin de atender a lo establecido en el artículo 25 de la declaración de los derechos humanos “</w:t>
      </w:r>
      <w:r w:rsidRPr="0027445A">
        <w:rPr>
          <w:i/>
          <w:iCs/>
        </w:rPr>
        <w:t>Toda persona tiene derecho a un nivel de vida adecuado que le asegure, así como a su familia, la salud y el bienestar, y en especial la alimentación, el vestido, la vivienda</w:t>
      </w:r>
      <w:r w:rsidRPr="0027445A">
        <w:rPr>
          <w:b/>
          <w:bCs/>
          <w:i/>
          <w:iCs/>
        </w:rPr>
        <w:t xml:space="preserve">, </w:t>
      </w:r>
      <w:r w:rsidRPr="0027445A">
        <w:rPr>
          <w:i/>
          <w:iCs/>
        </w:rPr>
        <w:t>la asistencia médica y los servicios sociales necesarios.</w:t>
      </w:r>
      <w:r w:rsidRPr="0027445A">
        <w:t xml:space="preserve">” y la meta 1 del ODS 1 FIN DE LA POBREZA,  en los diferentes proyectos se ha avanzado en la </w:t>
      </w:r>
      <w:r w:rsidRPr="0027445A">
        <w:lastRenderedPageBreak/>
        <w:t>promoción de la vivienda digna, es así como se ha logrado compensación socioeconómica</w:t>
      </w:r>
      <w:r w:rsidRPr="0027445A">
        <w:rPr>
          <w:b/>
          <w:bCs/>
        </w:rPr>
        <w:t xml:space="preserve"> </w:t>
      </w:r>
      <w:r w:rsidRPr="0027445A">
        <w:t>14.093 Unidades Sociales</w:t>
      </w:r>
      <w:r w:rsidRPr="0027445A">
        <w:rPr>
          <w:b/>
          <w:bCs/>
        </w:rPr>
        <w:t xml:space="preserve"> </w:t>
      </w:r>
      <w:r w:rsidRPr="0027445A">
        <w:t>y se han reconocido más de $63.874 millones desde el inicio de los proyectos, de igual manera, 236 Unidades Sociales</w:t>
      </w:r>
      <w:r w:rsidRPr="0027445A">
        <w:rPr>
          <w:b/>
          <w:bCs/>
        </w:rPr>
        <w:t xml:space="preserve"> </w:t>
      </w:r>
      <w:r w:rsidRPr="0027445A">
        <w:t>han sido reasentadas en proyectos 4G, con una inversión en planes de reasentamiento cercana a los $2.976 millones.</w:t>
      </w:r>
    </w:p>
    <w:p w14:paraId="3588F383" w14:textId="77777777" w:rsidR="00304B4B" w:rsidRDefault="00304B4B" w:rsidP="0027445A"/>
    <w:p w14:paraId="1B2207EE" w14:textId="41AD6F05" w:rsidR="00A22171" w:rsidRPr="0027445A" w:rsidRDefault="00A22171" w:rsidP="0027445A">
      <w:r w:rsidRPr="0027445A">
        <w:t>Por otra parte, en desarrollo de la promoción del derecho al trabajo el cual se encuentra establecido en el artículo 23 de los Derechos humanos “T</w:t>
      </w:r>
      <w:r w:rsidRPr="0027445A">
        <w:rPr>
          <w:i/>
          <w:iCs/>
        </w:rPr>
        <w:t>oda persona tiene derecho al trabajo a condiciones equitativas y satisfactorias de trabajo</w:t>
      </w:r>
      <w:r w:rsidRPr="0027445A">
        <w:t>” y el ODS 8.TRABAJO DECENTE Y CRECIMIENTO ECONÓMICO, existe el compromiso de los concesionarios de vincular mano de obra local, es así como hasta la fecha se han generado 71.518 empleos en el Programa 4G, de igual manera se han apoyado 255 iniciativas y/o proyectos productivos con una inversión superior a los $580 millones de pesos.</w:t>
      </w:r>
    </w:p>
    <w:p w14:paraId="3892ADB6" w14:textId="77777777" w:rsidR="00304B4B" w:rsidRDefault="00304B4B" w:rsidP="0027445A"/>
    <w:p w14:paraId="0396E9EA" w14:textId="61F2BEE8" w:rsidR="00A22171" w:rsidRPr="0027445A" w:rsidRDefault="00A22171" w:rsidP="0027445A">
      <w:r w:rsidRPr="0027445A">
        <w:t>En cuanto a la promoción del derecho a la vida el cual se desarrolla en el artículo 3 de los derechos humanos “</w:t>
      </w:r>
      <w:r w:rsidRPr="0027445A">
        <w:rPr>
          <w:i/>
          <w:iCs/>
        </w:rPr>
        <w:t>Todo individuo tiene derecho a la vida, a la libertad y a la seguridad de su persona.</w:t>
      </w:r>
      <w:r w:rsidRPr="0027445A">
        <w:t>” y el ODS 3 SALUD Y BIENESTAR, meta 3.6 “</w:t>
      </w:r>
      <w:r w:rsidRPr="0027445A">
        <w:rPr>
          <w:i/>
          <w:iCs/>
          <w:lang w:val="es-MX"/>
        </w:rPr>
        <w:t>Reducir a la mitad el número de muertes y lesiones causadas por accidentes de tráfico en el mundo</w:t>
      </w:r>
      <w:r w:rsidRPr="0027445A">
        <w:rPr>
          <w:lang w:val="es-MX"/>
        </w:rPr>
        <w:t>”</w:t>
      </w:r>
      <w:r w:rsidRPr="0027445A">
        <w:t>, en los proyectos de implementan acciones pedagógicas que contribuyan al uso adecuado de la infraestructura</w:t>
      </w:r>
      <w:r w:rsidRPr="0027445A">
        <w:rPr>
          <w:b/>
          <w:bCs/>
        </w:rPr>
        <w:t xml:space="preserve"> </w:t>
      </w:r>
      <w:r w:rsidRPr="0027445A">
        <w:t xml:space="preserve">para la prevención de accidentes, en la vigencia 2019 se realizaron más de 200 campañas de cultura vial y 46.780 actividades pedagógicas de formación que han impactado significativamente en 185,700 personas. </w:t>
      </w:r>
    </w:p>
    <w:p w14:paraId="35783E38" w14:textId="77777777" w:rsidR="00304B4B" w:rsidRDefault="00304B4B" w:rsidP="0027445A"/>
    <w:p w14:paraId="4F986F2D" w14:textId="6E1EFA61" w:rsidR="00A22171" w:rsidRPr="0027445A" w:rsidRDefault="00A22171" w:rsidP="0027445A">
      <w:pPr>
        <w:rPr>
          <w:b/>
          <w:bCs/>
        </w:rPr>
      </w:pPr>
      <w:r w:rsidRPr="0027445A">
        <w:t>Respecto del derecho a la consulta, el cual tiene como objetivo promover, respetar y garantizar el derecho a la Consulta Previa de las</w:t>
      </w:r>
      <w:r w:rsidRPr="0027445A">
        <w:rPr>
          <w:b/>
          <w:bCs/>
        </w:rPr>
        <w:t xml:space="preserve"> </w:t>
      </w:r>
      <w:r w:rsidRPr="0027445A">
        <w:t>comunidades étnicas localizadas en la zona de los proyectos y que se encuentra incluido en la meta 16.7 “</w:t>
      </w:r>
      <w:r w:rsidRPr="0027445A">
        <w:rPr>
          <w:i/>
          <w:iCs/>
        </w:rPr>
        <w:t>Garantizar la adopción de decisiones inclusivas, participativas y representativas que respondan a las necesidades a todos los niveles</w:t>
      </w:r>
      <w:r w:rsidRPr="0027445A">
        <w:rPr>
          <w:b/>
          <w:bCs/>
          <w:i/>
          <w:iCs/>
        </w:rPr>
        <w:t>.</w:t>
      </w:r>
      <w:r w:rsidRPr="0027445A">
        <w:t>” del ODS 16 PAZ, JUSTICIA E INSTITUCIONES SOLIDAS, de los 29 proyectos que componen el programa 4G, 9 han requerido 39 consultas previas, las cuales a la fecha tienen un</w:t>
      </w:r>
      <w:r w:rsidRPr="0027445A">
        <w:rPr>
          <w:b/>
          <w:bCs/>
        </w:rPr>
        <w:t xml:space="preserve"> </w:t>
      </w:r>
      <w:r w:rsidRPr="0027445A">
        <w:t>92.4% de avance</w:t>
      </w:r>
      <w:r w:rsidRPr="0027445A">
        <w:rPr>
          <w:b/>
          <w:bCs/>
        </w:rPr>
        <w:t>.</w:t>
      </w:r>
    </w:p>
    <w:p w14:paraId="25EE01E4" w14:textId="77777777" w:rsidR="00A22171" w:rsidRPr="0027445A" w:rsidRDefault="00A22171" w:rsidP="0027445A">
      <w:r w:rsidRPr="0027445A">
        <w:t>Así mismo, la ANI está comprometida con la promoción de la participación comunitaria y el control social en los proyectos de infraestructura, lo anterior con el fin de garantizar lo establecido en el artículo 27 de los derechos humanos “</w:t>
      </w:r>
      <w:r w:rsidRPr="0027445A">
        <w:rPr>
          <w:i/>
          <w:iCs/>
        </w:rPr>
        <w:t>Toda persona tiene derecho a tomar parte libremente en la vida cultural de la comunidad, y a participar en el progreso y en los beneficios que de él resulten.</w:t>
      </w:r>
      <w:r w:rsidRPr="0027445A">
        <w:t>” y la meta 17.17 “</w:t>
      </w:r>
      <w:r w:rsidRPr="0027445A">
        <w:rPr>
          <w:i/>
          <w:iCs/>
          <w:lang w:val="es-MX"/>
        </w:rPr>
        <w:t xml:space="preserve">Alentar y promover la constitución de alianzas eficaces en las esferas pública, público-privada y de la sociedad civil aprovechando la experiencia y las estrategias de </w:t>
      </w:r>
      <w:r w:rsidRPr="0027445A">
        <w:rPr>
          <w:i/>
          <w:iCs/>
          <w:lang w:val="es-MX"/>
        </w:rPr>
        <w:lastRenderedPageBreak/>
        <w:t>obtención de recursos de las asociaciones.</w:t>
      </w:r>
      <w:r w:rsidRPr="0027445A">
        <w:rPr>
          <w:lang w:val="es-MX"/>
        </w:rPr>
        <w:t xml:space="preserve">” del ODS 17 </w:t>
      </w:r>
      <w:r w:rsidRPr="0027445A">
        <w:t xml:space="preserve">ALIANZAS PARA LOGRAR LOS OBJETIVOS, es así como se ha establecido 87 oficinas fijas y 59 oficinas móviles de los proyectos 4G, en las cuales se han atendido a 55.367 usuarios, garantizándose así, que las comunidades tengan oportunidad de relacionarse con el concesionario y gestionar sus intereses para el desarrollo de sus comunidades. </w:t>
      </w:r>
    </w:p>
    <w:p w14:paraId="1BE3541C" w14:textId="77777777" w:rsidR="00304B4B" w:rsidRDefault="00304B4B" w:rsidP="0027445A"/>
    <w:p w14:paraId="36CB5AED" w14:textId="60F7C23C" w:rsidR="00A22171" w:rsidRPr="0027445A" w:rsidRDefault="00A22171" w:rsidP="0027445A">
      <w:r w:rsidRPr="0027445A">
        <w:t>En la ejecución de los proyectos viales que lidera la ANI se ha contribuido con la mitigación del impacto ambiental de los proyectos, ayudando al traslado o rescate de 17.660 animales, se han realizado 44 pasos de fauna, que consisten, precisamente, en infraestructura que les permite a los animales cruzar de un lugar a otro de la vía, minimizando el riesgo que corren, esta es una medida considerada fundamental para el desarrollo de los proyectos viales. También se han trasladado 146.445 especies de plantas, se cuentan con 1.408 hectáreas Compensadas y se han invertido $23.517 millones de pesos en compensaciones ambientales, estos mediadas van encaminados a contribuir al ODS 15 VIDA DE ECOSISTEMAS TERRESTRES, con el fin de reducir la pérdida de hábitats naturales y biodiversidad que forman parte de nuestro patrimonio común y apoyar la seguridad alimentaria y del agua a nivel mundial, la mitigación y adaptación al cambio climático, en relación a este ultimo la ANI  en sus proyectos de infraestructura cuenta con planes de contingencia aprobados, planes de gestión del riesgo formulados, impulsar a uso de energías no convencionales, al desarrollo de Infraestructura verde y a la implementación de programas de ahorro y uso eficiente energía, rodas esta medidas son contribuciones al ODS 13 ACCIÓN POR EL CLIMA.</w:t>
      </w:r>
    </w:p>
    <w:p w14:paraId="5D45A33F" w14:textId="77777777" w:rsidR="00304B4B" w:rsidRDefault="00304B4B" w:rsidP="0027445A"/>
    <w:p w14:paraId="326BFA6F" w14:textId="7B1E879E" w:rsidR="00A22171" w:rsidRPr="0027445A" w:rsidRDefault="00A22171" w:rsidP="0027445A">
      <w:r w:rsidRPr="0027445A">
        <w:t>La gestión ambiental de los proyectos es una parte fundamental para ayudar a mitigar el impacto que tiene las obras en su entorno, es por eso que se debe surtir una serie de trámites y procesos ante las autoridades ambientales a nivel nacional y regional, parte de los logros que se han obtenido en el programa vial de cuarta generación son la obtención de 30 licencias ambientales, 8 licencias ambientales en trámite, 31 modificaciones Licencias Ambientales aprobadas , 18 modificaciones de Licencias Ambientales en trámite, 865 permisos Ambientales aprobados y 169 Permisos Ambientales en trámite, contribuyendo a una infraestructura sostenible, a portando a los ODS 9 INDUSTRIA, INNOVACIÓN E INFRAESTRUCTURA y al ODS 11 CIUDADES Y COMUNIDADES SOSTENIBLES.</w:t>
      </w:r>
    </w:p>
    <w:p w14:paraId="03640CB2" w14:textId="77777777" w:rsidR="00304B4B" w:rsidRDefault="00304B4B" w:rsidP="0027445A"/>
    <w:p w14:paraId="737340F9" w14:textId="539482A0" w:rsidR="00A22171" w:rsidRPr="00802CC9" w:rsidRDefault="00A22171" w:rsidP="0027445A">
      <w:r w:rsidRPr="0027445A">
        <w:t xml:space="preserve">Otra medida para la contribución del ODS 9, es incentivar el desarrollo económico, empleo, crecimiento del PIB, sostenibilidad, es por eso </w:t>
      </w:r>
      <w:r w:rsidR="00304B4B" w:rsidRPr="0027445A">
        <w:t>por lo que</w:t>
      </w:r>
      <w:r w:rsidRPr="0027445A">
        <w:t xml:space="preserve"> se </w:t>
      </w:r>
      <w:r w:rsidR="00304B4B" w:rsidRPr="0027445A">
        <w:t>diseñó</w:t>
      </w:r>
      <w:r w:rsidRPr="0027445A">
        <w:t xml:space="preserve"> un plan de choque en el </w:t>
      </w:r>
      <w:r w:rsidRPr="0027445A">
        <w:lastRenderedPageBreak/>
        <w:t>periodo 2019-2020 que se espera generar el equivalente del 50% de los empleos que ha generado el programa 4G desde el inicio en 2014.  La tasa de crecimiento anual del PIB, en la actividad de la construcción de carreteras subió 19 puntos, del II semestre del 2018 al I Semestres 2019. Fuente DANE y 82% de la longitud predial requerida para la construcción de las 29 autopistas 4G, lo cual permite ejecutar las obras sin impedimentos de terrenos</w:t>
      </w:r>
    </w:p>
    <w:p w14:paraId="541D2EB5" w14:textId="77777777" w:rsidR="00A22171" w:rsidRPr="0027445A" w:rsidRDefault="00A22171" w:rsidP="0027445A">
      <w:pPr>
        <w:rPr>
          <w:rFonts w:cstheme="minorHAnsi"/>
        </w:rPr>
      </w:pPr>
    </w:p>
    <w:p w14:paraId="7E95AC5E" w14:textId="50B9005E" w:rsidR="00A22171" w:rsidRDefault="00A22171" w:rsidP="00A22171">
      <w:pPr>
        <w:pStyle w:val="Ttulo2"/>
      </w:pPr>
      <w:bookmarkStart w:id="11" w:name="_Toc31400598"/>
      <w:r>
        <w:t>4.4 Nuestra gestión Jurídica</w:t>
      </w:r>
      <w:bookmarkEnd w:id="11"/>
    </w:p>
    <w:p w14:paraId="4F029173" w14:textId="77777777" w:rsidR="00A22171" w:rsidRPr="000A28E7" w:rsidRDefault="00A22171" w:rsidP="00A22171">
      <w:r w:rsidRPr="000A28E7">
        <w:rPr>
          <w:noProof/>
        </w:rPr>
        <w:drawing>
          <wp:anchor distT="0" distB="0" distL="114300" distR="114300" simplePos="0" relativeHeight="251667456" behindDoc="0" locked="0" layoutInCell="1" allowOverlap="1" wp14:anchorId="652830CE" wp14:editId="3384C098">
            <wp:simplePos x="0" y="0"/>
            <wp:positionH relativeFrom="margin">
              <wp:align>left</wp:align>
            </wp:positionH>
            <wp:positionV relativeFrom="paragraph">
              <wp:posOffset>1868715</wp:posOffset>
            </wp:positionV>
            <wp:extent cx="5612130" cy="2717165"/>
            <wp:effectExtent l="0" t="0" r="7620" b="6985"/>
            <wp:wrapSquare wrapText="bothSides"/>
            <wp:docPr id="21" name="Gráfico 21">
              <a:extLst xmlns:a="http://schemas.openxmlformats.org/drawingml/2006/main">
                <a:ext uri="{FF2B5EF4-FFF2-40B4-BE49-F238E27FC236}">
                  <a16:creationId xmlns:a16="http://schemas.microsoft.com/office/drawing/2014/main" id="{DDC433EC-30A7-4E8D-AC39-658421CC7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t>En cuanto a los resultados de la gestión jurídica adelantada por la Agencia Nacional de Infraestructura (ANI) muestran que el sometimiento de los litigios a la justicia arbitral ha dotado a las Asociaciones Público-Privadas (APP) de la celeridad y de la especialidad técnica que requieren proyectos de este nivel de dificultad. Las decisiones expedidas por la justicia arbitral indican que la posición jurídica presentada por la Agencia ha encontrado respaldo en los árbitros y que la mayoría de las pretensiones de los concesionarios no son procedentes. A continuación, se presenta los resultados</w:t>
      </w:r>
    </w:p>
    <w:p w14:paraId="3092D9FF" w14:textId="77777777" w:rsidR="00A22171" w:rsidRPr="000A28E7" w:rsidRDefault="00A22171" w:rsidP="00A22171">
      <w:pPr>
        <w:rPr>
          <w:rFonts w:cstheme="minorHAnsi"/>
          <w:sz w:val="20"/>
        </w:rPr>
      </w:pPr>
      <w:r w:rsidRPr="000A28E7">
        <w:rPr>
          <w:rFonts w:cstheme="minorHAnsi"/>
          <w:sz w:val="20"/>
        </w:rPr>
        <w:t xml:space="preserve">Nota: </w:t>
      </w:r>
    </w:p>
    <w:p w14:paraId="0CC1D0B9" w14:textId="77777777" w:rsidR="00A22171" w:rsidRPr="000A28E7" w:rsidRDefault="00A22171" w:rsidP="00A22171">
      <w:pPr>
        <w:rPr>
          <w:rFonts w:cstheme="minorHAnsi"/>
          <w:sz w:val="20"/>
        </w:rPr>
      </w:pPr>
      <w:r w:rsidRPr="000A28E7">
        <w:rPr>
          <w:rFonts w:cstheme="minorHAnsi"/>
          <w:sz w:val="20"/>
        </w:rPr>
        <w:t>- Valores expresados en miles de millones de pesos al momento de la demanda.</w:t>
      </w:r>
    </w:p>
    <w:p w14:paraId="02710ED2" w14:textId="77777777" w:rsidR="00A22171" w:rsidRPr="000A28E7" w:rsidRDefault="00A22171" w:rsidP="0027445A">
      <w:r w:rsidRPr="000A28E7">
        <w:t>- El valor de $368 mil millones correspondiente a los pagos ordenados a la ANI se clasifica en Condenas por valor de $244 MM  y  una conciliación de $123 MM</w:t>
      </w:r>
    </w:p>
    <w:p w14:paraId="465237F3" w14:textId="77777777" w:rsidR="00A22171" w:rsidRDefault="00A22171" w:rsidP="0027445A">
      <w:r w:rsidRPr="000A28E7">
        <w:t>- Se aclara que todos los tribunales que se han decidido desde el 8 de agosto habían iniciado con antelación, y que de los 15 tribunales que se han instaurado desde el 8 de agosto de 2018, uno solo fue retirado y de los demás aún no se han emitido decisiones finales.</w:t>
      </w:r>
    </w:p>
    <w:p w14:paraId="274D2C60" w14:textId="06DD6901" w:rsidR="00A22171" w:rsidRPr="0027445A" w:rsidRDefault="00A22171" w:rsidP="00A22171">
      <w:r>
        <w:t xml:space="preserve">- </w:t>
      </w:r>
      <w:r w:rsidRPr="00AB6C53">
        <w:t>El ahorro patrimonial, como consecuencia del ejercicio de la defensa de la Entidad en el marco de los</w:t>
      </w:r>
      <w:r>
        <w:t xml:space="preserve"> </w:t>
      </w:r>
      <w:r w:rsidRPr="00AB6C53">
        <w:t>tribunales de arbitramento en que la ANI ha sido</w:t>
      </w:r>
      <w:r>
        <w:t xml:space="preserve"> </w:t>
      </w:r>
      <w:r w:rsidRPr="00AB6C53">
        <w:t>parte supera los $</w:t>
      </w:r>
      <w:r>
        <w:t>4.6</w:t>
      </w:r>
      <w:r w:rsidRPr="00AB6C53">
        <w:t xml:space="preserve"> billones.</w:t>
      </w:r>
    </w:p>
    <w:p w14:paraId="56AC2EE6" w14:textId="667969F7" w:rsidR="00A22171" w:rsidRDefault="00A22171" w:rsidP="00A22171">
      <w:r w:rsidRPr="00AB6C53">
        <w:t xml:space="preserve">En relación </w:t>
      </w:r>
      <w:r>
        <w:t xml:space="preserve">con los procesos sancionatorios se impusieron 7 sanciones y un incumplimiento grave por un valor </w:t>
      </w:r>
      <w:r w:rsidRPr="00AF2B1F">
        <w:t>$46,242 M</w:t>
      </w:r>
      <w:r w:rsidR="00304B4B">
        <w:t>.</w:t>
      </w:r>
    </w:p>
    <w:p w14:paraId="08A6AD11" w14:textId="7D4A0E75" w:rsidR="0027445A" w:rsidRDefault="0027445A" w:rsidP="00A22171"/>
    <w:p w14:paraId="1D19A1EE" w14:textId="7B65F203" w:rsidR="0027445A" w:rsidRDefault="0027445A" w:rsidP="00A22171"/>
    <w:p w14:paraId="11025308" w14:textId="213809CA" w:rsidR="0027445A" w:rsidRDefault="0027445A" w:rsidP="00A22171"/>
    <w:p w14:paraId="7DDC407A" w14:textId="05A28E12" w:rsidR="0027445A" w:rsidRDefault="0027445A" w:rsidP="00A22171"/>
    <w:p w14:paraId="483104DB" w14:textId="77777777" w:rsidR="0027445A" w:rsidRDefault="0027445A" w:rsidP="00A22171"/>
    <w:tbl>
      <w:tblPr>
        <w:tblStyle w:val="Tablaconcuadrcula"/>
        <w:tblW w:w="0" w:type="auto"/>
        <w:tblLook w:val="04A0" w:firstRow="1" w:lastRow="0" w:firstColumn="1" w:lastColumn="0" w:noHBand="0" w:noVBand="1"/>
      </w:tblPr>
      <w:tblGrid>
        <w:gridCol w:w="2207"/>
        <w:gridCol w:w="2207"/>
        <w:gridCol w:w="2207"/>
        <w:gridCol w:w="2207"/>
      </w:tblGrid>
      <w:tr w:rsidR="00A22171" w14:paraId="0B837D8E" w14:textId="77777777" w:rsidTr="00A22171">
        <w:trPr>
          <w:cnfStyle w:val="100000000000" w:firstRow="1" w:lastRow="0" w:firstColumn="0" w:lastColumn="0" w:oddVBand="0" w:evenVBand="0" w:oddHBand="0" w:evenHBand="0" w:firstRowFirstColumn="0" w:firstRowLastColumn="0" w:lastRowFirstColumn="0" w:lastRowLastColumn="0"/>
        </w:trPr>
        <w:tc>
          <w:tcPr>
            <w:tcW w:w="2207" w:type="dxa"/>
          </w:tcPr>
          <w:p w14:paraId="26900719" w14:textId="77777777" w:rsidR="00A22171" w:rsidRPr="00AF2B1F" w:rsidRDefault="00A22171" w:rsidP="00A22171">
            <w:pPr>
              <w:ind w:left="0"/>
              <w:rPr>
                <w:b w:val="0"/>
                <w:bCs/>
              </w:rPr>
            </w:pPr>
            <w:r w:rsidRPr="00AF2B1F">
              <w:rPr>
                <w:b w:val="0"/>
                <w:bCs/>
              </w:rPr>
              <w:t>Tipo</w:t>
            </w:r>
          </w:p>
        </w:tc>
        <w:tc>
          <w:tcPr>
            <w:tcW w:w="2207" w:type="dxa"/>
          </w:tcPr>
          <w:p w14:paraId="7E6CFFE1" w14:textId="77777777" w:rsidR="00A22171" w:rsidRPr="00AF2B1F" w:rsidRDefault="00A22171" w:rsidP="00A22171">
            <w:pPr>
              <w:ind w:left="0"/>
              <w:rPr>
                <w:b w:val="0"/>
                <w:bCs/>
              </w:rPr>
            </w:pPr>
            <w:r>
              <w:rPr>
                <w:b w:val="0"/>
                <w:bCs/>
              </w:rPr>
              <w:t xml:space="preserve">Proyecto </w:t>
            </w:r>
            <w:r w:rsidRPr="00AF2B1F">
              <w:rPr>
                <w:b w:val="0"/>
                <w:bCs/>
              </w:rPr>
              <w:t>Modo Carretero</w:t>
            </w:r>
          </w:p>
        </w:tc>
        <w:tc>
          <w:tcPr>
            <w:tcW w:w="2207" w:type="dxa"/>
          </w:tcPr>
          <w:p w14:paraId="36A1449D" w14:textId="77777777" w:rsidR="00A22171" w:rsidRPr="00AF2B1F" w:rsidRDefault="00A22171" w:rsidP="00A22171">
            <w:pPr>
              <w:ind w:left="0"/>
              <w:rPr>
                <w:b w:val="0"/>
                <w:bCs/>
              </w:rPr>
            </w:pPr>
            <w:r>
              <w:rPr>
                <w:b w:val="0"/>
                <w:bCs/>
              </w:rPr>
              <w:t xml:space="preserve">Proyecto </w:t>
            </w:r>
            <w:r w:rsidRPr="00AF2B1F">
              <w:rPr>
                <w:b w:val="0"/>
                <w:bCs/>
              </w:rPr>
              <w:t>Modo Aeroportuario</w:t>
            </w:r>
          </w:p>
        </w:tc>
        <w:tc>
          <w:tcPr>
            <w:tcW w:w="2207" w:type="dxa"/>
          </w:tcPr>
          <w:p w14:paraId="63D207D6" w14:textId="77777777" w:rsidR="00A22171" w:rsidRPr="00AF2B1F" w:rsidRDefault="00A22171" w:rsidP="00A22171">
            <w:pPr>
              <w:ind w:left="0"/>
              <w:rPr>
                <w:b w:val="0"/>
                <w:bCs/>
              </w:rPr>
            </w:pPr>
            <w:r>
              <w:rPr>
                <w:b w:val="0"/>
                <w:bCs/>
              </w:rPr>
              <w:t xml:space="preserve">Proyecto </w:t>
            </w:r>
            <w:r w:rsidRPr="00AF2B1F">
              <w:rPr>
                <w:b w:val="0"/>
                <w:bCs/>
              </w:rPr>
              <w:t>Modo Portuario</w:t>
            </w:r>
          </w:p>
        </w:tc>
      </w:tr>
      <w:tr w:rsidR="00A22171" w14:paraId="17B7FBA5" w14:textId="77777777" w:rsidTr="00A22171">
        <w:tc>
          <w:tcPr>
            <w:tcW w:w="2207" w:type="dxa"/>
          </w:tcPr>
          <w:p w14:paraId="4E7457C6" w14:textId="77777777" w:rsidR="00A22171" w:rsidRDefault="00A22171" w:rsidP="00A22171">
            <w:pPr>
              <w:ind w:left="0"/>
            </w:pPr>
            <w:r>
              <w:t>Sanción</w:t>
            </w:r>
          </w:p>
        </w:tc>
        <w:tc>
          <w:tcPr>
            <w:tcW w:w="2207" w:type="dxa"/>
          </w:tcPr>
          <w:p w14:paraId="605820B1" w14:textId="77777777" w:rsidR="00A22171" w:rsidRPr="00AF2B1F" w:rsidRDefault="00A22171" w:rsidP="0085115C">
            <w:pPr>
              <w:numPr>
                <w:ilvl w:val="0"/>
                <w:numId w:val="7"/>
              </w:numPr>
              <w:tabs>
                <w:tab w:val="clear" w:pos="720"/>
                <w:tab w:val="num" w:pos="378"/>
              </w:tabs>
              <w:spacing w:line="240" w:lineRule="auto"/>
              <w:ind w:left="94" w:hanging="94"/>
              <w:contextualSpacing w:val="0"/>
              <w:jc w:val="center"/>
            </w:pPr>
            <w:r w:rsidRPr="00AF2B1F">
              <w:rPr>
                <w:lang w:val="es-MX"/>
              </w:rPr>
              <w:t>Rio Magdalena 2</w:t>
            </w:r>
          </w:p>
          <w:p w14:paraId="2FEB175E" w14:textId="77777777" w:rsidR="00A22171" w:rsidRDefault="00A22171" w:rsidP="00A22171">
            <w:pPr>
              <w:ind w:left="0"/>
              <w:jc w:val="both"/>
            </w:pPr>
          </w:p>
          <w:p w14:paraId="68EC4EA8" w14:textId="77777777" w:rsidR="00A22171" w:rsidRDefault="00A22171" w:rsidP="00A22171">
            <w:pPr>
              <w:ind w:left="0"/>
              <w:jc w:val="center"/>
            </w:pPr>
            <w:r>
              <w:t>-</w:t>
            </w:r>
            <w:r w:rsidRPr="00AB6C53">
              <w:t>Santana Mocoa Neiva (2 sanciones</w:t>
            </w:r>
            <w:r>
              <w:t>)</w:t>
            </w:r>
          </w:p>
        </w:tc>
        <w:tc>
          <w:tcPr>
            <w:tcW w:w="2207" w:type="dxa"/>
          </w:tcPr>
          <w:p w14:paraId="4C92773F" w14:textId="77777777" w:rsidR="00A22171" w:rsidRDefault="00A22171" w:rsidP="00A22171">
            <w:pPr>
              <w:ind w:left="0"/>
              <w:jc w:val="center"/>
            </w:pPr>
            <w:r>
              <w:rPr>
                <w:lang w:val="es-MX"/>
              </w:rPr>
              <w:t>-</w:t>
            </w:r>
            <w:r w:rsidRPr="00AF2B1F">
              <w:rPr>
                <w:lang w:val="es-MX"/>
              </w:rPr>
              <w:t>Pista Aeropuerto el Dorado</w:t>
            </w:r>
          </w:p>
        </w:tc>
        <w:tc>
          <w:tcPr>
            <w:tcW w:w="2207" w:type="dxa"/>
          </w:tcPr>
          <w:p w14:paraId="29F57B2A" w14:textId="77777777" w:rsidR="00A22171" w:rsidRPr="00AF2B1F" w:rsidRDefault="00A22171" w:rsidP="0085115C">
            <w:pPr>
              <w:numPr>
                <w:ilvl w:val="0"/>
                <w:numId w:val="6"/>
              </w:numPr>
              <w:spacing w:line="240" w:lineRule="auto"/>
              <w:contextualSpacing w:val="0"/>
              <w:jc w:val="both"/>
            </w:pPr>
            <w:r w:rsidRPr="00AF2B1F">
              <w:rPr>
                <w:lang w:val="es-MX"/>
              </w:rPr>
              <w:t>Coremar Shore Base</w:t>
            </w:r>
          </w:p>
          <w:p w14:paraId="4982B47A" w14:textId="77777777" w:rsidR="00A22171" w:rsidRPr="00AF2B1F" w:rsidRDefault="00A22171" w:rsidP="0085115C">
            <w:pPr>
              <w:numPr>
                <w:ilvl w:val="0"/>
                <w:numId w:val="6"/>
              </w:numPr>
              <w:spacing w:line="240" w:lineRule="auto"/>
              <w:contextualSpacing w:val="0"/>
              <w:jc w:val="both"/>
            </w:pPr>
            <w:r w:rsidRPr="00AF2B1F">
              <w:rPr>
                <w:lang w:val="es-MX"/>
              </w:rPr>
              <w:t>Zona Franca Argos</w:t>
            </w:r>
          </w:p>
          <w:p w14:paraId="36528B55" w14:textId="77777777" w:rsidR="00A22171" w:rsidRDefault="00A22171" w:rsidP="0085115C">
            <w:pPr>
              <w:numPr>
                <w:ilvl w:val="0"/>
                <w:numId w:val="6"/>
              </w:numPr>
              <w:spacing w:line="240" w:lineRule="auto"/>
              <w:contextualSpacing w:val="0"/>
              <w:jc w:val="both"/>
            </w:pPr>
            <w:r w:rsidRPr="00AF2B1F">
              <w:rPr>
                <w:lang w:val="es-MX"/>
              </w:rPr>
              <w:t>Puerto Hondo</w:t>
            </w:r>
          </w:p>
        </w:tc>
      </w:tr>
      <w:tr w:rsidR="00A22171" w14:paraId="12C83CE9" w14:textId="77777777" w:rsidTr="00A22171">
        <w:tc>
          <w:tcPr>
            <w:tcW w:w="2207" w:type="dxa"/>
          </w:tcPr>
          <w:p w14:paraId="083DB286" w14:textId="77777777" w:rsidR="00A22171" w:rsidRDefault="00A22171" w:rsidP="00A22171">
            <w:pPr>
              <w:ind w:left="0"/>
            </w:pPr>
            <w:r w:rsidRPr="00AF2B1F">
              <w:t>incumplimiento grave</w:t>
            </w:r>
          </w:p>
        </w:tc>
        <w:tc>
          <w:tcPr>
            <w:tcW w:w="2207" w:type="dxa"/>
          </w:tcPr>
          <w:p w14:paraId="41F68064" w14:textId="77777777" w:rsidR="00A22171" w:rsidRDefault="00A22171" w:rsidP="00A22171">
            <w:pPr>
              <w:ind w:left="0"/>
            </w:pPr>
            <w:r w:rsidRPr="00AF2B1F">
              <w:t>-Santana Mocoa Neiva</w:t>
            </w:r>
          </w:p>
        </w:tc>
        <w:tc>
          <w:tcPr>
            <w:tcW w:w="2207" w:type="dxa"/>
          </w:tcPr>
          <w:p w14:paraId="28A861A2" w14:textId="77777777" w:rsidR="00A22171" w:rsidRDefault="00A22171" w:rsidP="00A22171">
            <w:pPr>
              <w:ind w:left="0"/>
            </w:pPr>
          </w:p>
        </w:tc>
        <w:tc>
          <w:tcPr>
            <w:tcW w:w="2207" w:type="dxa"/>
          </w:tcPr>
          <w:p w14:paraId="5EB64D81" w14:textId="77777777" w:rsidR="00A22171" w:rsidRDefault="00A22171" w:rsidP="00A22171">
            <w:pPr>
              <w:ind w:left="0"/>
            </w:pPr>
          </w:p>
        </w:tc>
      </w:tr>
    </w:tbl>
    <w:p w14:paraId="26D57177" w14:textId="77777777" w:rsidR="00A22171" w:rsidRPr="00AB6C53" w:rsidRDefault="00A22171" w:rsidP="00A22171">
      <w:pPr>
        <w:rPr>
          <w:sz w:val="22"/>
          <w:szCs w:val="22"/>
        </w:rPr>
      </w:pPr>
    </w:p>
    <w:p w14:paraId="656EAC42" w14:textId="77777777" w:rsidR="00A22171" w:rsidRPr="000A28E7" w:rsidRDefault="00A22171" w:rsidP="00A22171">
      <w:pPr>
        <w:rPr>
          <w:rFonts w:cstheme="minorHAnsi"/>
        </w:rPr>
      </w:pPr>
      <w:r>
        <w:rPr>
          <w:rFonts w:cstheme="minorHAnsi"/>
        </w:rPr>
        <w:t xml:space="preserve">Nota: Se han cerrado 20 </w:t>
      </w:r>
      <w:r w:rsidRPr="00AF2B1F">
        <w:rPr>
          <w:rFonts w:cstheme="minorHAnsi"/>
        </w:rPr>
        <w:t>procesos por cumplimiento</w:t>
      </w:r>
      <w:r>
        <w:rPr>
          <w:rFonts w:cstheme="minorHAnsi"/>
        </w:rPr>
        <w:t>.</w:t>
      </w:r>
    </w:p>
    <w:p w14:paraId="61D34B7F" w14:textId="77777777" w:rsidR="00A22171" w:rsidRDefault="00A22171" w:rsidP="00A22171">
      <w:pPr>
        <w:pStyle w:val="Prrafodelista"/>
        <w:ind w:left="1080"/>
        <w:rPr>
          <w:rFonts w:cstheme="minorHAnsi"/>
        </w:rPr>
      </w:pPr>
    </w:p>
    <w:p w14:paraId="02043A15" w14:textId="77777777" w:rsidR="00A22171" w:rsidRDefault="00A22171" w:rsidP="00A22171">
      <w:pPr>
        <w:pStyle w:val="Prrafodelista"/>
        <w:ind w:left="1080"/>
        <w:rPr>
          <w:rFonts w:cstheme="minorHAnsi"/>
        </w:rPr>
      </w:pPr>
    </w:p>
    <w:p w14:paraId="7734DD2A" w14:textId="77777777" w:rsidR="00A22171" w:rsidRDefault="00A22171" w:rsidP="00A22171">
      <w:pPr>
        <w:pStyle w:val="Prrafodelista"/>
        <w:ind w:left="1080"/>
        <w:rPr>
          <w:rFonts w:cstheme="minorHAnsi"/>
        </w:rPr>
      </w:pPr>
    </w:p>
    <w:p w14:paraId="4215948A" w14:textId="77777777" w:rsidR="00A22171" w:rsidRDefault="00A22171" w:rsidP="00A22171">
      <w:pPr>
        <w:pStyle w:val="Prrafodelista"/>
        <w:ind w:left="1080"/>
        <w:rPr>
          <w:rFonts w:cstheme="minorHAnsi"/>
        </w:rPr>
      </w:pPr>
    </w:p>
    <w:p w14:paraId="50F03B7D" w14:textId="77777777" w:rsidR="00A22171" w:rsidRDefault="00A22171" w:rsidP="00A22171">
      <w:pPr>
        <w:pStyle w:val="Prrafodelista"/>
        <w:ind w:left="1080"/>
        <w:rPr>
          <w:rFonts w:cstheme="minorHAnsi"/>
        </w:rPr>
      </w:pPr>
    </w:p>
    <w:p w14:paraId="2B26FD95" w14:textId="77777777" w:rsidR="00A22171" w:rsidRDefault="00A22171" w:rsidP="00A22171">
      <w:pPr>
        <w:pStyle w:val="Prrafodelista"/>
        <w:ind w:left="1080"/>
        <w:rPr>
          <w:rFonts w:cstheme="minorHAnsi"/>
        </w:rPr>
      </w:pPr>
    </w:p>
    <w:p w14:paraId="11DB086F" w14:textId="77777777" w:rsidR="00A22171" w:rsidRDefault="00A22171" w:rsidP="00A22171">
      <w:pPr>
        <w:pStyle w:val="Prrafodelista"/>
        <w:ind w:left="1080"/>
        <w:rPr>
          <w:rFonts w:cstheme="minorHAnsi"/>
        </w:rPr>
      </w:pPr>
    </w:p>
    <w:p w14:paraId="1ADF52DB" w14:textId="77777777" w:rsidR="00A22171" w:rsidRDefault="00A22171" w:rsidP="00A22171">
      <w:pPr>
        <w:pStyle w:val="Prrafodelista"/>
        <w:ind w:left="1080"/>
        <w:rPr>
          <w:rFonts w:cstheme="minorHAnsi"/>
        </w:rPr>
      </w:pPr>
    </w:p>
    <w:p w14:paraId="047A6ECF" w14:textId="77777777" w:rsidR="00A22171" w:rsidRDefault="00A22171" w:rsidP="00A22171">
      <w:pPr>
        <w:pStyle w:val="Prrafodelista"/>
        <w:ind w:left="1080"/>
        <w:rPr>
          <w:rFonts w:cstheme="minorHAnsi"/>
        </w:rPr>
      </w:pPr>
    </w:p>
    <w:p w14:paraId="67F9A71B" w14:textId="77777777" w:rsidR="00A22171" w:rsidRDefault="00A22171" w:rsidP="00A22171">
      <w:pPr>
        <w:pStyle w:val="Prrafodelista"/>
        <w:ind w:left="1080"/>
        <w:rPr>
          <w:rFonts w:cstheme="minorHAnsi"/>
        </w:rPr>
      </w:pPr>
    </w:p>
    <w:p w14:paraId="6F8CA194" w14:textId="77777777" w:rsidR="00A22171" w:rsidRDefault="00A22171" w:rsidP="00A22171">
      <w:pPr>
        <w:pStyle w:val="Prrafodelista"/>
        <w:ind w:left="1080"/>
        <w:rPr>
          <w:rFonts w:cstheme="minorHAnsi"/>
        </w:rPr>
      </w:pPr>
    </w:p>
    <w:p w14:paraId="011FA4C1" w14:textId="77777777" w:rsidR="00A22171" w:rsidRDefault="00A22171" w:rsidP="00A22171">
      <w:pPr>
        <w:pStyle w:val="Prrafodelista"/>
        <w:ind w:left="1080"/>
        <w:rPr>
          <w:rFonts w:cstheme="minorHAnsi"/>
        </w:rPr>
      </w:pPr>
    </w:p>
    <w:p w14:paraId="36002880" w14:textId="77777777" w:rsidR="00A22171" w:rsidRDefault="00A22171" w:rsidP="00A22171">
      <w:pPr>
        <w:pStyle w:val="Prrafodelista"/>
        <w:ind w:left="1080"/>
        <w:rPr>
          <w:rFonts w:cstheme="minorHAnsi"/>
        </w:rPr>
      </w:pPr>
    </w:p>
    <w:p w14:paraId="3F1E8CAB" w14:textId="77777777" w:rsidR="00A22171" w:rsidRDefault="00A22171" w:rsidP="00A22171">
      <w:pPr>
        <w:pStyle w:val="Prrafodelista"/>
        <w:ind w:left="1080"/>
        <w:rPr>
          <w:rFonts w:cstheme="minorHAnsi"/>
        </w:rPr>
      </w:pPr>
    </w:p>
    <w:p w14:paraId="12075D15" w14:textId="77777777" w:rsidR="00A22171" w:rsidRDefault="00A22171" w:rsidP="00A22171">
      <w:pPr>
        <w:pStyle w:val="Prrafodelista"/>
        <w:ind w:left="1080"/>
        <w:rPr>
          <w:rFonts w:cstheme="minorHAnsi"/>
        </w:rPr>
      </w:pPr>
    </w:p>
    <w:p w14:paraId="3F8AA3C1" w14:textId="77777777" w:rsidR="00A22171" w:rsidRDefault="00A22171" w:rsidP="00A22171">
      <w:pPr>
        <w:pStyle w:val="Prrafodelista"/>
        <w:ind w:left="1080"/>
        <w:rPr>
          <w:rFonts w:cstheme="minorHAnsi"/>
        </w:rPr>
      </w:pPr>
    </w:p>
    <w:p w14:paraId="44B8F4A3" w14:textId="77777777" w:rsidR="00A22171" w:rsidRDefault="00A22171" w:rsidP="00A22171">
      <w:pPr>
        <w:pStyle w:val="Prrafodelista"/>
        <w:ind w:left="1080"/>
        <w:rPr>
          <w:rFonts w:cstheme="minorHAnsi"/>
        </w:rPr>
      </w:pPr>
    </w:p>
    <w:p w14:paraId="068DDCAC" w14:textId="77777777" w:rsidR="00A22171" w:rsidRDefault="00A22171" w:rsidP="00A22171">
      <w:pPr>
        <w:pStyle w:val="Prrafodelista"/>
        <w:ind w:left="1080"/>
        <w:rPr>
          <w:rFonts w:cstheme="minorHAnsi"/>
        </w:rPr>
      </w:pPr>
    </w:p>
    <w:p w14:paraId="0B576298" w14:textId="77777777" w:rsidR="00A22171" w:rsidRDefault="00A22171" w:rsidP="00A22171">
      <w:pPr>
        <w:pStyle w:val="Prrafodelista"/>
        <w:ind w:left="1080"/>
        <w:rPr>
          <w:rFonts w:cstheme="minorHAnsi"/>
        </w:rPr>
      </w:pPr>
    </w:p>
    <w:p w14:paraId="326E05DC" w14:textId="77777777" w:rsidR="00A22171" w:rsidRDefault="00A22171" w:rsidP="00A22171">
      <w:pPr>
        <w:pStyle w:val="Prrafodelista"/>
        <w:ind w:left="1080"/>
        <w:rPr>
          <w:rFonts w:cstheme="minorHAnsi"/>
        </w:rPr>
      </w:pPr>
    </w:p>
    <w:p w14:paraId="41E39BF1" w14:textId="77777777" w:rsidR="00A22171" w:rsidRDefault="00A22171" w:rsidP="00A22171">
      <w:pPr>
        <w:pStyle w:val="Prrafodelista"/>
        <w:ind w:left="1080"/>
        <w:rPr>
          <w:rFonts w:cstheme="minorHAnsi"/>
        </w:rPr>
      </w:pPr>
    </w:p>
    <w:p w14:paraId="7953B932" w14:textId="77777777" w:rsidR="00A22171" w:rsidRPr="00317660" w:rsidRDefault="00A22171" w:rsidP="00317660">
      <w:pPr>
        <w:rPr>
          <w:rFonts w:cstheme="minorHAnsi"/>
        </w:rPr>
      </w:pPr>
    </w:p>
    <w:p w14:paraId="1BF4BA90" w14:textId="77777777" w:rsidR="00A22171" w:rsidRPr="00FD2226" w:rsidRDefault="00A22171" w:rsidP="00A22171">
      <w:pPr>
        <w:pStyle w:val="Prrafodelista"/>
        <w:ind w:left="1080"/>
        <w:rPr>
          <w:rFonts w:cstheme="minorHAnsi"/>
        </w:rPr>
      </w:pPr>
    </w:p>
    <w:p w14:paraId="16A5E27C" w14:textId="356838C7" w:rsidR="00A22171" w:rsidRPr="00FD2226" w:rsidRDefault="00A22171" w:rsidP="0085115C">
      <w:pPr>
        <w:pStyle w:val="Ttulo1"/>
        <w:keepNext/>
        <w:keepLines/>
        <w:pageBreakBefore w:val="0"/>
        <w:numPr>
          <w:ilvl w:val="0"/>
          <w:numId w:val="8"/>
        </w:numPr>
        <w:spacing w:before="240" w:after="0" w:line="259" w:lineRule="auto"/>
        <w:contextualSpacing w:val="0"/>
        <w:jc w:val="both"/>
      </w:pPr>
      <w:bookmarkStart w:id="12" w:name="_Toc31400599"/>
      <w:r w:rsidRPr="00FD2226">
        <w:t>LOGROS EN FORTALECIMIENTO INSTITUCIONAL Y GOBERNANZA</w:t>
      </w:r>
      <w:bookmarkEnd w:id="12"/>
    </w:p>
    <w:p w14:paraId="74EE5D0D" w14:textId="77777777" w:rsidR="00A22171" w:rsidRPr="00FD2226" w:rsidRDefault="00A22171" w:rsidP="00A22171">
      <w:pPr>
        <w:pStyle w:val="Prrafodelista"/>
        <w:ind w:left="1080"/>
        <w:rPr>
          <w:rFonts w:cstheme="minorHAnsi"/>
        </w:rPr>
      </w:pPr>
    </w:p>
    <w:p w14:paraId="7774A9CA" w14:textId="77777777" w:rsidR="00A22171" w:rsidRPr="00FD2226" w:rsidRDefault="00A22171" w:rsidP="00A22171">
      <w:pPr>
        <w:ind w:left="142"/>
      </w:pPr>
      <w:r w:rsidRPr="00FD2226">
        <w:t>La Agencia formuló un Plan Estratégico compuesto por 3 focos, el primero de ellos corresponde a Gobernanza e institucionalidad moderna para el transporte y la logística eficientes y seguros, este agrupa todos los proyectos encaminados a fortalecer la gestión, implementar mecanismos de transparencia y divulgar a las partes interesadas las acciones y avances de la entidad, el segundo foco agrupa los proyectos formulados para desarrollar proyectos de Asociación Público Privada que propendan por la intermodalidad, la movilidad y la sostenibilidad y el tercer foco incluye todas los proyectos y actividades adoptadas para desarrollar los proyectos de la cuarta generación de concesiones de acuerdo con lo establecido en el Plan Nacional de Desarrollo.</w:t>
      </w:r>
    </w:p>
    <w:p w14:paraId="51A2A424" w14:textId="77777777" w:rsidR="00A22171" w:rsidRPr="00FD2226" w:rsidRDefault="00A22171" w:rsidP="00A22171">
      <w:pPr>
        <w:ind w:left="142"/>
      </w:pPr>
    </w:p>
    <w:p w14:paraId="677FD95C" w14:textId="77777777" w:rsidR="00A22171" w:rsidRPr="00FD2226" w:rsidRDefault="00A22171" w:rsidP="00A22171">
      <w:pPr>
        <w:ind w:left="142"/>
      </w:pPr>
      <w:r w:rsidRPr="00FD2226">
        <w:t>A continuación, se presentan los logros alcanzados en la vigencia en cada uno de los focos que componen nuestro Plan Estratégico:</w:t>
      </w:r>
    </w:p>
    <w:p w14:paraId="2EC287EC" w14:textId="77777777" w:rsidR="00A22171" w:rsidRPr="00FD2226" w:rsidRDefault="00A22171" w:rsidP="00A22171"/>
    <w:p w14:paraId="77E538FB" w14:textId="2804C878" w:rsidR="00A22171" w:rsidRPr="00FD2226" w:rsidRDefault="00317660" w:rsidP="00A22171">
      <w:pPr>
        <w:pStyle w:val="Ttulo2"/>
      </w:pPr>
      <w:bookmarkStart w:id="13" w:name="_Toc31400600"/>
      <w:r>
        <w:t xml:space="preserve">5.1 </w:t>
      </w:r>
      <w:r w:rsidR="00A22171" w:rsidRPr="00FD2226">
        <w:t>Foco 1. Gobernanza e institucionalidad moderna para el transporte y la logística eficientes y seguros</w:t>
      </w:r>
      <w:bookmarkEnd w:id="13"/>
    </w:p>
    <w:p w14:paraId="2FC7E3A1" w14:textId="77777777" w:rsidR="00A22171" w:rsidRPr="00FD2226" w:rsidRDefault="00A22171" w:rsidP="00A22171"/>
    <w:p w14:paraId="22746770" w14:textId="77777777" w:rsidR="00A22171" w:rsidRPr="00FD2226" w:rsidRDefault="00A22171" w:rsidP="00A22171">
      <w:r w:rsidRPr="00FD2226">
        <w:rPr>
          <w:u w:val="single"/>
        </w:rPr>
        <w:t>Meta</w:t>
      </w:r>
      <w:r w:rsidRPr="00FD2226">
        <w:t>: Estructuración y gestión del convenio con la CAF para el diseño e implementación del nuevo esquema de Gobierno Corporativo de la ANI a desarrollar bajo cronograma de trabajo a lo largo del año.</w:t>
      </w:r>
    </w:p>
    <w:p w14:paraId="66B10642" w14:textId="77777777" w:rsidR="00A22171" w:rsidRPr="00FD2226" w:rsidRDefault="00A22171" w:rsidP="00A22171">
      <w:r w:rsidRPr="00FD2226">
        <w:rPr>
          <w:u w:val="single"/>
        </w:rPr>
        <w:t>Avances:</w:t>
      </w:r>
      <w:r w:rsidRPr="00FD2226">
        <w:t xml:space="preserve"> A través de esta meta la Agencia Nacional de Infraestructura, implementará su nuevo esquema de Gobierno Corporativo, el cual brindará las herramientas requeridas para el proceso de toma de decisiones y el fortalecimiento de la institucionalidad con el fin de favorecer la credibilidad y transparencia. Para tal fin la Agencia con el apoyo del Gobierno Británico, a lo largo de la vigencia realizó las actividades necesarias para contratar a la Corporación Andina de Fomento – CAF, para que, a través de una consultoría, diseñe la nueva esquena de gobierno de la entidad.</w:t>
      </w:r>
    </w:p>
    <w:p w14:paraId="3049F243" w14:textId="77777777" w:rsidR="00A22171" w:rsidRPr="00FD2226" w:rsidRDefault="00A22171" w:rsidP="00A22171">
      <w:r w:rsidRPr="00FD2226">
        <w:t xml:space="preserve">Es así, como en la vigencia se avanzó en la definición del convenio a suscribir entre la Agencia y la CAF, los términos de referencia para la contratación de los expertos y la definición de los </w:t>
      </w:r>
      <w:r w:rsidRPr="00FD2226">
        <w:lastRenderedPageBreak/>
        <w:t>productos a entregar, se espera que en la vigencia 2020 se inicie el ejecución del convenio con la contratación de los expertos y la entrega de los primeros productos correspondientes a un documento con las experiencias sobre la presencia de miembros independientes en Consejos Directivos de Agencias en Colombia, la región, Reino Unido y los países de la Commonwealth, para evaluar mejores prácticas de gobierno corporativo.</w:t>
      </w:r>
    </w:p>
    <w:p w14:paraId="1FDFB77A" w14:textId="77777777" w:rsidR="00A22171" w:rsidRPr="00FD2226" w:rsidRDefault="00A22171" w:rsidP="00A22171">
      <w:r w:rsidRPr="00FD2226">
        <w:t>Adicionalmente, y con el fin de cumplir lo establecido en la Decreto 1800 de 2019, en lo referente a la actualización de la planta de personal, durante el segundo semestre, realizó el estudio de cargas de trabajo, el cual servirá de base para el estudio que se debe presentar con el fin de incorporar a los contratistas a la planta de la entidad.</w:t>
      </w:r>
    </w:p>
    <w:p w14:paraId="648E9391" w14:textId="77777777" w:rsidR="00A22171" w:rsidRPr="00FD2226" w:rsidRDefault="00A22171" w:rsidP="00A22171"/>
    <w:p w14:paraId="4CC0101F" w14:textId="77777777" w:rsidR="00A22171" w:rsidRPr="00FD2226" w:rsidRDefault="00A22171" w:rsidP="00A22171">
      <w:pPr>
        <w:rPr>
          <w:b/>
          <w:bCs/>
        </w:rPr>
      </w:pPr>
      <w:r w:rsidRPr="00FD2226">
        <w:rPr>
          <w:b/>
          <w:bCs/>
          <w:u w:val="single"/>
        </w:rPr>
        <w:t>Meta:</w:t>
      </w:r>
      <w:r w:rsidRPr="00FD2226">
        <w:rPr>
          <w:b/>
          <w:bCs/>
        </w:rPr>
        <w:t xml:space="preserve"> Plan de implementación del Modelo de Planeación y Gestión de la ANI</w:t>
      </w:r>
    </w:p>
    <w:p w14:paraId="7F37450F" w14:textId="77777777" w:rsidR="00A22171" w:rsidRPr="00FD2226" w:rsidRDefault="00A22171" w:rsidP="00A22171">
      <w:pPr>
        <w:rPr>
          <w:bCs/>
          <w:spacing w:val="-3"/>
        </w:rPr>
      </w:pPr>
      <w:r w:rsidRPr="00FD2226">
        <w:rPr>
          <w:bCs/>
          <w:spacing w:val="-3"/>
        </w:rPr>
        <w:t xml:space="preserve">La implementación y desarrollo del Modelo integrado de Planeación y Gestión, MIPG de la ANI es uno de los proyectos que hacen parte del plan de acción del 2019, orientado a fortalecer su institucionalidad y gobernanza.  Para la ANI ha sido una definición estratégica adoptar el MIPG como herramienta gerencial y marco de referencia para lograr mejores resultados institucionales, que atiendan las necesidades de los ciudadanos, a través de estándares de gestión y desempeño más elevados en la estructuración y gestión de proyectos que generen mayor valor y confianza en sus públicos de interés.  </w:t>
      </w:r>
    </w:p>
    <w:p w14:paraId="06613B73" w14:textId="77777777" w:rsidR="00A22171" w:rsidRPr="00FD2226" w:rsidRDefault="00A22171" w:rsidP="00A22171">
      <w:pPr>
        <w:rPr>
          <w:bCs/>
          <w:spacing w:val="-3"/>
        </w:rPr>
      </w:pPr>
      <w:r w:rsidRPr="00FD2226">
        <w:rPr>
          <w:bCs/>
          <w:spacing w:val="-3"/>
        </w:rPr>
        <w:t>Los principales avances obtenidos en desarrollo del Plan de Implementación durante el 2019 fueron los siguientes:</w:t>
      </w:r>
    </w:p>
    <w:p w14:paraId="5B326CF0" w14:textId="7E281E19" w:rsidR="00A22171" w:rsidRPr="00FD2226" w:rsidRDefault="00A22171" w:rsidP="00A22171">
      <w:r w:rsidRPr="00FD2226">
        <w:rPr>
          <w:b/>
          <w:bCs/>
        </w:rPr>
        <w:t xml:space="preserve">Expedición y Cumplimiento de la Resolución 1185 de 2019 </w:t>
      </w:r>
      <w:r w:rsidRPr="00FD2226">
        <w:t xml:space="preserve">– </w:t>
      </w:r>
      <w:r w:rsidRPr="00FD2226">
        <w:rPr>
          <w:bCs/>
          <w:spacing w:val="-3"/>
        </w:rPr>
        <w:t xml:space="preserve">Con el fin de lograr la proyección estratégica del MIPG, acorde con las necesidades de la ANI, se expidió la Resolución 1185 de 2019, que derogó la Resolución 485 de 2019.  Entre otras modificaciones esta Resolución conformó el Comité de Gestión y Desempeño Institucional con los integrantes del equipo de Alta Dirección de la ANI, esto es </w:t>
      </w:r>
      <w:r w:rsidR="00304B4B">
        <w:rPr>
          <w:bCs/>
          <w:spacing w:val="-3"/>
        </w:rPr>
        <w:t>presidente</w:t>
      </w:r>
      <w:r w:rsidRPr="00FD2226">
        <w:rPr>
          <w:bCs/>
          <w:spacing w:val="-3"/>
        </w:rPr>
        <w:t xml:space="preserve"> y sus </w:t>
      </w:r>
      <w:r w:rsidR="00304B4B" w:rsidRPr="00FD2226">
        <w:rPr>
          <w:bCs/>
          <w:spacing w:val="-3"/>
        </w:rPr>
        <w:t>vicepresidentes</w:t>
      </w:r>
      <w:r w:rsidRPr="00FD2226">
        <w:rPr>
          <w:bCs/>
          <w:spacing w:val="-3"/>
        </w:rPr>
        <w:t xml:space="preserve">, además de la Gerente – Coordinadora del Grupo Interno de Planeación de la ANI, quien obra como su Secretaria Técnica y tiene a cargo la coordinación del desarrollo de las políticas de desempeño de la entidad bajo la orientación del Comité.  En esta resolución se establecieron responsables del desarrollo de cada una de las políticas de desempeño que integran el Modelo. </w:t>
      </w:r>
    </w:p>
    <w:p w14:paraId="388A1BF0" w14:textId="77777777" w:rsidR="00A22171" w:rsidRPr="00FD2226" w:rsidRDefault="00A22171" w:rsidP="00A22171">
      <w:r w:rsidRPr="00FD2226">
        <w:t xml:space="preserve">Estos cambios permiten a la Alta Dirección lograr una aproximación holística de la Agencia, con un cambio muy importante en su orientación estratégica. responsabilidades de alta dirección y posibilidades de articulación de los Comités de Gestión y Desempeño Institucional y el de Control Interno, frente a lo que se tenía en el pasado. </w:t>
      </w:r>
    </w:p>
    <w:p w14:paraId="255E9D7B" w14:textId="77777777" w:rsidR="00A22171" w:rsidRPr="00FD2226" w:rsidRDefault="00A22171" w:rsidP="00A22171">
      <w:r w:rsidRPr="00FD2226">
        <w:rPr>
          <w:b/>
          <w:bCs/>
        </w:rPr>
        <w:t xml:space="preserve">Implementación Taylor Made del Modelo Integrado de Planeación y Gestión, MIPG-   </w:t>
      </w:r>
    </w:p>
    <w:p w14:paraId="39CC429D" w14:textId="77777777" w:rsidR="00A22171" w:rsidRPr="00F51373" w:rsidRDefault="00A22171" w:rsidP="00A22171">
      <w:pPr>
        <w:rPr>
          <w:rFonts w:eastAsia="Times New Roman"/>
        </w:rPr>
      </w:pPr>
      <w:r w:rsidRPr="00FD2226">
        <w:rPr>
          <w:rFonts w:eastAsia="Times New Roman"/>
        </w:rPr>
        <w:lastRenderedPageBreak/>
        <w:t>i)</w:t>
      </w:r>
      <w:r w:rsidRPr="00FD2226">
        <w:rPr>
          <w:rFonts w:eastAsia="Times New Roman"/>
          <w:b/>
          <w:bCs/>
        </w:rPr>
        <w:t xml:space="preserve"> </w:t>
      </w:r>
      <w:r w:rsidRPr="00FD2226">
        <w:rPr>
          <w:rFonts w:eastAsia="Times New Roman"/>
        </w:rPr>
        <w:t>Conceptualización del</w:t>
      </w:r>
      <w:r w:rsidRPr="00FD2226">
        <w:rPr>
          <w:rFonts w:eastAsia="Times New Roman"/>
          <w:b/>
          <w:bCs/>
        </w:rPr>
        <w:t> MIPG</w:t>
      </w:r>
      <w:r w:rsidRPr="00FD2226">
        <w:rPr>
          <w:rFonts w:eastAsia="Times New Roman"/>
        </w:rPr>
        <w:t xml:space="preserve"> ANI como marco de referencia que integra la estrategia y el desempeño corporativo bajo un enfoque de gestión integral de riesgos.   Adaptación del modelo DAFP a los requerimientos institucionales de la ANI -   Estrategia – Políticas de desempeño – Modelo Operativo.  </w:t>
      </w:r>
    </w:p>
    <w:p w14:paraId="6C244D16" w14:textId="77777777" w:rsidR="00A22171" w:rsidRPr="00FD2226" w:rsidRDefault="00A22171" w:rsidP="00A22171">
      <w:r w:rsidRPr="00FD2226">
        <w:t xml:space="preserve">ii) Definición de líneas base de las políticas de desempeño de la ANI, a partir de la aplicación de autodiagnósticos realizados en marzo y septiembre de 2019., que han impulsado una dinámica de mejoramiento del desempeño institucional a partir de los planes de acción implementados a partir de los autodiagnósticos.  </w:t>
      </w:r>
    </w:p>
    <w:p w14:paraId="47AE2CD8" w14:textId="77777777" w:rsidR="00A22171" w:rsidRPr="00FD2226" w:rsidRDefault="00A22171" w:rsidP="00A22171">
      <w:r w:rsidRPr="00FD2226">
        <w:t>Los resultados que se presentan evidencian esa notable mejora para la Agencia y se reflejará con seguridad en una mejor evaluación de la ANI en el FURAG en el 2020, meta del plan estratégico sectorial.</w:t>
      </w:r>
    </w:p>
    <w:p w14:paraId="7FFB2B03" w14:textId="77777777" w:rsidR="00A22171" w:rsidRPr="00F51373" w:rsidRDefault="00A22171" w:rsidP="00A22171">
      <w:pPr>
        <w:rPr>
          <w:spacing w:val="-3"/>
          <w:sz w:val="20"/>
        </w:rPr>
      </w:pPr>
      <w:r w:rsidRPr="003D1E93">
        <w:rPr>
          <w:bCs/>
          <w:spacing w:val="-3"/>
          <w:sz w:val="18"/>
          <w:szCs w:val="18"/>
        </w:rPr>
        <w:t xml:space="preserve">Gráfica 2. Resultados de los autodiagnósticos de las Políticas de la ANI, en marzo y septiembre de 2019 </w:t>
      </w:r>
    </w:p>
    <w:p w14:paraId="61AE1C68" w14:textId="77777777" w:rsidR="00A22171" w:rsidRPr="00FD2226" w:rsidRDefault="00A22171" w:rsidP="00A22171">
      <w:pPr>
        <w:rPr>
          <w:spacing w:val="-3"/>
        </w:rPr>
      </w:pPr>
      <w:r w:rsidRPr="00FD2226">
        <w:rPr>
          <w:noProof/>
        </w:rPr>
        <w:drawing>
          <wp:inline distT="0" distB="0" distL="0" distR="0" wp14:anchorId="615E8F1C" wp14:editId="03A513EB">
            <wp:extent cx="5022997" cy="236153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2997" cy="2361537"/>
                    </a:xfrm>
                    <a:prstGeom prst="rect">
                      <a:avLst/>
                    </a:prstGeom>
                    <a:noFill/>
                  </pic:spPr>
                </pic:pic>
              </a:graphicData>
            </a:graphic>
          </wp:inline>
        </w:drawing>
      </w:r>
    </w:p>
    <w:p w14:paraId="6F84A79B" w14:textId="77777777" w:rsidR="00A22171" w:rsidRPr="00FD2226" w:rsidRDefault="00A22171" w:rsidP="00A22171"/>
    <w:p w14:paraId="4F1EDFBE" w14:textId="1461C4A9" w:rsidR="00A22171" w:rsidRPr="00FD2226" w:rsidRDefault="00A22171" w:rsidP="00A22171">
      <w:pPr>
        <w:pStyle w:val="Ttulo3"/>
      </w:pPr>
      <w:r w:rsidRPr="00FD2226">
        <w:t>Resultados comparativos de los autodiagnósticos de las políticas de desempeño de la ANI, marzo – septiembre de 2019</w:t>
      </w:r>
    </w:p>
    <w:tbl>
      <w:tblPr>
        <w:tblW w:w="6173" w:type="dxa"/>
        <w:jc w:val="center"/>
        <w:tblCellMar>
          <w:left w:w="70" w:type="dxa"/>
          <w:right w:w="70" w:type="dxa"/>
        </w:tblCellMar>
        <w:tblLook w:val="04A0" w:firstRow="1" w:lastRow="0" w:firstColumn="1" w:lastColumn="0" w:noHBand="0" w:noVBand="1"/>
      </w:tblPr>
      <w:tblGrid>
        <w:gridCol w:w="2972"/>
        <w:gridCol w:w="1279"/>
        <w:gridCol w:w="1922"/>
      </w:tblGrid>
      <w:tr w:rsidR="00A22171" w:rsidRPr="00FD2226" w14:paraId="33883C5D" w14:textId="77777777" w:rsidTr="00A22171">
        <w:trPr>
          <w:trHeight w:val="305"/>
          <w:tblHeader/>
          <w:jc w:val="center"/>
        </w:trPr>
        <w:tc>
          <w:tcPr>
            <w:tcW w:w="2972" w:type="dxa"/>
            <w:tcBorders>
              <w:top w:val="single" w:sz="8" w:space="0" w:color="auto"/>
              <w:left w:val="single" w:sz="4" w:space="0" w:color="auto"/>
              <w:bottom w:val="double" w:sz="6" w:space="0" w:color="auto"/>
              <w:right w:val="single" w:sz="4" w:space="0" w:color="auto"/>
            </w:tcBorders>
            <w:shd w:val="clear" w:color="auto" w:fill="auto"/>
            <w:vAlign w:val="center"/>
            <w:hideMark/>
          </w:tcPr>
          <w:p w14:paraId="6E7A4E5E" w14:textId="77777777" w:rsidR="00A22171" w:rsidRPr="00FD2226" w:rsidRDefault="00A22171" w:rsidP="00A22171">
            <w:pPr>
              <w:rPr>
                <w:b/>
                <w:bCs/>
                <w:lang w:eastAsia="es-CO"/>
              </w:rPr>
            </w:pPr>
            <w:r w:rsidRPr="00FD2226">
              <w:rPr>
                <w:b/>
                <w:bCs/>
              </w:rPr>
              <w:t>POLITICAS MIPG</w:t>
            </w:r>
          </w:p>
        </w:tc>
        <w:tc>
          <w:tcPr>
            <w:tcW w:w="1279" w:type="dxa"/>
            <w:tcBorders>
              <w:top w:val="single" w:sz="8" w:space="0" w:color="auto"/>
              <w:left w:val="single" w:sz="4" w:space="0" w:color="auto"/>
              <w:bottom w:val="double" w:sz="6" w:space="0" w:color="auto"/>
              <w:right w:val="single" w:sz="4" w:space="0" w:color="auto"/>
            </w:tcBorders>
            <w:shd w:val="clear" w:color="auto" w:fill="auto"/>
            <w:noWrap/>
            <w:vAlign w:val="center"/>
            <w:hideMark/>
          </w:tcPr>
          <w:p w14:paraId="651D5DE3" w14:textId="77777777" w:rsidR="00A22171" w:rsidRPr="00FD2226" w:rsidRDefault="00A22171" w:rsidP="00A22171">
            <w:pPr>
              <w:ind w:left="81"/>
              <w:rPr>
                <w:b/>
                <w:bCs/>
              </w:rPr>
            </w:pPr>
            <w:r w:rsidRPr="00FD2226">
              <w:rPr>
                <w:b/>
                <w:bCs/>
              </w:rPr>
              <w:t>Mar/2019</w:t>
            </w:r>
          </w:p>
          <w:p w14:paraId="32A7C37A" w14:textId="77777777" w:rsidR="00A22171" w:rsidRPr="00FD2226" w:rsidRDefault="00A22171" w:rsidP="00A22171">
            <w:pPr>
              <w:ind w:left="81"/>
              <w:rPr>
                <w:b/>
                <w:bCs/>
              </w:rPr>
            </w:pPr>
            <w:r w:rsidRPr="00FD2226">
              <w:rPr>
                <w:b/>
                <w:bCs/>
              </w:rPr>
              <w:t>(% Avance)</w:t>
            </w:r>
          </w:p>
        </w:tc>
        <w:tc>
          <w:tcPr>
            <w:tcW w:w="1922" w:type="dxa"/>
            <w:tcBorders>
              <w:top w:val="single" w:sz="8" w:space="0" w:color="auto"/>
              <w:left w:val="single" w:sz="4" w:space="0" w:color="auto"/>
              <w:bottom w:val="double" w:sz="6" w:space="0" w:color="auto"/>
              <w:right w:val="single" w:sz="4" w:space="0" w:color="auto"/>
            </w:tcBorders>
          </w:tcPr>
          <w:p w14:paraId="6902FC61" w14:textId="77777777" w:rsidR="00A22171" w:rsidRPr="00FD2226" w:rsidRDefault="00A22171" w:rsidP="00A22171">
            <w:pPr>
              <w:ind w:left="63"/>
              <w:rPr>
                <w:b/>
                <w:bCs/>
              </w:rPr>
            </w:pPr>
            <w:r w:rsidRPr="00FD2226">
              <w:rPr>
                <w:b/>
                <w:bCs/>
              </w:rPr>
              <w:t>Sept/2019</w:t>
            </w:r>
          </w:p>
          <w:p w14:paraId="32990602" w14:textId="77777777" w:rsidR="00A22171" w:rsidRPr="00FD2226" w:rsidRDefault="00A22171" w:rsidP="00A22171">
            <w:pPr>
              <w:ind w:left="63"/>
              <w:rPr>
                <w:b/>
                <w:bCs/>
              </w:rPr>
            </w:pPr>
            <w:r w:rsidRPr="00FD2226">
              <w:rPr>
                <w:b/>
                <w:bCs/>
              </w:rPr>
              <w:t>(% Avance)</w:t>
            </w:r>
          </w:p>
        </w:tc>
      </w:tr>
      <w:tr w:rsidR="00A22171" w:rsidRPr="00FD2226" w14:paraId="2257F3E5" w14:textId="77777777" w:rsidTr="00A22171">
        <w:trPr>
          <w:trHeight w:val="24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C809A20" w14:textId="77777777" w:rsidR="00A22171" w:rsidRPr="00FD2226" w:rsidRDefault="00A22171" w:rsidP="00A22171">
            <w:pPr>
              <w:ind w:left="70"/>
            </w:pPr>
            <w:r w:rsidRPr="00FD2226">
              <w:t>Servicio al ciudadano</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CA5650A" w14:textId="77777777" w:rsidR="00A22171" w:rsidRPr="00FD2226" w:rsidRDefault="00A22171" w:rsidP="00A22171">
            <w:pPr>
              <w:ind w:left="71"/>
              <w:jc w:val="center"/>
            </w:pPr>
            <w:r w:rsidRPr="00FD2226">
              <w:t>98</w:t>
            </w:r>
          </w:p>
        </w:tc>
        <w:tc>
          <w:tcPr>
            <w:tcW w:w="1922" w:type="dxa"/>
            <w:tcBorders>
              <w:top w:val="single" w:sz="4" w:space="0" w:color="auto"/>
              <w:left w:val="single" w:sz="4" w:space="0" w:color="auto"/>
              <w:bottom w:val="single" w:sz="4" w:space="0" w:color="auto"/>
              <w:right w:val="single" w:sz="4" w:space="0" w:color="auto"/>
            </w:tcBorders>
          </w:tcPr>
          <w:p w14:paraId="3021F8F1" w14:textId="77777777" w:rsidR="00A22171" w:rsidRPr="00FD2226" w:rsidRDefault="00A22171" w:rsidP="00A22171">
            <w:pPr>
              <w:jc w:val="center"/>
            </w:pPr>
            <w:r w:rsidRPr="00FD2226">
              <w:t>98,1</w:t>
            </w:r>
          </w:p>
        </w:tc>
      </w:tr>
      <w:tr w:rsidR="00A22171" w:rsidRPr="00FD2226" w14:paraId="16555AEB" w14:textId="77777777" w:rsidTr="00A22171">
        <w:trPr>
          <w:trHeight w:val="24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23345077" w14:textId="77777777" w:rsidR="00A22171" w:rsidRPr="00FD2226" w:rsidRDefault="00A22171" w:rsidP="00A22171">
            <w:pPr>
              <w:ind w:left="70"/>
            </w:pPr>
            <w:r w:rsidRPr="00FD2226">
              <w:t>Gestión presupuestal y eficiencia del gasto público</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28FFA885" w14:textId="77777777" w:rsidR="00A22171" w:rsidRPr="00FD2226" w:rsidRDefault="00A22171" w:rsidP="00A22171">
            <w:pPr>
              <w:ind w:left="71"/>
              <w:jc w:val="center"/>
            </w:pPr>
            <w:r w:rsidRPr="00FD2226">
              <w:t>98</w:t>
            </w:r>
          </w:p>
        </w:tc>
        <w:tc>
          <w:tcPr>
            <w:tcW w:w="1922" w:type="dxa"/>
            <w:tcBorders>
              <w:top w:val="single" w:sz="4" w:space="0" w:color="auto"/>
              <w:left w:val="single" w:sz="4" w:space="0" w:color="auto"/>
              <w:bottom w:val="single" w:sz="4" w:space="0" w:color="auto"/>
              <w:right w:val="single" w:sz="4" w:space="0" w:color="auto"/>
            </w:tcBorders>
            <w:vAlign w:val="center"/>
          </w:tcPr>
          <w:p w14:paraId="72F0AE23" w14:textId="77777777" w:rsidR="00A22171" w:rsidRPr="00FD2226" w:rsidRDefault="00A22171" w:rsidP="00A22171">
            <w:pPr>
              <w:jc w:val="center"/>
            </w:pPr>
            <w:r w:rsidRPr="00FD2226">
              <w:t>98,5</w:t>
            </w:r>
          </w:p>
        </w:tc>
      </w:tr>
      <w:tr w:rsidR="00A22171" w:rsidRPr="00FD2226" w14:paraId="5CFF6283" w14:textId="77777777" w:rsidTr="00A22171">
        <w:trPr>
          <w:trHeight w:val="24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638DB9EB" w14:textId="77777777" w:rsidR="00A22171" w:rsidRPr="00FD2226" w:rsidRDefault="00A22171" w:rsidP="00A22171">
            <w:pPr>
              <w:ind w:left="70"/>
            </w:pPr>
            <w:r w:rsidRPr="00FD2226">
              <w:t>Anticorrupción</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F225053" w14:textId="77777777" w:rsidR="00A22171" w:rsidRPr="00FD2226" w:rsidRDefault="00A22171" w:rsidP="00A22171">
            <w:pPr>
              <w:ind w:left="71"/>
              <w:jc w:val="center"/>
            </w:pPr>
            <w:r w:rsidRPr="00FD2226">
              <w:t>98</w:t>
            </w:r>
          </w:p>
        </w:tc>
        <w:tc>
          <w:tcPr>
            <w:tcW w:w="1922" w:type="dxa"/>
            <w:tcBorders>
              <w:top w:val="single" w:sz="4" w:space="0" w:color="auto"/>
              <w:left w:val="single" w:sz="4" w:space="0" w:color="auto"/>
              <w:bottom w:val="single" w:sz="4" w:space="0" w:color="auto"/>
              <w:right w:val="single" w:sz="4" w:space="0" w:color="auto"/>
            </w:tcBorders>
          </w:tcPr>
          <w:p w14:paraId="727065D4" w14:textId="77777777" w:rsidR="00A22171" w:rsidRPr="00FD2226" w:rsidRDefault="00A22171" w:rsidP="00A22171">
            <w:pPr>
              <w:jc w:val="center"/>
            </w:pPr>
            <w:r w:rsidRPr="00FD2226">
              <w:t>100</w:t>
            </w:r>
          </w:p>
        </w:tc>
      </w:tr>
      <w:tr w:rsidR="00A22171" w:rsidRPr="00FD2226" w14:paraId="29371873" w14:textId="77777777" w:rsidTr="00A22171">
        <w:trPr>
          <w:trHeight w:val="24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4C731607" w14:textId="77777777" w:rsidR="00A22171" w:rsidRPr="00FD2226" w:rsidRDefault="00A22171" w:rsidP="00A22171">
            <w:pPr>
              <w:ind w:left="70"/>
            </w:pPr>
            <w:r w:rsidRPr="00FD2226">
              <w:t>Racionalización de trámites</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7620ED98" w14:textId="77777777" w:rsidR="00A22171" w:rsidRPr="00FD2226" w:rsidRDefault="00A22171" w:rsidP="00A22171">
            <w:pPr>
              <w:ind w:left="71"/>
              <w:jc w:val="center"/>
            </w:pPr>
            <w:r w:rsidRPr="00FD2226">
              <w:t>95</w:t>
            </w:r>
          </w:p>
        </w:tc>
        <w:tc>
          <w:tcPr>
            <w:tcW w:w="1922" w:type="dxa"/>
            <w:tcBorders>
              <w:top w:val="single" w:sz="4" w:space="0" w:color="auto"/>
              <w:left w:val="single" w:sz="4" w:space="0" w:color="auto"/>
              <w:bottom w:val="single" w:sz="4" w:space="0" w:color="auto"/>
              <w:right w:val="single" w:sz="4" w:space="0" w:color="auto"/>
            </w:tcBorders>
          </w:tcPr>
          <w:p w14:paraId="6847E55D" w14:textId="77777777" w:rsidR="00A22171" w:rsidRPr="00FD2226" w:rsidRDefault="00A22171" w:rsidP="00A22171">
            <w:pPr>
              <w:jc w:val="center"/>
            </w:pPr>
            <w:r w:rsidRPr="00FD2226">
              <w:t>95,6</w:t>
            </w:r>
          </w:p>
        </w:tc>
      </w:tr>
      <w:tr w:rsidR="00A22171" w:rsidRPr="00FD2226" w14:paraId="571C202F" w14:textId="77777777" w:rsidTr="00A22171">
        <w:trPr>
          <w:trHeight w:val="24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41B1AA53" w14:textId="77777777" w:rsidR="00A22171" w:rsidRPr="00FD2226" w:rsidRDefault="00A22171" w:rsidP="00A22171">
            <w:pPr>
              <w:ind w:left="70"/>
            </w:pPr>
            <w:r w:rsidRPr="00FD2226">
              <w:t>Defensa Jurídica</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57E014FB" w14:textId="77777777" w:rsidR="00A22171" w:rsidRPr="00FD2226" w:rsidRDefault="00A22171" w:rsidP="00A22171">
            <w:pPr>
              <w:ind w:left="71"/>
              <w:jc w:val="center"/>
            </w:pPr>
            <w:r w:rsidRPr="00FD2226">
              <w:t>93</w:t>
            </w:r>
          </w:p>
        </w:tc>
        <w:tc>
          <w:tcPr>
            <w:tcW w:w="1922" w:type="dxa"/>
            <w:tcBorders>
              <w:top w:val="single" w:sz="4" w:space="0" w:color="auto"/>
              <w:left w:val="single" w:sz="4" w:space="0" w:color="auto"/>
              <w:bottom w:val="single" w:sz="4" w:space="0" w:color="auto"/>
              <w:right w:val="single" w:sz="4" w:space="0" w:color="auto"/>
            </w:tcBorders>
          </w:tcPr>
          <w:p w14:paraId="4A91D16D" w14:textId="77777777" w:rsidR="00A22171" w:rsidRPr="00FD2226" w:rsidRDefault="00A22171" w:rsidP="00A22171">
            <w:pPr>
              <w:jc w:val="center"/>
            </w:pPr>
            <w:r w:rsidRPr="00FD2226">
              <w:t>95</w:t>
            </w:r>
          </w:p>
        </w:tc>
      </w:tr>
      <w:tr w:rsidR="00A22171" w:rsidRPr="00FD2226" w14:paraId="1F258688" w14:textId="77777777" w:rsidTr="00A22171">
        <w:trPr>
          <w:trHeight w:val="7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6D0B7FE4" w14:textId="77777777" w:rsidR="00A22171" w:rsidRPr="00FD2226" w:rsidRDefault="00A22171" w:rsidP="00A22171">
            <w:r w:rsidRPr="00FD2226">
              <w:t>Control interno</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6D363F58" w14:textId="77777777" w:rsidR="00A22171" w:rsidRPr="00FD2226" w:rsidRDefault="00A22171" w:rsidP="00A22171">
            <w:pPr>
              <w:ind w:left="71"/>
              <w:jc w:val="center"/>
            </w:pPr>
            <w:r w:rsidRPr="00FD2226">
              <w:t>88</w:t>
            </w:r>
          </w:p>
        </w:tc>
        <w:tc>
          <w:tcPr>
            <w:tcW w:w="1922" w:type="dxa"/>
            <w:tcBorders>
              <w:top w:val="single" w:sz="4" w:space="0" w:color="auto"/>
              <w:left w:val="single" w:sz="4" w:space="0" w:color="auto"/>
              <w:bottom w:val="single" w:sz="4" w:space="0" w:color="auto"/>
              <w:right w:val="single" w:sz="4" w:space="0" w:color="auto"/>
            </w:tcBorders>
          </w:tcPr>
          <w:p w14:paraId="5528F400" w14:textId="77777777" w:rsidR="00A22171" w:rsidRPr="00FD2226" w:rsidRDefault="00A22171" w:rsidP="00A22171">
            <w:pPr>
              <w:ind w:left="63"/>
              <w:jc w:val="center"/>
            </w:pPr>
            <w:r w:rsidRPr="00FD2226">
              <w:t>91</w:t>
            </w:r>
          </w:p>
        </w:tc>
      </w:tr>
      <w:tr w:rsidR="00A22171" w:rsidRPr="00FD2226" w14:paraId="173A1417" w14:textId="77777777" w:rsidTr="00A22171">
        <w:trPr>
          <w:trHeight w:val="145"/>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7DA6E3C6" w14:textId="77777777" w:rsidR="00A22171" w:rsidRPr="00FD2226" w:rsidRDefault="00A22171" w:rsidP="00A22171">
            <w:pPr>
              <w:ind w:left="70"/>
            </w:pPr>
            <w:r w:rsidRPr="00FD2226">
              <w:lastRenderedPageBreak/>
              <w:t>Transparencia, acceso a la información pública y lucha</w:t>
            </w:r>
          </w:p>
          <w:p w14:paraId="067D1101" w14:textId="77777777" w:rsidR="00A22171" w:rsidRPr="00FD2226" w:rsidRDefault="00A22171" w:rsidP="00A22171">
            <w:pPr>
              <w:ind w:left="70"/>
            </w:pPr>
            <w:r w:rsidRPr="00FD2226">
              <w:t>contra la corrupción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020066" w14:textId="77777777" w:rsidR="00A22171" w:rsidRPr="00FD2226" w:rsidRDefault="00A22171" w:rsidP="00A22171">
            <w:pPr>
              <w:ind w:left="-71"/>
              <w:jc w:val="center"/>
            </w:pPr>
            <w:r w:rsidRPr="00FD2226">
              <w:t>88</w:t>
            </w:r>
          </w:p>
        </w:tc>
        <w:tc>
          <w:tcPr>
            <w:tcW w:w="1925" w:type="dxa"/>
            <w:tcBorders>
              <w:top w:val="single" w:sz="4" w:space="0" w:color="auto"/>
              <w:left w:val="single" w:sz="4" w:space="0" w:color="auto"/>
              <w:bottom w:val="single" w:sz="4" w:space="0" w:color="auto"/>
              <w:right w:val="single" w:sz="4" w:space="0" w:color="auto"/>
            </w:tcBorders>
            <w:vAlign w:val="center"/>
          </w:tcPr>
          <w:p w14:paraId="72D602E6" w14:textId="77777777" w:rsidR="00A22171" w:rsidRPr="00FD2226" w:rsidRDefault="00A22171" w:rsidP="00A22171">
            <w:pPr>
              <w:ind w:left="-71"/>
              <w:jc w:val="center"/>
            </w:pPr>
            <w:r w:rsidRPr="00FD2226">
              <w:t>91</w:t>
            </w:r>
          </w:p>
        </w:tc>
      </w:tr>
      <w:tr w:rsidR="00A22171" w:rsidRPr="00FD2226" w14:paraId="0C9B262A" w14:textId="77777777" w:rsidTr="00A22171">
        <w:trPr>
          <w:trHeight w:val="291"/>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2A216470" w14:textId="77777777" w:rsidR="00A22171" w:rsidRPr="00FD2226" w:rsidRDefault="00A22171" w:rsidP="00A22171">
            <w:pPr>
              <w:ind w:left="70"/>
            </w:pPr>
            <w:r w:rsidRPr="00FD2226">
              <w:t>Talento Humano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16EB5C" w14:textId="77777777" w:rsidR="00A22171" w:rsidRPr="00FD2226" w:rsidRDefault="00A22171" w:rsidP="00A22171">
            <w:pPr>
              <w:ind w:left="-71"/>
              <w:jc w:val="center"/>
            </w:pPr>
            <w:r w:rsidRPr="00FD2226">
              <w:t>85</w:t>
            </w:r>
          </w:p>
        </w:tc>
        <w:tc>
          <w:tcPr>
            <w:tcW w:w="1925" w:type="dxa"/>
            <w:tcBorders>
              <w:top w:val="single" w:sz="4" w:space="0" w:color="auto"/>
              <w:left w:val="single" w:sz="4" w:space="0" w:color="auto"/>
              <w:bottom w:val="single" w:sz="4" w:space="0" w:color="auto"/>
              <w:right w:val="single" w:sz="4" w:space="0" w:color="auto"/>
            </w:tcBorders>
          </w:tcPr>
          <w:p w14:paraId="30501DFC" w14:textId="77777777" w:rsidR="00A22171" w:rsidRPr="00FD2226" w:rsidRDefault="00A22171" w:rsidP="00A22171">
            <w:pPr>
              <w:ind w:left="-71"/>
              <w:jc w:val="center"/>
            </w:pPr>
            <w:r w:rsidRPr="00FD2226">
              <w:t>83</w:t>
            </w:r>
          </w:p>
        </w:tc>
      </w:tr>
      <w:tr w:rsidR="00A22171" w:rsidRPr="00FD2226" w14:paraId="096DF46B" w14:textId="77777777" w:rsidTr="00A22171">
        <w:trPr>
          <w:trHeight w:val="28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3713D607" w14:textId="77777777" w:rsidR="00A22171" w:rsidRPr="00FD2226" w:rsidRDefault="00A22171" w:rsidP="00A22171">
            <w:pPr>
              <w:ind w:left="70"/>
            </w:pPr>
            <w:r w:rsidRPr="00FD2226">
              <w:t>Planeación Institucional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0689F0" w14:textId="77777777" w:rsidR="00A22171" w:rsidRPr="00FD2226" w:rsidRDefault="00A22171" w:rsidP="00A22171">
            <w:pPr>
              <w:ind w:left="-71"/>
              <w:jc w:val="center"/>
            </w:pPr>
            <w:r w:rsidRPr="00FD2226">
              <w:t>81</w:t>
            </w:r>
          </w:p>
        </w:tc>
        <w:tc>
          <w:tcPr>
            <w:tcW w:w="1925" w:type="dxa"/>
            <w:tcBorders>
              <w:top w:val="single" w:sz="4" w:space="0" w:color="auto"/>
              <w:left w:val="single" w:sz="4" w:space="0" w:color="auto"/>
              <w:bottom w:val="single" w:sz="4" w:space="0" w:color="auto"/>
              <w:right w:val="single" w:sz="4" w:space="0" w:color="auto"/>
            </w:tcBorders>
          </w:tcPr>
          <w:p w14:paraId="08E662EE" w14:textId="77777777" w:rsidR="00A22171" w:rsidRPr="00FD2226" w:rsidRDefault="00A22171" w:rsidP="00A22171">
            <w:pPr>
              <w:ind w:left="-71"/>
              <w:jc w:val="center"/>
            </w:pPr>
            <w:r w:rsidRPr="00FD2226">
              <w:t>92</w:t>
            </w:r>
          </w:p>
        </w:tc>
      </w:tr>
      <w:tr w:rsidR="00A22171" w:rsidRPr="00FD2226" w14:paraId="5055BF4B" w14:textId="77777777" w:rsidTr="00A22171">
        <w:trPr>
          <w:trHeight w:val="241"/>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669F0" w14:textId="77777777" w:rsidR="00A22171" w:rsidRPr="00FD2226" w:rsidRDefault="00A22171" w:rsidP="00A22171">
            <w:pPr>
              <w:ind w:left="70"/>
            </w:pPr>
            <w:r w:rsidRPr="00FD2226">
              <w:t>Rendición de cuentas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AF773" w14:textId="77777777" w:rsidR="00A22171" w:rsidRPr="00FD2226" w:rsidRDefault="00A22171" w:rsidP="00A22171">
            <w:pPr>
              <w:ind w:left="-71"/>
              <w:jc w:val="center"/>
            </w:pPr>
            <w:r w:rsidRPr="00FD2226">
              <w:t>76</w:t>
            </w:r>
          </w:p>
        </w:tc>
        <w:tc>
          <w:tcPr>
            <w:tcW w:w="1925" w:type="dxa"/>
            <w:tcBorders>
              <w:top w:val="single" w:sz="4" w:space="0" w:color="auto"/>
              <w:left w:val="single" w:sz="4" w:space="0" w:color="auto"/>
              <w:bottom w:val="single" w:sz="4" w:space="0" w:color="auto"/>
              <w:right w:val="single" w:sz="4" w:space="0" w:color="auto"/>
            </w:tcBorders>
          </w:tcPr>
          <w:p w14:paraId="6ED3D9C1" w14:textId="77777777" w:rsidR="00A22171" w:rsidRPr="00FD2226" w:rsidRDefault="00A22171" w:rsidP="00A22171">
            <w:pPr>
              <w:ind w:left="-71"/>
              <w:jc w:val="center"/>
            </w:pPr>
            <w:r w:rsidRPr="00FD2226">
              <w:t>79</w:t>
            </w:r>
          </w:p>
        </w:tc>
      </w:tr>
      <w:tr w:rsidR="00A22171" w:rsidRPr="00FD2226" w14:paraId="6EC801DC" w14:textId="77777777" w:rsidTr="00A22171">
        <w:trPr>
          <w:trHeight w:val="297"/>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4987598" w14:textId="77777777" w:rsidR="00A22171" w:rsidRPr="00FD2226" w:rsidRDefault="00A22171" w:rsidP="00A22171">
            <w:pPr>
              <w:ind w:left="70"/>
            </w:pPr>
            <w:r w:rsidRPr="00FD2226">
              <w:t>Gestión documental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E3F76C" w14:textId="77777777" w:rsidR="00A22171" w:rsidRPr="00FD2226" w:rsidRDefault="00A22171" w:rsidP="00A22171">
            <w:pPr>
              <w:ind w:left="-71"/>
              <w:jc w:val="center"/>
            </w:pPr>
            <w:r w:rsidRPr="00FD2226">
              <w:t>71</w:t>
            </w:r>
          </w:p>
        </w:tc>
        <w:tc>
          <w:tcPr>
            <w:tcW w:w="1925" w:type="dxa"/>
            <w:tcBorders>
              <w:top w:val="single" w:sz="4" w:space="0" w:color="auto"/>
              <w:left w:val="single" w:sz="4" w:space="0" w:color="auto"/>
              <w:bottom w:val="single" w:sz="4" w:space="0" w:color="auto"/>
              <w:right w:val="single" w:sz="4" w:space="0" w:color="auto"/>
            </w:tcBorders>
            <w:vAlign w:val="center"/>
          </w:tcPr>
          <w:p w14:paraId="2F97D4B5" w14:textId="77777777" w:rsidR="00A22171" w:rsidRPr="00FD2226" w:rsidRDefault="00A22171" w:rsidP="00A22171">
            <w:pPr>
              <w:ind w:left="-71"/>
              <w:jc w:val="center"/>
            </w:pPr>
            <w:r w:rsidRPr="00FD2226">
              <w:t>71</w:t>
            </w:r>
          </w:p>
        </w:tc>
      </w:tr>
      <w:tr w:rsidR="00A22171" w:rsidRPr="00FD2226" w14:paraId="2FB8DDB7" w14:textId="77777777" w:rsidTr="00A22171">
        <w:trPr>
          <w:trHeight w:val="273"/>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9FC5A86" w14:textId="77777777" w:rsidR="00A22171" w:rsidRPr="00FD2226" w:rsidRDefault="00A22171" w:rsidP="00A22171">
            <w:pPr>
              <w:ind w:left="70"/>
            </w:pPr>
            <w:r w:rsidRPr="00FD2226">
              <w:t>Gobierno digital / Seguridad digital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297510" w14:textId="77777777" w:rsidR="00A22171" w:rsidRPr="00FD2226" w:rsidRDefault="00A22171" w:rsidP="00A22171">
            <w:pPr>
              <w:ind w:left="-71"/>
              <w:jc w:val="center"/>
            </w:pPr>
            <w:r w:rsidRPr="00FD2226">
              <w:t>63</w:t>
            </w:r>
          </w:p>
        </w:tc>
        <w:tc>
          <w:tcPr>
            <w:tcW w:w="1925" w:type="dxa"/>
            <w:tcBorders>
              <w:top w:val="single" w:sz="4" w:space="0" w:color="auto"/>
              <w:left w:val="single" w:sz="4" w:space="0" w:color="auto"/>
              <w:bottom w:val="single" w:sz="4" w:space="0" w:color="auto"/>
              <w:right w:val="single" w:sz="4" w:space="0" w:color="auto"/>
            </w:tcBorders>
            <w:vAlign w:val="center"/>
          </w:tcPr>
          <w:p w14:paraId="1E7CAB00" w14:textId="77777777" w:rsidR="00A22171" w:rsidRPr="00FD2226" w:rsidRDefault="00A22171" w:rsidP="00A22171">
            <w:pPr>
              <w:ind w:left="-71"/>
              <w:jc w:val="center"/>
            </w:pPr>
            <w:r w:rsidRPr="00FD2226">
              <w:t>80</w:t>
            </w:r>
          </w:p>
        </w:tc>
      </w:tr>
      <w:tr w:rsidR="00A22171" w:rsidRPr="00FD2226" w14:paraId="51656BA6" w14:textId="77777777" w:rsidTr="00A22171">
        <w:trPr>
          <w:trHeight w:val="277"/>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621E9097" w14:textId="77777777" w:rsidR="00A22171" w:rsidRPr="00FD2226" w:rsidRDefault="00A22171" w:rsidP="00A22171">
            <w:pPr>
              <w:ind w:left="70"/>
            </w:pPr>
            <w:r w:rsidRPr="00FD2226">
              <w:t>Seguimiento y Evaluación del desempeño institucional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9DEC43" w14:textId="77777777" w:rsidR="00A22171" w:rsidRPr="00FD2226" w:rsidRDefault="00A22171" w:rsidP="00A22171">
            <w:pPr>
              <w:ind w:left="-71"/>
              <w:jc w:val="center"/>
            </w:pPr>
            <w:r w:rsidRPr="00FD2226">
              <w:t>50</w:t>
            </w:r>
          </w:p>
        </w:tc>
        <w:tc>
          <w:tcPr>
            <w:tcW w:w="1925" w:type="dxa"/>
            <w:tcBorders>
              <w:top w:val="single" w:sz="4" w:space="0" w:color="auto"/>
              <w:left w:val="single" w:sz="4" w:space="0" w:color="auto"/>
              <w:bottom w:val="single" w:sz="4" w:space="0" w:color="auto"/>
              <w:right w:val="single" w:sz="4" w:space="0" w:color="auto"/>
            </w:tcBorders>
            <w:vAlign w:val="center"/>
          </w:tcPr>
          <w:p w14:paraId="4A7DA666" w14:textId="77777777" w:rsidR="00A22171" w:rsidRPr="00FD2226" w:rsidRDefault="00A22171" w:rsidP="00A22171">
            <w:pPr>
              <w:ind w:left="-71"/>
              <w:jc w:val="center"/>
            </w:pPr>
            <w:r w:rsidRPr="00FD2226">
              <w:t>59</w:t>
            </w:r>
          </w:p>
        </w:tc>
      </w:tr>
      <w:tr w:rsidR="00A22171" w:rsidRPr="00FD2226" w14:paraId="1BB6B8D4" w14:textId="77777777" w:rsidTr="00A22171">
        <w:trPr>
          <w:trHeight w:val="289"/>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3ADF9BEB" w14:textId="77777777" w:rsidR="00A22171" w:rsidRPr="00FD2226" w:rsidRDefault="00A22171" w:rsidP="00A22171">
            <w:pPr>
              <w:ind w:left="70"/>
            </w:pPr>
            <w:r w:rsidRPr="00FD2226">
              <w:t>Participación ciudadana en la gestión pública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6D4D54" w14:textId="77777777" w:rsidR="00A22171" w:rsidRPr="00FD2226" w:rsidRDefault="00A22171" w:rsidP="00A22171">
            <w:pPr>
              <w:ind w:left="-71"/>
              <w:jc w:val="center"/>
            </w:pPr>
            <w:r w:rsidRPr="00FD2226">
              <w:t>35</w:t>
            </w:r>
          </w:p>
        </w:tc>
        <w:tc>
          <w:tcPr>
            <w:tcW w:w="1925" w:type="dxa"/>
            <w:tcBorders>
              <w:top w:val="single" w:sz="4" w:space="0" w:color="auto"/>
              <w:left w:val="single" w:sz="4" w:space="0" w:color="auto"/>
              <w:bottom w:val="single" w:sz="4" w:space="0" w:color="auto"/>
              <w:right w:val="single" w:sz="4" w:space="0" w:color="auto"/>
            </w:tcBorders>
            <w:vAlign w:val="center"/>
          </w:tcPr>
          <w:p w14:paraId="0F3C69E2" w14:textId="77777777" w:rsidR="00A22171" w:rsidRPr="00FD2226" w:rsidRDefault="00A22171" w:rsidP="00A22171">
            <w:pPr>
              <w:ind w:left="-71"/>
              <w:jc w:val="center"/>
            </w:pPr>
            <w:r w:rsidRPr="00FD2226">
              <w:t>46</w:t>
            </w:r>
          </w:p>
        </w:tc>
      </w:tr>
      <w:tr w:rsidR="00A22171" w:rsidRPr="00FD2226" w14:paraId="074E2699" w14:textId="77777777" w:rsidTr="00A22171">
        <w:trPr>
          <w:trHeight w:val="265"/>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4BDD598F" w14:textId="77777777" w:rsidR="00A22171" w:rsidRPr="00FD2226" w:rsidRDefault="00A22171" w:rsidP="00A22171">
            <w:pPr>
              <w:ind w:left="70"/>
            </w:pPr>
            <w:r w:rsidRPr="00FD2226">
              <w:t>Integridad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C193CD" w14:textId="77777777" w:rsidR="00A22171" w:rsidRPr="00FD2226" w:rsidRDefault="00A22171" w:rsidP="00A22171">
            <w:pPr>
              <w:ind w:left="-71"/>
              <w:jc w:val="center"/>
            </w:pPr>
            <w:r w:rsidRPr="00FD2226">
              <w:t>19</w:t>
            </w:r>
          </w:p>
        </w:tc>
        <w:tc>
          <w:tcPr>
            <w:tcW w:w="1925" w:type="dxa"/>
            <w:tcBorders>
              <w:top w:val="single" w:sz="4" w:space="0" w:color="auto"/>
              <w:left w:val="single" w:sz="4" w:space="0" w:color="auto"/>
              <w:bottom w:val="single" w:sz="4" w:space="0" w:color="auto"/>
              <w:right w:val="single" w:sz="4" w:space="0" w:color="auto"/>
            </w:tcBorders>
            <w:vAlign w:val="center"/>
          </w:tcPr>
          <w:p w14:paraId="6E4FD292" w14:textId="77777777" w:rsidR="00A22171" w:rsidRPr="00FD2226" w:rsidRDefault="00A22171" w:rsidP="00A22171">
            <w:pPr>
              <w:ind w:left="-71"/>
              <w:jc w:val="center"/>
            </w:pPr>
            <w:r w:rsidRPr="00FD2226">
              <w:t>73</w:t>
            </w:r>
          </w:p>
        </w:tc>
      </w:tr>
      <w:tr w:rsidR="00A22171" w:rsidRPr="00FD2226" w14:paraId="49A3B5A4" w14:textId="77777777" w:rsidTr="00A22171">
        <w:trPr>
          <w:trHeight w:val="245"/>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5C2B8349" w14:textId="77777777" w:rsidR="00A22171" w:rsidRPr="00FD2226" w:rsidRDefault="00A22171" w:rsidP="00A22171">
            <w:pPr>
              <w:ind w:left="70"/>
            </w:pPr>
            <w:r w:rsidRPr="00FD2226">
              <w:t>Gestión del conocimiento y la innovación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588135" w14:textId="77777777" w:rsidR="00A22171" w:rsidRPr="00FD2226" w:rsidRDefault="00A22171" w:rsidP="00A22171">
            <w:pPr>
              <w:ind w:left="-71"/>
              <w:jc w:val="center"/>
            </w:pPr>
            <w:r w:rsidRPr="00FD2226">
              <w:t>15</w:t>
            </w:r>
          </w:p>
        </w:tc>
        <w:tc>
          <w:tcPr>
            <w:tcW w:w="1925" w:type="dxa"/>
            <w:tcBorders>
              <w:top w:val="single" w:sz="4" w:space="0" w:color="auto"/>
              <w:left w:val="single" w:sz="4" w:space="0" w:color="auto"/>
              <w:bottom w:val="single" w:sz="4" w:space="0" w:color="auto"/>
              <w:right w:val="single" w:sz="4" w:space="0" w:color="auto"/>
            </w:tcBorders>
            <w:vAlign w:val="center"/>
          </w:tcPr>
          <w:p w14:paraId="3A618122" w14:textId="77777777" w:rsidR="00A22171" w:rsidRPr="00FD2226" w:rsidRDefault="00A22171" w:rsidP="00A22171">
            <w:pPr>
              <w:ind w:left="-71"/>
              <w:jc w:val="center"/>
            </w:pPr>
            <w:r w:rsidRPr="00FD2226">
              <w:t>55</w:t>
            </w:r>
          </w:p>
        </w:tc>
      </w:tr>
      <w:tr w:rsidR="00A22171" w:rsidRPr="00FD2226" w14:paraId="69CE4BDF" w14:textId="77777777" w:rsidTr="00A22171">
        <w:trPr>
          <w:trHeight w:val="315"/>
          <w:jc w:val="center"/>
        </w:trPr>
        <w:tc>
          <w:tcPr>
            <w:tcW w:w="297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7C2893" w14:textId="77777777" w:rsidR="00A22171" w:rsidRPr="00FD2226" w:rsidRDefault="00A22171" w:rsidP="00A22171">
            <w:pPr>
              <w:ind w:left="70"/>
              <w:rPr>
                <w:b/>
                <w:bCs/>
              </w:rPr>
            </w:pPr>
            <w:r w:rsidRPr="00FD2226">
              <w:rPr>
                <w:b/>
                <w:bCs/>
              </w:rPr>
              <w:t>Promedio MIPG</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E2D5AA1" w14:textId="77777777" w:rsidR="00A22171" w:rsidRPr="00FD2226" w:rsidRDefault="00A22171" w:rsidP="00A22171">
            <w:pPr>
              <w:ind w:left="-71"/>
              <w:jc w:val="center"/>
              <w:rPr>
                <w:b/>
                <w:bCs/>
              </w:rPr>
            </w:pPr>
            <w:r w:rsidRPr="00FD2226">
              <w:rPr>
                <w:b/>
                <w:bCs/>
              </w:rPr>
              <w:t>72 %</w:t>
            </w:r>
          </w:p>
        </w:tc>
        <w:tc>
          <w:tcPr>
            <w:tcW w:w="1925" w:type="dxa"/>
            <w:tcBorders>
              <w:top w:val="single" w:sz="8" w:space="0" w:color="auto"/>
              <w:left w:val="single" w:sz="4" w:space="0" w:color="auto"/>
              <w:bottom w:val="single" w:sz="8" w:space="0" w:color="auto"/>
              <w:right w:val="single" w:sz="4" w:space="0" w:color="auto"/>
            </w:tcBorders>
            <w:vAlign w:val="center"/>
          </w:tcPr>
          <w:p w14:paraId="6CFABA69" w14:textId="77777777" w:rsidR="00A22171" w:rsidRPr="00FD2226" w:rsidRDefault="00A22171" w:rsidP="00A22171">
            <w:pPr>
              <w:ind w:left="-71"/>
              <w:jc w:val="center"/>
              <w:rPr>
                <w:b/>
                <w:bCs/>
              </w:rPr>
            </w:pPr>
            <w:r w:rsidRPr="00FD2226">
              <w:rPr>
                <w:b/>
                <w:bCs/>
              </w:rPr>
              <w:t>82 %</w:t>
            </w:r>
          </w:p>
        </w:tc>
      </w:tr>
    </w:tbl>
    <w:p w14:paraId="2A41A26C" w14:textId="77777777" w:rsidR="00A22171" w:rsidRPr="00FD2226" w:rsidRDefault="00A22171" w:rsidP="00A22171"/>
    <w:p w14:paraId="3300DF1A" w14:textId="77777777" w:rsidR="00A22171" w:rsidRPr="00FD2226" w:rsidRDefault="00A22171" w:rsidP="00A22171">
      <w:pPr>
        <w:rPr>
          <w:bCs/>
          <w:spacing w:val="-3"/>
        </w:rPr>
      </w:pPr>
      <w:r w:rsidRPr="00FD2226">
        <w:t> </w:t>
      </w:r>
      <w:r w:rsidRPr="00FD2226">
        <w:rPr>
          <w:bCs/>
          <w:spacing w:val="-3"/>
        </w:rPr>
        <w:t xml:space="preserve">Estos resultados evidencian el avance notable en el desarrollo de las políticas del Modelo en cada una de las dimensiones que impacta a su vez el resultado general. En la evaluación general de desempeño de las políticas la ANI obtuvo en septiembre un promedio de 82% (en una escala de 1 a 100%) frente al 72,0% obtenido en marzo. En 13 de las 16 políticas se obtuvieron mejores resultados, tal como se muestra en la gráfica 2. </w:t>
      </w:r>
    </w:p>
    <w:p w14:paraId="437BC86E" w14:textId="77777777" w:rsidR="00A22171" w:rsidRPr="00FD2226" w:rsidRDefault="00A22171" w:rsidP="00A22171">
      <w:pPr>
        <w:rPr>
          <w:bCs/>
          <w:spacing w:val="-3"/>
        </w:rPr>
      </w:pPr>
      <w:r w:rsidRPr="00FD2226">
        <w:rPr>
          <w:bCs/>
          <w:spacing w:val="-3"/>
        </w:rPr>
        <w:t>Los mayores progresos en el desarrollo de estas políticas se obtuvieron en las Políticas de Integridad y Gestión del Conocimiento, que partían del nivel más bajo en el Modelo.</w:t>
      </w:r>
    </w:p>
    <w:p w14:paraId="7EC4F195" w14:textId="4B938352" w:rsidR="00A22171" w:rsidRPr="00FD2226" w:rsidRDefault="00A22171" w:rsidP="00A22171">
      <w:pPr>
        <w:pStyle w:val="Ttulo3"/>
      </w:pPr>
      <w:r w:rsidRPr="00FD2226">
        <w:t>Rediseño y optimización de procesos institucionales</w:t>
      </w:r>
    </w:p>
    <w:p w14:paraId="6474E839" w14:textId="77777777" w:rsidR="00A22171" w:rsidRPr="00FD2226" w:rsidRDefault="00A22171" w:rsidP="00A22171">
      <w:pPr>
        <w:rPr>
          <w:sz w:val="16"/>
          <w:szCs w:val="16"/>
        </w:rPr>
      </w:pPr>
    </w:p>
    <w:p w14:paraId="73FDBFBA" w14:textId="77777777" w:rsidR="00A22171" w:rsidRPr="00FD2226" w:rsidRDefault="00A22171" w:rsidP="00A22171">
      <w:r w:rsidRPr="00FD2226">
        <w:t>En el marco de la política de fortalecimiento organizacional y simplificación de procesos del MIPG se realizó el proyecto de rediseño y optimización de procesos institucionales, en virtud del cual se obtuvo como resultado:</w:t>
      </w:r>
    </w:p>
    <w:p w14:paraId="68B1276C" w14:textId="77777777" w:rsidR="00A22171" w:rsidRPr="00FD2226" w:rsidRDefault="00A22171" w:rsidP="00A22171">
      <w:r w:rsidRPr="00FD2226">
        <w:lastRenderedPageBreak/>
        <w:t xml:space="preserve">Diagnóstico y evaluación de los procesos y procedimientos existentes en el marco del ciclo de vida de los proyectos y de la cadena de valor de la ANI.  </w:t>
      </w:r>
    </w:p>
    <w:p w14:paraId="6F4246F4" w14:textId="77777777" w:rsidR="00A22171" w:rsidRPr="00FD2226" w:rsidRDefault="00A22171" w:rsidP="00A22171">
      <w:r w:rsidRPr="00FD2226">
        <w:t xml:space="preserve">Definición metodológica y Redefinición conceptual del mapa de procesos a la luz de las nuevas realidades y retos institucionales.  </w:t>
      </w:r>
    </w:p>
    <w:p w14:paraId="5CA8EDFC" w14:textId="77777777" w:rsidR="00A22171" w:rsidRPr="00FD2226" w:rsidRDefault="00A22171" w:rsidP="00A22171"/>
    <w:p w14:paraId="57BEB363" w14:textId="3A0D5EC1" w:rsidR="00A22171" w:rsidRPr="00FD2226" w:rsidRDefault="00A22171" w:rsidP="00A22171">
      <w:pPr>
        <w:pStyle w:val="Ttulo3"/>
      </w:pPr>
      <w:r w:rsidRPr="00FD2226">
        <w:t xml:space="preserve">Diseño de indicadores de desempeño para el nuevo mapa de procesos de la ANI y diseño del Balance Score Card de la ANI.   </w:t>
      </w:r>
    </w:p>
    <w:p w14:paraId="49F4CACF" w14:textId="77777777" w:rsidR="00A22171" w:rsidRPr="00FD2226" w:rsidRDefault="00A22171" w:rsidP="00A22171">
      <w:pPr>
        <w:rPr>
          <w:b/>
          <w:bCs/>
          <w:sz w:val="16"/>
          <w:szCs w:val="16"/>
        </w:rPr>
      </w:pPr>
    </w:p>
    <w:p w14:paraId="4F154BFA" w14:textId="77777777" w:rsidR="00A22171" w:rsidRPr="00FD2226" w:rsidRDefault="00A22171" w:rsidP="00A22171">
      <w:r w:rsidRPr="00FD2226">
        <w:t>Como resultado de este proyecto la ANI cuenta con:</w:t>
      </w:r>
    </w:p>
    <w:p w14:paraId="7F109B6B" w14:textId="77777777" w:rsidR="00A22171" w:rsidRPr="00FD2226" w:rsidRDefault="00A22171" w:rsidP="00A22171">
      <w:r w:rsidRPr="00FD2226">
        <w:t xml:space="preserve">Un Sistema de Indicadores de Desempeño para los procesos de carácter estratégico, misional y transversal que integran el nuevo mapa de procesos, compuesto por una batería de 174 indicadores de gestión, impacto y calidad que sirven para gestionar los recursos y tomar decisiones orientadas a mejorar la eficiencia y la eficacia de los procesos a cargo de las Gerencias, en función de productos, roles y responsabilidades </w:t>
      </w:r>
    </w:p>
    <w:p w14:paraId="3B2763C3" w14:textId="77777777" w:rsidR="00A22171" w:rsidRPr="00FD2226" w:rsidRDefault="00A22171" w:rsidP="00A22171">
      <w:r w:rsidRPr="00FD2226">
        <w:t>Balance Score Card de la ANI.</w:t>
      </w:r>
      <w:r>
        <w:t xml:space="preserve"> Fue d</w:t>
      </w:r>
      <w:r w:rsidRPr="00FD2226">
        <w:t>iseñado</w:t>
      </w:r>
      <w:r>
        <w:t xml:space="preserve"> </w:t>
      </w:r>
      <w:r w:rsidRPr="00FD2226">
        <w:t xml:space="preserve">como herramienta para la toma de decisiones institucionales desde la perspectiva financiera, de relaciones con partes interesadas, manejo interno, e innovación y aprendizaje. </w:t>
      </w:r>
    </w:p>
    <w:p w14:paraId="712B0E79" w14:textId="0D3E95B4" w:rsidR="00A22171" w:rsidRPr="00FD2226" w:rsidRDefault="00317660" w:rsidP="00A22171">
      <w:bookmarkStart w:id="14" w:name="_Toc31400601"/>
      <w:r>
        <w:rPr>
          <w:rStyle w:val="Ttulo2Car"/>
        </w:rPr>
        <w:t xml:space="preserve">5.2 </w:t>
      </w:r>
      <w:r w:rsidR="00A22171" w:rsidRPr="00317660">
        <w:rPr>
          <w:rStyle w:val="Ttulo2Car"/>
        </w:rPr>
        <w:t>Proyecto: Implementación de nueva metodología de planeación estratégica participativa enmarcada en la gestión del conocimiento y con enfoque de riesgos</w:t>
      </w:r>
      <w:bookmarkEnd w:id="14"/>
      <w:r w:rsidR="00A22171" w:rsidRPr="00FD2226">
        <w:t xml:space="preserve">:  Para fortalecer análisis de contexto externo e interno e incorporar la evaluación del riesgo en la Planeación Estratégica 2020. </w:t>
      </w:r>
    </w:p>
    <w:p w14:paraId="1BD7219C" w14:textId="77777777" w:rsidR="00A22171" w:rsidRPr="00FD2226" w:rsidRDefault="00A22171" w:rsidP="00A22171">
      <w:r w:rsidRPr="00FD2226">
        <w:t xml:space="preserve">Con el fin de lograr una mayor efectividad en la planeación estratégica 2020, se implementó a partir de este año una metodología participativa enmarcada en la estrategia de gestión del conocimiento, que permitió invitar al proceso a todo el equipo de colaboradores de la ANI, de los cuales 394 aceptaron la invitación y contribuyeron a definir el contexto interno y externo que enfrenta la Agencia de cara a su proyección estratégica, a lo largo de las 17 reuniones realizadas en noviembre. </w:t>
      </w:r>
    </w:p>
    <w:p w14:paraId="273115A5" w14:textId="77777777" w:rsidR="00A22171" w:rsidRPr="00FD2226" w:rsidRDefault="00A22171" w:rsidP="00A22171">
      <w:r w:rsidRPr="00FD2226">
        <w:t>Los aportes de todos estos colaboradores fueron la base para la construcción a utilizar durante la sesión de Planeación Estratégica con la Alta Dirección, de la cual se obtuvo como resultado el Plan de Acción 2020 y el Plan Marco Estratégico Ajustado, alrededor del cual se alineara toda la entidad, para asumir los retos y responsabilidades que conlleva el desarrollo de proyectos de infraestructura de transporte concesionados, sostenibles, multimodales, que garanticen competitividad al país y que conecten a sus ciudadanos en sus territorios.    </w:t>
      </w:r>
    </w:p>
    <w:p w14:paraId="211828B8" w14:textId="77777777" w:rsidR="00A22171" w:rsidRPr="00FD2226" w:rsidRDefault="00A22171" w:rsidP="00A22171">
      <w:r w:rsidRPr="00FD2226">
        <w:rPr>
          <w:b/>
          <w:bCs/>
        </w:rPr>
        <w:lastRenderedPageBreak/>
        <w:t>Diseño e implementación de la estrategia de gestión del conocimiento (GC)</w:t>
      </w:r>
      <w:r w:rsidRPr="00FD2226">
        <w:t xml:space="preserve">. i) Definición de línea base del desarrollo de la política de desempeño de la gestión del conocimiento de la ANI, autodiagnóstico marzo de 2019 i) Diseño y puesta en marcha de la estrategia de GC enfocada a la solución de problemáticas, y al cumplimiento de metas y objetivos de la ANI.  iii) Desarrollo de plan de acción para abordar los temas críticos de la política de GC enfocadas a la misión de la ANI, con resultados notables en mejora en desempeño entre marzo y septiembre (de 15% a 55%), de acuerdo con autodiagnósticos aplicados. </w:t>
      </w:r>
    </w:p>
    <w:p w14:paraId="36DEE327" w14:textId="77777777" w:rsidR="00A22171" w:rsidRPr="00FD2226" w:rsidRDefault="00A22171" w:rsidP="00A22171">
      <w:pPr>
        <w:rPr>
          <w:b/>
          <w:bCs/>
        </w:rPr>
      </w:pPr>
      <w:r w:rsidRPr="00FD2226">
        <w:rPr>
          <w:b/>
          <w:bCs/>
        </w:rPr>
        <w:t xml:space="preserve">Productos resultados del plan de acción de la estrategia de gestión del conocimiento. </w:t>
      </w:r>
      <w:r w:rsidRPr="00FD2226">
        <w:t>i) Inventario de gestión del conocimiento de la ANI 2019 ii) Directorio de expertos de la ANI iii) Bases para la discusión del Informe de la CCI iv) Los aprendizajes resultado de la Auditoria de Desempeño del Programa de Concesiones 4G realizada por la Contraloría General de la República, v) Metodología de Planeación estratégica participativa enmarcada en la gestión del conocimiento con enfoque de riesgos. vi) Redefinición conceptual de la Feria del Conocimiento y la Innovación y diseño de la edición 2020 con la temática: Proyectos de Infraestructura Sostenible.  vii) Socialización de proyectos en estructuración para capitalizar lecciones aprendidas, ix) Estrategia de comunicación e imagen de la gestión del conocimiento. x) Respaldo metodológico e investigativo al Proyecto de Concesiones 5G. x) Repositorio de gestión del conocimiento con documentos institucionales. xi) Adecuación del Rincón del Conocimiento, cuarto pensar, crear y discutir ideas y soluciones a problemas.</w:t>
      </w:r>
    </w:p>
    <w:p w14:paraId="1FBD0D83" w14:textId="77777777" w:rsidR="00A22171" w:rsidRPr="00FD2226" w:rsidRDefault="00A22171" w:rsidP="00A22171"/>
    <w:p w14:paraId="32BC12DD" w14:textId="1224A4F5" w:rsidR="00A22171" w:rsidRPr="00FD2226" w:rsidRDefault="00317660" w:rsidP="00A22171">
      <w:bookmarkStart w:id="15" w:name="_Toc31400602"/>
      <w:r>
        <w:rPr>
          <w:rStyle w:val="Ttulo2Car"/>
        </w:rPr>
        <w:t xml:space="preserve">5.3 </w:t>
      </w:r>
      <w:r w:rsidR="00A22171" w:rsidRPr="00317660">
        <w:rPr>
          <w:rStyle w:val="Ttulo2Car"/>
        </w:rPr>
        <w:t>Fortalecimiento de los mecanismos de transparencia</w:t>
      </w:r>
      <w:bookmarkEnd w:id="15"/>
      <w:r w:rsidR="00A22171" w:rsidRPr="00FD2226">
        <w:rPr>
          <w:b/>
          <w:bCs/>
        </w:rPr>
        <w:t xml:space="preserve">:  </w:t>
      </w:r>
      <w:r w:rsidR="00A22171" w:rsidRPr="00FD2226">
        <w:t>i) Obtención de</w:t>
      </w:r>
      <w:r w:rsidR="00A22171" w:rsidRPr="00FD2226">
        <w:rPr>
          <w:b/>
          <w:bCs/>
        </w:rPr>
        <w:t xml:space="preserve"> </w:t>
      </w:r>
      <w:r w:rsidR="00A22171" w:rsidRPr="00FD2226">
        <w:t xml:space="preserve">Certificación del Sistema de Gestión Antisoborno bajo los requisitos de la norma ISO 37001 versión 2016 – Primera entidad que recibe esta certificación en Colombia y que hará posible que el país pueda contar con el primer ente certificador de esta norma. ii) Gestión de denuncias basada en riesgos para mitigar materialización de riesgos de cumplimiento; con diseño de caja herramientas para la gestión de denuncias: Procedimiento, Alcance debida diligencia establecido; Canales de denuncia ampliados; Estrategia de comunicaciones en implementación; Site de transparencia ANI, Informe mensual de Gestión. iii) Contribución de la ANI a la OCDE en buenas prácticas asociadas a la implementación del MRAN (Colombia junto con Argentina y Ucrania son los únicos países en el mundo, que han hecho uso de este mecanismo) y Convenio con la Secretaria de Transparencia para su utilización en futuras adjudicaciones de concesiones.  iv) Alianza estratégica ANI- UIAF para gestionar riesgos LAFT y Participación en la Evaluación de Riesgos de la UIAF y en la definición del CONPES de LAFT.  v) Resolución 1071/2019. Definición equipo de transparencia, cambios de enfoque estratégico de la gestión. vi) Fortalecimiento del Plan Anticorrupción. </w:t>
      </w:r>
      <w:r w:rsidR="00A22171" w:rsidRPr="00FD2226">
        <w:lastRenderedPageBreak/>
        <w:t>vii)  Fortalecimiento de la participación ciudadana y rendición de cuentas con enfoque en derechos humanos y ODS (Objetivos de Desarrollo Sostenible</w:t>
      </w:r>
      <w:r w:rsidR="00304B4B" w:rsidRPr="00FD2226">
        <w:t>). viii</w:t>
      </w:r>
      <w:r w:rsidR="00A22171" w:rsidRPr="00FD2226">
        <w:t>) Racionalización de trámites a través de la aplicación de la directiva 007 de 2019. ix) Implementación de ITA- Evaluación 98 /100 en la medición 2019. x) Reintegro de recursos públicos a subcuenta predial por 394 millones de pesos, gracias a la gestión de denuncias.</w:t>
      </w:r>
    </w:p>
    <w:p w14:paraId="742C6B91" w14:textId="77777777" w:rsidR="00A22171" w:rsidRPr="00FD2226" w:rsidRDefault="00A22171" w:rsidP="00A22171">
      <w:r w:rsidRPr="00FD2226">
        <w:rPr>
          <w:b/>
          <w:bCs/>
        </w:rPr>
        <w:t> </w:t>
      </w:r>
    </w:p>
    <w:p w14:paraId="67279E39" w14:textId="77777777" w:rsidR="00A22171" w:rsidRPr="00FD2226" w:rsidRDefault="00A22171" w:rsidP="00A22171">
      <w:r w:rsidRPr="00FD2226">
        <w:rPr>
          <w:b/>
          <w:bCs/>
        </w:rPr>
        <w:t xml:space="preserve">Gestión Integral de Riesgos Institucionales: </w:t>
      </w:r>
      <w:r w:rsidRPr="00FD2226">
        <w:t>i)</w:t>
      </w:r>
      <w:r w:rsidRPr="00FD2226">
        <w:rPr>
          <w:b/>
          <w:bCs/>
        </w:rPr>
        <w:t xml:space="preserve"> </w:t>
      </w:r>
      <w:r w:rsidRPr="00FD2226">
        <w:t>Revisión a profundidad de Manual de riesgos de la ANI, para ajustar metodología con base en lineamientos internacionales. ii) Ajuste metodológico y redefinición de mapas de riesgos de procesos de la ANI. iii) Realización de 19 talleres de actualización de los mapas de riesgos por procesos para fortalecer la toma de decisiones. iv) seguimiento a la gestión de los riesgos de los procesos v) Identificación y tipificación de riesgos corporativos vi) Gestión de Riesgos de cumplimiento y de procesos para crear valor, disminuir perdidas y maximizar las oportunidades.</w:t>
      </w:r>
    </w:p>
    <w:p w14:paraId="75EDD6FB" w14:textId="77777777" w:rsidR="00A22171" w:rsidRPr="00FD2226" w:rsidRDefault="00A22171" w:rsidP="00A22171"/>
    <w:p w14:paraId="405D5910" w14:textId="217C4C5F" w:rsidR="00A22171" w:rsidRPr="00FD2226" w:rsidRDefault="00317660" w:rsidP="00A22171">
      <w:bookmarkStart w:id="16" w:name="_Toc31400603"/>
      <w:r>
        <w:rPr>
          <w:rStyle w:val="Ttulo2Car"/>
        </w:rPr>
        <w:t xml:space="preserve">5.4 </w:t>
      </w:r>
      <w:r w:rsidR="00A22171" w:rsidRPr="00317660">
        <w:rPr>
          <w:rStyle w:val="Ttulo2Car"/>
        </w:rPr>
        <w:t>Certificación de la operación estadística para la información de tráfico y recaudo</w:t>
      </w:r>
      <w:bookmarkEnd w:id="16"/>
      <w:r w:rsidR="00A22171" w:rsidRPr="00FD2226">
        <w:rPr>
          <w:b/>
          <w:bCs/>
        </w:rPr>
        <w:t xml:space="preserve">.   El </w:t>
      </w:r>
      <w:r w:rsidR="00A22171" w:rsidRPr="00E156A4">
        <w:t>Comité de Certificación del DANE, una vez realizado el proceso de evaluación in situ, nos otorgó la certificación de la Operación Estadística de Tráfico y Recaudo – Modo Carretero, bajo los requisitos de la Norma Técnica de la Calidad del Proceso Estadístico NTC - PE 1000:2017 por un período de cinco años, a partir del 5 de diciembre de 2019.  Esta certificación tiene un</w:t>
      </w:r>
      <w:r w:rsidR="00A22171" w:rsidRPr="00FD2226">
        <w:t xml:space="preserve"> valor importante desde el punto de vista reputacional, reflejando la fortaleza técnica y el rigor en la calidad de esta información que con la certificación se convierte en estadística oficial, en sintonía con las exigencias de la OCDE en materia de buenas prácticas en el manejo de la información de entidades públicas. </w:t>
      </w:r>
    </w:p>
    <w:p w14:paraId="582E9AA5" w14:textId="77777777" w:rsidR="00A22171" w:rsidRPr="00FD2226" w:rsidRDefault="00A22171" w:rsidP="00A22171">
      <w:pPr>
        <w:pStyle w:val="Prrafodelista"/>
        <w:rPr>
          <w:rFonts w:cstheme="minorHAnsi"/>
        </w:rPr>
      </w:pPr>
    </w:p>
    <w:p w14:paraId="0EEF91FF" w14:textId="77777777" w:rsidR="00A22171" w:rsidRPr="00FD2226" w:rsidRDefault="00A22171" w:rsidP="00A22171">
      <w:pPr>
        <w:pStyle w:val="Prrafodelista"/>
        <w:spacing w:after="0" w:line="240" w:lineRule="auto"/>
        <w:ind w:left="348"/>
        <w:contextualSpacing w:val="0"/>
        <w:rPr>
          <w:rFonts w:cstheme="minorHAnsi"/>
        </w:rPr>
      </w:pPr>
    </w:p>
    <w:p w14:paraId="17C0A640" w14:textId="5911F57A" w:rsidR="00A22171" w:rsidRPr="0027445A" w:rsidRDefault="00317660" w:rsidP="0027445A">
      <w:bookmarkStart w:id="17" w:name="_Toc31400604"/>
      <w:r>
        <w:rPr>
          <w:rStyle w:val="Ttulo2Car"/>
        </w:rPr>
        <w:t xml:space="preserve">5.5 </w:t>
      </w:r>
      <w:r w:rsidR="00A22171" w:rsidRPr="00317660">
        <w:rPr>
          <w:rStyle w:val="Ttulo2Car"/>
        </w:rPr>
        <w:t>Rediseño Institucional de la ANI</w:t>
      </w:r>
      <w:bookmarkEnd w:id="17"/>
      <w:r w:rsidR="00A22171">
        <w:rPr>
          <w:rFonts w:cstheme="minorHAnsi"/>
        </w:rPr>
        <w:t xml:space="preserve"> </w:t>
      </w:r>
      <w:r w:rsidR="00A22171" w:rsidRPr="0027445A">
        <w:t>Se hace a partir del trabajo de levantamiento de cargas se realiza la medición del costo de la planta deseada a partir de del levantamiento de cargas elaborando un resumen ejecutivo que sustenta la propuesta actual de ampliación de planta para consideración del Comité de Gestión y Desempeño Institucional y posteriormente de la Ministra de Transporte.   Este proyecto hace parte de las metas de plan de acción 2019 orientadas al fortalecimiento institucional de la Agencia.</w:t>
      </w:r>
    </w:p>
    <w:p w14:paraId="54B6AB15" w14:textId="77777777" w:rsidR="00A22171" w:rsidRPr="0027445A" w:rsidRDefault="00A22171" w:rsidP="0027445A"/>
    <w:p w14:paraId="7ECE298E" w14:textId="77777777" w:rsidR="00A22171" w:rsidRPr="0027445A" w:rsidRDefault="00A22171" w:rsidP="0027445A">
      <w:r w:rsidRPr="0027445A">
        <w:lastRenderedPageBreak/>
        <w:t>De acuerdo con la decisión del Comité de Gestión y Desempeño realizado en octubre, el análisis del rediseño será retomado a partir de las definiciones y priorizaciones que se adopten en la planeación estratégica 2020.</w:t>
      </w:r>
    </w:p>
    <w:p w14:paraId="461D2020" w14:textId="77777777" w:rsidR="00A22171" w:rsidRPr="0027445A" w:rsidRDefault="00A22171" w:rsidP="0027445A">
      <w:r w:rsidRPr="0027445A">
        <w:t> </w:t>
      </w:r>
    </w:p>
    <w:p w14:paraId="6666490F" w14:textId="77777777" w:rsidR="00A22171" w:rsidRPr="0027445A" w:rsidRDefault="00A22171" w:rsidP="0027445A">
      <w:r w:rsidRPr="0027445A">
        <w:t>Meta: Plan de acción para la optimización del sistema de información misional, apropiación y uso de la información.</w:t>
      </w:r>
    </w:p>
    <w:p w14:paraId="7D0DB1B1" w14:textId="77777777" w:rsidR="00A22171" w:rsidRPr="0027445A" w:rsidRDefault="00A22171" w:rsidP="0027445A"/>
    <w:p w14:paraId="1166CD10" w14:textId="77777777" w:rsidR="00A22171" w:rsidRPr="0027445A" w:rsidRDefault="00A22171" w:rsidP="0027445A">
      <w:r w:rsidRPr="0027445A">
        <w:t xml:space="preserve">Avances: El objetivo de este proyecto es optimizar el sistema de información misional con el fin de que se constituya en una herramienta que brinde información oportuna y concisa de los proyectos de transporte a cargo de la Agencia, es así como a lo largo de la vigencia se ha avanzado en el diagnóstico de los componentes del sistema, la identificación de los factores interno y externos, así como la valoración de los diferentes módulos que lo componen. </w:t>
      </w:r>
    </w:p>
    <w:p w14:paraId="2FD598BC" w14:textId="77777777" w:rsidR="00A22171" w:rsidRPr="0027445A" w:rsidRDefault="00A22171" w:rsidP="0027445A"/>
    <w:p w14:paraId="3051276F" w14:textId="77777777" w:rsidR="00A22171" w:rsidRPr="00FD2226" w:rsidRDefault="00A22171" w:rsidP="0027445A">
      <w:pPr>
        <w:rPr>
          <w:rFonts w:cstheme="minorHAnsi"/>
        </w:rPr>
      </w:pPr>
      <w:r w:rsidRPr="0027445A">
        <w:t>Así mismo en la vigencia, se terminó el documento del plan de acción para la optimización del sistema el cual tiene los siguientes capítulos: determinar la situación actual, identificación de los factores importantes de la Agencia, definición de la estrategia</w:t>
      </w:r>
      <w:r w:rsidRPr="00FD2226">
        <w:rPr>
          <w:rFonts w:cstheme="minorHAnsi"/>
        </w:rPr>
        <w:t xml:space="preserve"> de implementación del sistema de información, definición de responsables dentro del sistema, definición de la arquitectura del sistema de información y definición de los entregables del proyecto. </w:t>
      </w:r>
    </w:p>
    <w:p w14:paraId="34629D93" w14:textId="77777777" w:rsidR="00A22171" w:rsidRPr="00FD2226" w:rsidRDefault="00A22171" w:rsidP="0027445A">
      <w:pPr>
        <w:rPr>
          <w:rFonts w:cstheme="minorHAnsi"/>
        </w:rPr>
      </w:pPr>
      <w:r w:rsidRPr="00FD2226">
        <w:rPr>
          <w:rFonts w:cstheme="minorHAnsi"/>
          <w:u w:val="single"/>
        </w:rPr>
        <w:t>Meta:</w:t>
      </w:r>
      <w:r w:rsidRPr="00FD2226">
        <w:rPr>
          <w:rFonts w:cstheme="minorHAnsi"/>
        </w:rPr>
        <w:t xml:space="preserve"> Plan de comunicaciones orientado a promover el empoderamiento y sentido de pertenencia de los colaboradores que promueva la entidad y mejore su posicionamiento y reputación.</w:t>
      </w:r>
    </w:p>
    <w:p w14:paraId="4643D87C" w14:textId="77777777" w:rsidR="00A22171" w:rsidRPr="00FD2226" w:rsidRDefault="00A22171" w:rsidP="0027445A">
      <w:pPr>
        <w:rPr>
          <w:rFonts w:cstheme="minorHAnsi"/>
        </w:rPr>
      </w:pPr>
    </w:p>
    <w:p w14:paraId="33D4DCD9" w14:textId="77777777" w:rsidR="00A22171" w:rsidRPr="00FD2226" w:rsidRDefault="00A22171" w:rsidP="0027445A">
      <w:pPr>
        <w:rPr>
          <w:rFonts w:cstheme="minorHAnsi"/>
        </w:rPr>
      </w:pPr>
      <w:r w:rsidRPr="00FD2226">
        <w:rPr>
          <w:rFonts w:cstheme="minorHAnsi"/>
          <w:u w:val="single"/>
        </w:rPr>
        <w:t>Avances:</w:t>
      </w:r>
      <w:r w:rsidRPr="00FD2226">
        <w:rPr>
          <w:rFonts w:cstheme="minorHAnsi"/>
        </w:rPr>
        <w:t xml:space="preserve"> En desarrollo de las actividades incluidas en el plan, se elaboraron más de 200 piezas comunicativas las cuales circularon entre los servidores de la entidad y las cuales aportaron al reconocimiento de las labores del personal adscrito a la entidad, y fortaleciendo su sentido de pertenencia y orientación a logro de los objetivos. De igual forma, la estrategia se apoyó en la divulgación permanente de las actividades de la entidad a través de las redes sociales, realizándose un total de 10.200 publicaciones en twitter, Facebook e Instagram.</w:t>
      </w:r>
    </w:p>
    <w:p w14:paraId="08293578" w14:textId="77777777" w:rsidR="00A22171" w:rsidRPr="00FD2226" w:rsidRDefault="00A22171" w:rsidP="0027445A">
      <w:pPr>
        <w:rPr>
          <w:rFonts w:cstheme="minorHAnsi"/>
        </w:rPr>
      </w:pPr>
    </w:p>
    <w:p w14:paraId="2FF4FEC2" w14:textId="77777777" w:rsidR="00A22171" w:rsidRPr="00FD2226" w:rsidRDefault="00A22171" w:rsidP="0027445A">
      <w:pPr>
        <w:rPr>
          <w:rFonts w:cstheme="minorHAnsi"/>
        </w:rPr>
      </w:pPr>
      <w:r w:rsidRPr="00FD2226">
        <w:rPr>
          <w:rFonts w:cstheme="minorHAnsi"/>
          <w:u w:val="single"/>
        </w:rPr>
        <w:t>Meta</w:t>
      </w:r>
      <w:r w:rsidRPr="00FD2226">
        <w:rPr>
          <w:rFonts w:cstheme="minorHAnsi"/>
        </w:rPr>
        <w:t>: Eventos de fortalecimiento en los cuales las comunidades aporten a la planeación y desarrollo de los proyectos.</w:t>
      </w:r>
    </w:p>
    <w:p w14:paraId="64DE1ADC" w14:textId="77777777" w:rsidR="00A22171" w:rsidRPr="00FD2226" w:rsidRDefault="00A22171" w:rsidP="0027445A">
      <w:pPr>
        <w:rPr>
          <w:rFonts w:cstheme="minorHAnsi"/>
        </w:rPr>
      </w:pPr>
    </w:p>
    <w:p w14:paraId="37B96794" w14:textId="7828AF49" w:rsidR="00A22171" w:rsidRPr="00FD2226" w:rsidRDefault="00A22171" w:rsidP="0027445A">
      <w:pPr>
        <w:rPr>
          <w:rFonts w:cstheme="minorHAnsi"/>
        </w:rPr>
      </w:pPr>
      <w:r w:rsidRPr="00FD2226">
        <w:rPr>
          <w:rFonts w:cstheme="minorHAnsi"/>
          <w:u w:val="single"/>
        </w:rPr>
        <w:t>Avances</w:t>
      </w:r>
      <w:r w:rsidRPr="00FD2226">
        <w:rPr>
          <w:rFonts w:cstheme="minorHAnsi"/>
        </w:rPr>
        <w:t xml:space="preserve">: a través de esta estrategia la Agencia, busca acercar su gestión a las comunidades, brindando la oportunidad que estas puedan expresar sus intereses y expectativas para el </w:t>
      </w:r>
      <w:r w:rsidRPr="00FD2226">
        <w:rPr>
          <w:rFonts w:cstheme="minorHAnsi"/>
        </w:rPr>
        <w:lastRenderedPageBreak/>
        <w:t xml:space="preserve">desarrollo de los proyectos, durante la vigencia 2019, </w:t>
      </w:r>
      <w:r w:rsidR="00304B4B" w:rsidRPr="00FD2226">
        <w:rPr>
          <w:rFonts w:cstheme="minorHAnsi"/>
        </w:rPr>
        <w:t>la entidad</w:t>
      </w:r>
      <w:r w:rsidRPr="00FD2226">
        <w:rPr>
          <w:rFonts w:cstheme="minorHAnsi"/>
        </w:rPr>
        <w:t xml:space="preserve"> programó la realización de 6 eventos en los cuales las comunidades pudieran aportar a la planeación y desarrollo de proyectos, una vez concertado con los proyectos en los cuales se desarrollaron </w:t>
      </w:r>
      <w:r w:rsidR="00304B4B" w:rsidRPr="00FD2226">
        <w:rPr>
          <w:rFonts w:cstheme="minorHAnsi"/>
        </w:rPr>
        <w:t>los eventos</w:t>
      </w:r>
      <w:r w:rsidRPr="00FD2226">
        <w:rPr>
          <w:rFonts w:cstheme="minorHAnsi"/>
        </w:rPr>
        <w:t xml:space="preserve"> fueron:</w:t>
      </w:r>
    </w:p>
    <w:p w14:paraId="5EC763B1" w14:textId="77777777" w:rsidR="00A22171" w:rsidRPr="00FD2226" w:rsidRDefault="00A22171" w:rsidP="0027445A">
      <w:pPr>
        <w:rPr>
          <w:rFonts w:cstheme="minorHAnsi"/>
        </w:rPr>
      </w:pPr>
    </w:p>
    <w:p w14:paraId="22486FB8" w14:textId="75F6C761" w:rsidR="00A22171" w:rsidRPr="0027445A" w:rsidRDefault="00A22171" w:rsidP="0085115C">
      <w:pPr>
        <w:pStyle w:val="Prrafodelista"/>
        <w:numPr>
          <w:ilvl w:val="0"/>
          <w:numId w:val="9"/>
        </w:numPr>
      </w:pPr>
      <w:r w:rsidRPr="0027445A">
        <w:t>Proyecto Mar 1, reunión en la cual se socializaron los aspectos técnicos del proyecto</w:t>
      </w:r>
    </w:p>
    <w:p w14:paraId="4FF2A755" w14:textId="77777777" w:rsidR="00A22171" w:rsidRPr="0027445A" w:rsidRDefault="00A22171" w:rsidP="0085115C">
      <w:pPr>
        <w:pStyle w:val="Prrafodelista"/>
        <w:numPr>
          <w:ilvl w:val="0"/>
          <w:numId w:val="9"/>
        </w:numPr>
      </w:pPr>
      <w:r w:rsidRPr="0027445A">
        <w:t>Proyecto Pacífico 3, un evento en el cual se socializaron los aspectos técnicos del proyecto a la comunidad interesada.</w:t>
      </w:r>
    </w:p>
    <w:p w14:paraId="2B0A3847" w14:textId="77777777" w:rsidR="00A22171" w:rsidRPr="0027445A" w:rsidRDefault="00A22171" w:rsidP="0085115C">
      <w:pPr>
        <w:pStyle w:val="Prrafodelista"/>
        <w:numPr>
          <w:ilvl w:val="0"/>
          <w:numId w:val="9"/>
        </w:numPr>
      </w:pPr>
      <w:r w:rsidRPr="0027445A">
        <w:t>Proyecto Bucaramanga-Barrancabermeja-Yondó, un evento en el cual se socializó lo referente a la instalación del peaje la Lizama a los alcaldes de los Municipios de Barrancabermeja, San Vicente de Chucuri, Betulia, Lebrija y Girón.</w:t>
      </w:r>
    </w:p>
    <w:p w14:paraId="421DD1D0" w14:textId="77777777" w:rsidR="00A22171" w:rsidRPr="0027445A" w:rsidRDefault="00A22171" w:rsidP="0085115C">
      <w:pPr>
        <w:pStyle w:val="Prrafodelista"/>
        <w:numPr>
          <w:ilvl w:val="0"/>
          <w:numId w:val="9"/>
        </w:numPr>
      </w:pPr>
      <w:r w:rsidRPr="0027445A">
        <w:t>Proyecto Tunja - Moniquirá – Barbosa, se realizaron 2 reuniones la primera dirigida a los representantes de la Alcaldía, ciudadanos interesados en el proceso de Iniciativa Privada del proyecto</w:t>
      </w:r>
    </w:p>
    <w:p w14:paraId="0D06E01F" w14:textId="77777777" w:rsidR="00A22171" w:rsidRPr="0027445A" w:rsidRDefault="00A22171" w:rsidP="0085115C">
      <w:pPr>
        <w:pStyle w:val="Prrafodelista"/>
        <w:numPr>
          <w:ilvl w:val="0"/>
          <w:numId w:val="9"/>
        </w:numPr>
      </w:pPr>
      <w:r w:rsidRPr="0027445A">
        <w:t>Proyecto Pacífico 2, en el cual se realizó la socialización a la comunidad del Peaje IRRA.</w:t>
      </w:r>
    </w:p>
    <w:p w14:paraId="5BD0CAA5" w14:textId="77777777" w:rsidR="00A22171" w:rsidRPr="00FD2226" w:rsidRDefault="00A22171" w:rsidP="0027445A"/>
    <w:p w14:paraId="73FAFD6C" w14:textId="4FF0E938" w:rsidR="00A22171" w:rsidRPr="00FD2226" w:rsidRDefault="00A22171" w:rsidP="0085115C">
      <w:pPr>
        <w:pStyle w:val="Ttulo1"/>
        <w:keepNext/>
        <w:keepLines/>
        <w:pageBreakBefore w:val="0"/>
        <w:numPr>
          <w:ilvl w:val="0"/>
          <w:numId w:val="8"/>
        </w:numPr>
        <w:spacing w:before="240" w:after="0" w:line="259" w:lineRule="auto"/>
        <w:contextualSpacing w:val="0"/>
        <w:jc w:val="both"/>
      </w:pPr>
      <w:bookmarkStart w:id="18" w:name="_Toc31400605"/>
      <w:r w:rsidRPr="00FD2226">
        <w:t>Avances en Infraestructura de transporte multimodal y en conectividad</w:t>
      </w:r>
      <w:bookmarkEnd w:id="18"/>
    </w:p>
    <w:p w14:paraId="7ED8FE22" w14:textId="77777777" w:rsidR="00A22171" w:rsidRPr="00FD2226" w:rsidRDefault="00A22171" w:rsidP="00A22171">
      <w:pPr>
        <w:rPr>
          <w:rFonts w:cstheme="minorHAnsi"/>
        </w:rPr>
      </w:pPr>
    </w:p>
    <w:p w14:paraId="659A5FC0" w14:textId="100AA868" w:rsidR="00A22171" w:rsidRDefault="00A22171" w:rsidP="0085115C">
      <w:pPr>
        <w:pStyle w:val="Ttulo2"/>
        <w:numPr>
          <w:ilvl w:val="1"/>
          <w:numId w:val="5"/>
        </w:numPr>
        <w:spacing w:before="40" w:line="259" w:lineRule="auto"/>
        <w:contextualSpacing w:val="0"/>
      </w:pPr>
      <w:bookmarkStart w:id="19" w:name="_Toc31400606"/>
      <w:r>
        <w:rPr>
          <w:bCs w:val="0"/>
        </w:rPr>
        <w:t>Avances en Infraestructura de transporte multimodal y en conectividad</w:t>
      </w:r>
      <w:bookmarkEnd w:id="19"/>
    </w:p>
    <w:p w14:paraId="6E583D43" w14:textId="77777777" w:rsidR="00A22171" w:rsidRDefault="00A22171" w:rsidP="00A22171">
      <w:pPr>
        <w:pStyle w:val="Ttulo3"/>
      </w:pPr>
    </w:p>
    <w:p w14:paraId="4A331E7D" w14:textId="2C107338" w:rsidR="00A22171" w:rsidRDefault="00A22171" w:rsidP="00A22171">
      <w:pPr>
        <w:pStyle w:val="Ttulo3"/>
        <w:rPr>
          <w:bCs/>
        </w:rPr>
      </w:pPr>
      <w:r>
        <w:rPr>
          <w:bCs/>
        </w:rPr>
        <w:t>6.1.1 Adjudicación de Concesiones Portuarias</w:t>
      </w:r>
    </w:p>
    <w:p w14:paraId="262571A9" w14:textId="77777777" w:rsidR="00A22171" w:rsidRDefault="00A22171" w:rsidP="00A22171">
      <w:pPr>
        <w:pStyle w:val="Ttulo3"/>
      </w:pPr>
    </w:p>
    <w:p w14:paraId="0586287B" w14:textId="77777777" w:rsidR="00A22171" w:rsidRDefault="00A22171" w:rsidP="00A22171">
      <w:r>
        <w:t>La Agencia Nacional de Infraestructura (ANI) y la Sociedad Puerto Bahía Colombia de Urabá – Puerto Antioquia, en el mes de marzo firmaron el contrato de concesión portuaria Puerto Bahía, el cual está ubicado en el sector conocido como Bahía Colombia, corregimiento de Nueva Colonia del municipio de Turbo, a orillas del río León, y el cual prevé convertirse en una de las principales terminales  multipropósito  (carga  general, contenedores,  cereales,  plátano,  banano) con la movilización de 6,6 millones de toneladas de carga al año.  En este contexto, Puerto Antioquia tiene proyectado un plan de inversiones de aproximadamente US$300 millones para la construcción de la infraestructura que incluye entre otras obras: un muelle de 5 posiciones de atraque, un viaducto de doble calzada para el tránsito de tractocamiones entre la plataforma y el puerto en tierra, que permita la fluidez de hasta 8 tractomulas.</w:t>
      </w:r>
    </w:p>
    <w:p w14:paraId="06CBA01F" w14:textId="77777777" w:rsidR="00A22171" w:rsidRDefault="00A22171" w:rsidP="00A22171">
      <w:r>
        <w:lastRenderedPageBreak/>
        <w:t>Se proyecta que la concesión tenga una duración de 30 años y el terminal portuario este diseñado para atender buques porta contenedores de hasta 366 metros de eslora y 13.000 TEUS, con una profundidad de 14,5 metros. El puerto estará conectado con los proyectos viales Autopista Mar 1 y Autopista Mar 2, y se especializará en carga general y de contenedores, donde se manejarán vehículos y productos como cereales, plátano y banano entre otros.</w:t>
      </w:r>
    </w:p>
    <w:p w14:paraId="4CCA89E5" w14:textId="77777777" w:rsidR="00A22171" w:rsidRDefault="00A22171" w:rsidP="00A22171">
      <w:r>
        <w:t xml:space="preserve">Puerto Antioquia se suma a las terminales portuarias del Caribe colombiano y se convierte en la más cercana a los departamentos de Antioquia, Cundinamarca y el Eje cafetero, los cuales unidos generan el 70% del PIB del país. El proyecto cuenta con el apoyo de la Gobernación de Antioquia y la industria bananera de la región. </w:t>
      </w:r>
    </w:p>
    <w:p w14:paraId="1118FEB8" w14:textId="77777777" w:rsidR="00A22171" w:rsidRDefault="00A22171" w:rsidP="00A22171">
      <w:pPr>
        <w:pStyle w:val="Prrafodelista"/>
        <w:ind w:left="1080"/>
      </w:pPr>
    </w:p>
    <w:p w14:paraId="06F09B3C" w14:textId="43D8048A" w:rsidR="00A22171" w:rsidRPr="009C7F6E" w:rsidRDefault="00A22171" w:rsidP="00A22171">
      <w:pPr>
        <w:pStyle w:val="Ttulo3"/>
        <w:rPr>
          <w:bCs/>
        </w:rPr>
      </w:pPr>
      <w:r>
        <w:rPr>
          <w:bCs/>
        </w:rPr>
        <w:t xml:space="preserve">6.1.2 </w:t>
      </w:r>
      <w:r w:rsidRPr="009C7F6E">
        <w:rPr>
          <w:bCs/>
        </w:rPr>
        <w:t>Proyectos estructurados a nivel de factibilidad técnica</w:t>
      </w:r>
    </w:p>
    <w:p w14:paraId="577FFDB9" w14:textId="77777777" w:rsidR="00A22171" w:rsidRDefault="00A22171" w:rsidP="00A22171">
      <w:pPr>
        <w:pStyle w:val="Prrafodelista"/>
        <w:ind w:left="1080"/>
      </w:pPr>
    </w:p>
    <w:p w14:paraId="6435937F" w14:textId="30CAC7B9" w:rsidR="00A22171" w:rsidRDefault="00A22171" w:rsidP="00A22171">
      <w:r>
        <w:t xml:space="preserve">Para la vigencia 2019, al Agencia Nacional de Infraestructura, avanzó en la estructuración de proyectos que amplíen la oferta de infraestructura de transporte y que generen crecimiento al país, es así como a para el proyecto APP Accesos Cali – Palmira, se han realizado los trámites ante el Ministerio de Hacienda y Crédito Público, en este sentido, se han dado respuesta a </w:t>
      </w:r>
      <w:r w:rsidR="00304B4B">
        <w:t>los</w:t>
      </w:r>
      <w:r>
        <w:t xml:space="preserve"> requerimientos y ampliaciones solicitadas, durante el mes de enero de 2020, se realizó la presentación de proyecto ante el DNP con el fin de poder avanzar en la adjudicación del mismo, se continuarán con los trámites ante el Ministerio de Hacienda con el fin de obtener la aprobación para la apertura de la licitación, trámite que se espera realizar en el mes de febrero.</w:t>
      </w:r>
    </w:p>
    <w:p w14:paraId="7668618D" w14:textId="77777777" w:rsidR="00A22171" w:rsidRDefault="00A22171" w:rsidP="00A22171"/>
    <w:p w14:paraId="1D734613" w14:textId="77777777" w:rsidR="00A22171" w:rsidRDefault="00A22171" w:rsidP="00A22171">
      <w:r>
        <w:t>En cuanto al Proyecto de APP Troncal del Magdalena Medio, durante el mes de diciembre, el estructurador presentó las versiones finales de los modelos financieros, la matriz de riesgos, el Comparador Publico Privado y los demás documentos financieros. A la fecha, ya se cuenta con las estructuraciones técnica y financiera definitivas y se tiene programado iniciar en el mes de marzo de 2020 el proceso de aprobaciones por parte del Ministerio de Hacienda y el Departamento Nacional de Planeación.</w:t>
      </w:r>
    </w:p>
    <w:p w14:paraId="6A541773" w14:textId="77777777" w:rsidR="00A22171" w:rsidRDefault="00A22171" w:rsidP="00A22171"/>
    <w:p w14:paraId="37147ABC" w14:textId="77777777" w:rsidR="00A22171" w:rsidRDefault="00A22171" w:rsidP="00A22171">
      <w:r>
        <w:t>De igual manera, estructuró el proyecto de la ampliación de los accesos a Bogotá por la Autopista Norte y la Carrera Séptima; este se divide en dos proyectos de Alianza Público Privada (APP) denominados Accesos al Norte de Bogotá (Accenorte) Fase I y Fase II. En el caso de la Fase I, que ampliará la Autopista Norte y la Carrera Séptima entre la calle 245 y La Caro, el proyecto se encuentra en etapa de construcción y las obras tienen un avance del 22%.</w:t>
      </w:r>
    </w:p>
    <w:p w14:paraId="27B53D9D" w14:textId="77777777" w:rsidR="00A22171" w:rsidRDefault="00A22171" w:rsidP="00A22171">
      <w:r>
        <w:lastRenderedPageBreak/>
        <w:t>En cuanto a la Fase II, durante la vigencia 2019 se realizaron reuniones de socialización con los grupos de interés y se ha avanzó en los trámites requeridos ante el Gobierno Nacional para la aprobación del proyecto, dado que es prioridad mitigar los impactos en movilidad generados por los embotellamientos en este sector de la ciudad y en los municipios del área de influencia de la vía.</w:t>
      </w:r>
    </w:p>
    <w:p w14:paraId="6F09762A" w14:textId="77777777" w:rsidR="00A22171" w:rsidRDefault="00A22171" w:rsidP="00A22171"/>
    <w:p w14:paraId="59072A0F" w14:textId="77777777" w:rsidR="00A22171" w:rsidRDefault="00A22171" w:rsidP="00A22171">
      <w:r>
        <w:t>Por otra parte, se aprobaron las factibilidades de proyectos de iniciativa privada así:</w:t>
      </w:r>
    </w:p>
    <w:p w14:paraId="02E56495" w14:textId="77777777" w:rsidR="00A22171" w:rsidRDefault="00A22171" w:rsidP="00A22171"/>
    <w:p w14:paraId="35506785" w14:textId="77777777" w:rsidR="00A22171" w:rsidRDefault="00A22171" w:rsidP="00A22171">
      <w:pPr>
        <w:rPr>
          <w:u w:val="single"/>
        </w:rPr>
      </w:pPr>
      <w:r>
        <w:rPr>
          <w:u w:val="single"/>
        </w:rPr>
        <w:t>IP Aeropuertos del suroccidente colombiano:</w:t>
      </w:r>
    </w:p>
    <w:p w14:paraId="68A0266B" w14:textId="77777777" w:rsidR="00A22171" w:rsidRDefault="00A22171" w:rsidP="00A22171">
      <w:pPr>
        <w:rPr>
          <w:u w:val="single"/>
        </w:rPr>
      </w:pPr>
    </w:p>
    <w:p w14:paraId="62EEC431" w14:textId="77777777" w:rsidR="00A22171" w:rsidRDefault="00A22171" w:rsidP="00A22171">
      <w:r>
        <w:t>Tiene por objeto la “Administración, ade</w:t>
      </w:r>
      <w:r>
        <w:softHyphen/>
        <w:t>cuación, modernización, expansión, opera</w:t>
      </w:r>
      <w:r>
        <w:softHyphen/>
        <w:t>ción, explotación económica, mantenimien</w:t>
      </w:r>
      <w:r>
        <w:softHyphen/>
        <w:t>to y reversión de los Aeropuertos Alfonso Bonilla Aragón de Palmira, Valle del Cauca (y que sirve a la ciudad de Cali), El Edén de Armenia, Quindío, Benito Salas de Neiva, Huila, Perales de Ibagué, Tolima y Gerardo Tobar de Buenaventura, Valle del Cauca”. Al respecto se identificaron sinergias entre los aeropuertos seleccionados, se ha desarrollado un análisis de las regiones que comprende cada una de las terminales aéreas y se llegó a la con</w:t>
      </w:r>
      <w:r>
        <w:softHyphen/>
        <w:t>clusión, que existen sinergias potencialmente aprovechables entre los diferentes aeropuertos, teniendo como principal punto de referencia al aeropuerto Alfonso Bonilla Aragón de Palmira que sirve a la ciudad de Cali, de igual manera se  prevé  potenciar el tráfico para la totalidad del grupo de aeropuertos que comprende el proyecto.</w:t>
      </w:r>
    </w:p>
    <w:p w14:paraId="7CE96629" w14:textId="77777777" w:rsidR="00A22171" w:rsidRDefault="00A22171" w:rsidP="00A22171"/>
    <w:p w14:paraId="21013559" w14:textId="77777777" w:rsidR="00A22171" w:rsidRDefault="00A22171" w:rsidP="00A22171">
      <w:pPr>
        <w:rPr>
          <w:u w:val="single"/>
        </w:rPr>
      </w:pPr>
      <w:r>
        <w:rPr>
          <w:u w:val="single"/>
        </w:rPr>
        <w:t>IP Aeropuerto Gustavo Rojas Pinilla de San Andrés y El Embrujo de Providencia:</w:t>
      </w:r>
    </w:p>
    <w:p w14:paraId="466853F3" w14:textId="77777777" w:rsidR="00A22171" w:rsidRDefault="00A22171" w:rsidP="00A22171">
      <w:pPr>
        <w:rPr>
          <w:u w:val="single"/>
        </w:rPr>
      </w:pPr>
    </w:p>
    <w:p w14:paraId="2B696918" w14:textId="77777777" w:rsidR="00A22171" w:rsidRDefault="00A22171" w:rsidP="00A22171">
      <w:r>
        <w:t>Tiene por objeto el “Desarrollo de un proyecto de asociación público-privada de iniciativa privada sin recursos públicos, con la finalidad que el concesionario realice la financiación, diseño, construcción, modernización, operación y mantenimiento de la infraestructura aeroportuaria tanto del lado aire como del lado tierra, de los Aeropuertos Gustavo Rojas Pinilla en San Andrés y El Embrujo de Providencia”. Los beneficios de los aeropuertos de esta IP, entre otros, son: construir y dotar la infraestructura necesaria para la operación aeroportuaria. La construcción de una nueva terminal de pasajeros mejoraría la eficiencia y comodidad de todas las operaciones que se lleven a cabo dentro del aeropuerto tanto por parte de los usuarios como del concesionario.</w:t>
      </w:r>
    </w:p>
    <w:p w14:paraId="05F19311" w14:textId="77777777" w:rsidR="00A22171" w:rsidRDefault="00A22171" w:rsidP="00A22171"/>
    <w:p w14:paraId="1FA3A262" w14:textId="77777777" w:rsidR="00A22171" w:rsidRDefault="00A22171" w:rsidP="00A22171">
      <w:pPr>
        <w:rPr>
          <w:u w:val="single"/>
        </w:rPr>
      </w:pPr>
      <w:r>
        <w:rPr>
          <w:u w:val="single"/>
        </w:rPr>
        <w:t>IP Aeropuerto Rafael Núñez de Cartagena:</w:t>
      </w:r>
    </w:p>
    <w:p w14:paraId="63994DB6" w14:textId="77777777" w:rsidR="00A22171" w:rsidRDefault="00A22171" w:rsidP="00A22171">
      <w:pPr>
        <w:rPr>
          <w:u w:val="single"/>
        </w:rPr>
      </w:pPr>
    </w:p>
    <w:p w14:paraId="0B471D3B" w14:textId="77777777" w:rsidR="00A22171" w:rsidRDefault="00A22171" w:rsidP="00A22171">
      <w:r>
        <w:lastRenderedPageBreak/>
        <w:t>Tiene por objeto la “Estructuración, diseño y construcción de: calle de rodaje, ampliación de plataforma, terminal, puentes de abordaje mantenimiento de la infraestructura del Aeropuerto Rafael Núñez”, esta IP busca que en un horizonte de tiempo se movilicen 8,5 millones de pasajeros, se construya una calle de rodaje, se amplíe la terminal internacional y   las plataformas y se pase a 185 unidades de parqueadero nuevas y 5 puentes de abordaje nuevas.</w:t>
      </w:r>
    </w:p>
    <w:p w14:paraId="4239194E" w14:textId="77777777" w:rsidR="00A22171" w:rsidRDefault="00A22171" w:rsidP="00A22171"/>
    <w:p w14:paraId="238C9A02" w14:textId="77777777" w:rsidR="00A22171" w:rsidRDefault="00A22171" w:rsidP="00A22171">
      <w:pPr>
        <w:rPr>
          <w:u w:val="single"/>
        </w:rPr>
      </w:pPr>
      <w:r>
        <w:rPr>
          <w:u w:val="single"/>
        </w:rPr>
        <w:t>IP Aeropuerto Ciudadela Aeroportuaria Cartagena de Indias</w:t>
      </w:r>
    </w:p>
    <w:p w14:paraId="63FCFBF1" w14:textId="77777777" w:rsidR="00A22171" w:rsidRDefault="00A22171" w:rsidP="00A22171"/>
    <w:p w14:paraId="7B5A35BF" w14:textId="77777777" w:rsidR="00A22171" w:rsidRDefault="00A22171" w:rsidP="00A22171">
      <w:r>
        <w:t xml:space="preserve">Tiene por objeto el “Desarrollo de un proyecto de asociación público-privada de iniciativa privada sin recursos públicos, con la finalidad que el concesionario realice la financiación, diseño, construcción, operación y mantenimiento de la infraestructura aeroportuaria tanto del lado aire como del lado tierra, de la futura Ciudadela Aeroportuaria Cartagena de Indias”, los beneficios de esta Ciudadela, entre otros, son: construir y dotar la infraestructura necesaria para la operación aeroportuaria. La construcción de una nueva terminal de pasajeros ampliaría la oferta y mejoraría la eficiencia y comodidad de todas las operaciones. </w:t>
      </w:r>
    </w:p>
    <w:p w14:paraId="4ECCE17D" w14:textId="77777777" w:rsidR="00A22171" w:rsidRDefault="00A22171" w:rsidP="00A22171">
      <w:pPr>
        <w:pStyle w:val="Prrafodelista"/>
        <w:ind w:left="1080"/>
      </w:pPr>
    </w:p>
    <w:p w14:paraId="24F3510D" w14:textId="77777777" w:rsidR="00A22171" w:rsidRDefault="00A22171" w:rsidP="00A22171">
      <w:pPr>
        <w:pStyle w:val="Prrafodelista"/>
        <w:ind w:left="1080"/>
      </w:pPr>
    </w:p>
    <w:p w14:paraId="257934FE" w14:textId="6D8A4BDE" w:rsidR="00A22171" w:rsidRDefault="00A22171" w:rsidP="00A22171">
      <w:pPr>
        <w:pStyle w:val="Ttulo3"/>
      </w:pPr>
      <w:r>
        <w:t>6.1.3 Estructuración del Proyecto para la rehabilitación del corredor férreo Dorada - Chiriguaná</w:t>
      </w:r>
    </w:p>
    <w:p w14:paraId="35F2C2E0" w14:textId="77777777" w:rsidR="00A22171" w:rsidRDefault="00A22171" w:rsidP="00A22171">
      <w:pPr>
        <w:pStyle w:val="Prrafodelista"/>
        <w:ind w:left="1080"/>
      </w:pPr>
    </w:p>
    <w:p w14:paraId="3D2AD39B" w14:textId="77777777" w:rsidR="00A22171" w:rsidRDefault="00A22171" w:rsidP="00A22171">
      <w:r>
        <w:t>La Agencia tiene a su cargo el denominado corredor férreo central, el cual se extiende desde Bogotá hasta la costa Atlántica, como parte de las metas incluidas en el Plan Estratégico de la Agencia, se encuentra la adjudicación a un operador del corredor férreo La Dorada - Chiriguaná, en desarrollo de este proyecto el pasado 24 de mayo  se adjudicó al Consorcio GCA SETEC el contrato para la adjudicación de la estructuración  técnica del mencionado corredor, el cual tiene una duración de 1 año y se encuentra en la etapa precontractual. Con el desarrollo de este contrato se contarán con los elementos para que en la vigencia 2020 se adjudique la licitación para la administración del tramo La Dorada – Chiriguaná.</w:t>
      </w:r>
    </w:p>
    <w:p w14:paraId="2F04BF0C" w14:textId="77777777" w:rsidR="00A22171" w:rsidRDefault="00A22171" w:rsidP="00A22171">
      <w:pPr>
        <w:pStyle w:val="Prrafodelista"/>
        <w:ind w:left="1080"/>
      </w:pPr>
    </w:p>
    <w:p w14:paraId="6421EBC0" w14:textId="445F37F5" w:rsidR="00A22171" w:rsidRPr="008B58BC" w:rsidRDefault="00A22171" w:rsidP="00A22171">
      <w:pPr>
        <w:pStyle w:val="Ttulo3"/>
      </w:pPr>
      <w:r>
        <w:t xml:space="preserve">6.1.4 </w:t>
      </w:r>
      <w:r w:rsidRPr="008B58BC">
        <w:t>Adjudicación de proyectos de concesión del modo carretero</w:t>
      </w:r>
    </w:p>
    <w:p w14:paraId="045E0E07" w14:textId="77777777" w:rsidR="00A22171" w:rsidRDefault="00A22171" w:rsidP="00A22171">
      <w:pPr>
        <w:pStyle w:val="Prrafodelista"/>
        <w:ind w:left="1080"/>
      </w:pPr>
    </w:p>
    <w:p w14:paraId="274CDDE3" w14:textId="77777777" w:rsidR="00A22171" w:rsidRDefault="00A22171" w:rsidP="00A22171">
      <w:r>
        <w:t xml:space="preserve">Como parte de las actividades encaminadas a la ampliación de la infraestructura de transporte, durante la vigencia 2019, la ANI en conjunto con la Alcaldía Mayor de Bogotá a través del Instituto </w:t>
      </w:r>
      <w:r>
        <w:lastRenderedPageBreak/>
        <w:t>de Desarrollo Urbano (IDU), se surtió un proceso de evaluación de la iniciativa privada para la construcción de la Avenida Longitudinal del Occidente (ALO) de Bogotá en su tramo sur, bajo el modelo de Alianza Público Privada (APP). A lo largo de la vigencia desde la Vicepresidencia de Estructuración se atendió a los requerimientos que desde el Ministerio de Hacienda, el Departamento Nacional de Planeación y la Secretaría Jurídica de Presidencia de la Republica se elevaron; el proyecto desde el mes de marzo inició su trámite ante el Consejo de Ministros, dando como resultado que el 27 de diciembre de 2019, este dio concepto favorable al proyecto para continuar con los trámites correspondientes al proceso de contratación establecido en la Ley 1508 de 2012. Se espera realizar la adjudicación del proyecto en el primer semestre de 2020.</w:t>
      </w:r>
    </w:p>
    <w:p w14:paraId="4AE921E9" w14:textId="77777777" w:rsidR="00A22171" w:rsidRDefault="00A22171" w:rsidP="00A22171">
      <w:pPr>
        <w:pStyle w:val="Ttulo3"/>
      </w:pPr>
    </w:p>
    <w:p w14:paraId="6CC6B651" w14:textId="3E0529CE" w:rsidR="00A22171" w:rsidRPr="008B58BC" w:rsidRDefault="00A22171" w:rsidP="00A22171">
      <w:pPr>
        <w:pStyle w:val="Ttulo3"/>
      </w:pPr>
      <w:r>
        <w:t xml:space="preserve">6.1.5 </w:t>
      </w:r>
      <w:r w:rsidRPr="008B58BC">
        <w:t>Apoyo en la definición y aplicación del proyecto piloto de valorización en el marco del convenio con la FDN</w:t>
      </w:r>
    </w:p>
    <w:p w14:paraId="1E4D36FE" w14:textId="77777777" w:rsidR="00A22171" w:rsidRDefault="00A22171" w:rsidP="00A22171">
      <w:pPr>
        <w:pStyle w:val="Prrafodelista"/>
        <w:ind w:left="1080"/>
      </w:pPr>
    </w:p>
    <w:p w14:paraId="1343619A" w14:textId="77777777" w:rsidR="00A22171" w:rsidRDefault="00A22171" w:rsidP="00A22171">
      <w:r>
        <w:t xml:space="preserve">Teniendo en cuenta que, en la actualidad, los recursos para la contratación de proyectos de Asociación Público-Privada son escasos, desde el Plan Nacional de Desarrollo, se estableció el sector debe buscar nuevas fuentes de financiación, es así como en el Marco del Convenio Interadministrativo Derivado No. 3, celebrado entre FDN, INVIAS, ANI y Ministerio de Transporte, en atención a lo dispuesto por la Ley 1819 de 2016 se realizó la estructuración de un proyecto piloto de cobro de Contribución Nacional de Valorización, aplicable a un proyecto de infraestructura de transporte previamente seleccionado. </w:t>
      </w:r>
    </w:p>
    <w:p w14:paraId="1B0414AF" w14:textId="77777777" w:rsidR="00A22171" w:rsidRDefault="00A22171" w:rsidP="00A22171">
      <w:r>
        <w:t xml:space="preserve">El Convenio finalizó el pasado 25 de julio de 2019, en donde a través de la Consultoría Montaña y Borrero, se estableció la metodología de selección de proyectos que fueran viables para aplicar la contribución de valorización, así mismo, se seleccionó como proyecto piloto Cartagena – Barranquilla – Circunvalar de la Prosperidad, para simular el cobro de valorización y de esta manera, generar una dinámica de cobro en proyectos viales nacionales.  </w:t>
      </w:r>
    </w:p>
    <w:p w14:paraId="069A38D9" w14:textId="77777777" w:rsidR="00A22171" w:rsidRDefault="00A22171" w:rsidP="00A22171">
      <w:r>
        <w:t>Adicionalmente, se cuenta con un proyecto de documento CONPES de política para la aplicación e implementación de la Contribución Nacional de Valorización (CNV), el cual está siendo revisado por la secretaría técnica de dicho organismo y un proyecto de decreto reglamentario a la Ley 1819 de 2019, el cual se encuentra en una fase de análisis conjunto entre el Ministerio de Transporte y el Ministerio de Hacienda y Crédito Público</w:t>
      </w:r>
    </w:p>
    <w:p w14:paraId="658383F1" w14:textId="77777777" w:rsidR="00A22171" w:rsidRDefault="00A22171" w:rsidP="00A22171">
      <w:pPr>
        <w:pStyle w:val="Prrafodelista"/>
        <w:ind w:left="1080"/>
      </w:pPr>
    </w:p>
    <w:p w14:paraId="0169ADB7" w14:textId="48FDF99A" w:rsidR="00A22171" w:rsidRDefault="00A22171" w:rsidP="00A22171">
      <w:pPr>
        <w:pStyle w:val="Ttulo3"/>
      </w:pPr>
      <w:r>
        <w:t>6.1.6 Gestión para la reactivación comercial de la vía férrea del proyecto Bogotá – Belencito</w:t>
      </w:r>
    </w:p>
    <w:p w14:paraId="4E39EDF1" w14:textId="77777777" w:rsidR="00A22171" w:rsidRDefault="00A22171" w:rsidP="00A22171">
      <w:pPr>
        <w:pStyle w:val="Prrafodelista"/>
        <w:ind w:left="1080"/>
      </w:pPr>
    </w:p>
    <w:p w14:paraId="1F6A13B1" w14:textId="77777777" w:rsidR="00A22171" w:rsidRDefault="00A22171" w:rsidP="00A22171">
      <w:r>
        <w:lastRenderedPageBreak/>
        <w:t>Durante la pasada vigencia, se logró la consolidación de la operación comercial y multimodal en los corredores férreos Bogotá – Belencito y La Dorada – Chiriguaná, este último conectando la carga con el corredor Chiriguaná – Santa Marta; en el último año se movilizaron aproximadamente 60.000 toneladas de productos como cemento, palanquilla de acero, café y bebidas entre otros. Estas vías férreas tienen capacidad anual para movilizar 3 millones de toneladas en el corredor Bogotá - Belencito y 5 millones de toneladas en el corredor La Dorada -Chiriguaná.</w:t>
      </w:r>
    </w:p>
    <w:p w14:paraId="438223C6" w14:textId="77777777" w:rsidR="00A22171" w:rsidRDefault="00A22171" w:rsidP="00A22171">
      <w:r>
        <w:t>El tránsito de estos productos demuestra el gran potencial que tiene el transporte multimodal en Colombia y cómo la red férrea nacional está preparada para recibir cualquier tipo de mercancías, principalmente de grandes volúmenes, que, por lo general, tienen vocación férrea.</w:t>
      </w:r>
    </w:p>
    <w:p w14:paraId="72A33ECA" w14:textId="77777777" w:rsidR="00A22171" w:rsidRDefault="00A22171" w:rsidP="00A22171">
      <w:r>
        <w:t xml:space="preserve">En este sentido, se adjudicó el mantenimiento y conservación de la vía férrea en los 308,3 kilómetros del corredor. El contrato de obra pública tendrá una duración de 12 meses, contados a partir del 1 de agosto de 2019 y del valor total, $51.300 millones aproximadamente se destinarán al corredor La Dorada – Chiriguaná que incluye el tramo Puerto Berrio – Cabañas y el ramal de Puerto Capulco y $44.700 millones aproximadamente, al Corredor Bogotá – Belencito que incluye el tramo La Caro – Zipaquirá. </w:t>
      </w:r>
    </w:p>
    <w:p w14:paraId="7BACBFBE" w14:textId="77777777" w:rsidR="00A22171" w:rsidRDefault="00A22171" w:rsidP="00A22171">
      <w:pPr>
        <w:pStyle w:val="Prrafodelista"/>
        <w:ind w:left="1080"/>
        <w:rPr>
          <w:b/>
          <w:bCs/>
        </w:rPr>
      </w:pPr>
    </w:p>
    <w:p w14:paraId="2D44DFAD" w14:textId="1357E6FC" w:rsidR="00A22171" w:rsidRDefault="00A22171" w:rsidP="00A22171">
      <w:pPr>
        <w:pStyle w:val="Ttulo3"/>
      </w:pPr>
      <w:r>
        <w:t>6.1.7 Gestión para la ejecución del Plan de modernización de aeropuertos a cargo de la ANI</w:t>
      </w:r>
    </w:p>
    <w:p w14:paraId="4645A8DE" w14:textId="77777777" w:rsidR="00A22171" w:rsidRDefault="00A22171" w:rsidP="00A22171">
      <w:pPr>
        <w:pStyle w:val="Prrafodelista"/>
        <w:ind w:left="1080"/>
      </w:pPr>
    </w:p>
    <w:p w14:paraId="796C2F40" w14:textId="77777777" w:rsidR="00A22171" w:rsidRDefault="00A22171" w:rsidP="00A22171">
      <w:r>
        <w:t>Con el fin de modernizar la infraestructura aeroportuaria, la ANI ha contratado las obras necesarias para ampliar la oferta de servicios, es así como en la vigencia 2019 se realizó la puesta en servicio de las obras de ampliación y modernización del Aeropuerto Internacional Camilo Daza, que sirve a la ciudad de Cúcuta. Este proyecto de modernización del aeropuerto, junto con la ampliación de la terminal y de la plataforma, son el estímulo del mercado en: frecuencias de vuelo, nuevas rutas hacia Panamá y Miami y la vinculación de nuevos operadores.</w:t>
      </w:r>
    </w:p>
    <w:p w14:paraId="465DABF3" w14:textId="77777777" w:rsidR="00A22171" w:rsidRDefault="00A22171" w:rsidP="00A22171">
      <w:r>
        <w:t>Las obras que se entregaron son la expansión de la terminal de pasajeros en cerca de 4.000 m2, se habilitaron dos posiciones adicionales de parqueo para aeronaves, adicionales a las cuatro ya existentes.  Se construyeron dos edificios nuevos para uso exclusivo de la Aerocivil, donde se encuentran dependencias administrativas, de soporte técnico e instalaciones de telecomunicaciones y se amplió el parqueadero público en aproximadamente 2.400 m2. También se ejecutaron obras de urbanismo y mejoramiento de las vías de acceso.</w:t>
      </w:r>
    </w:p>
    <w:p w14:paraId="129A734E" w14:textId="77777777" w:rsidR="00A22171" w:rsidRDefault="00A22171" w:rsidP="00A22171">
      <w:pPr>
        <w:ind w:left="708"/>
      </w:pPr>
      <w:r>
        <w:t xml:space="preserve">En el aeropuerto Ernesto Cortissoz que sirve a la ciudad de Barranquilla, se pusieron en servicio cinco (5) nuevas salas de abordaje y seis (6) puentes de acceso al avión de última </w:t>
      </w:r>
      <w:r>
        <w:lastRenderedPageBreak/>
        <w:t>generación, como parte del proceso de modernización del aeropuerto. Las nuevas áreas cuentan con una infraestructura acondicionada para lograr una mejor experiencia a los pasajeros que se movilizan por esta terminal aérea.</w:t>
      </w:r>
    </w:p>
    <w:p w14:paraId="4A462BA3" w14:textId="77777777" w:rsidR="00A22171" w:rsidRDefault="00A22171" w:rsidP="00A22171">
      <w:r>
        <w:t>Adicionalmente, en enero de 2019 entró en operación el hotel y el hipermercado del Centro de Servicios del Aeropuerto El Caraño de la ciudad de Quibdó. El hotel tiene 50 habitaciones en un área de 3.707 m2 y el almacén de gran superficie tiene un área de 3.365 m2.</w:t>
      </w:r>
    </w:p>
    <w:p w14:paraId="0104DDD1" w14:textId="77777777" w:rsidR="00A22171" w:rsidRDefault="00A22171" w:rsidP="00A22171">
      <w:r>
        <w:t>Adicionalmente, se terminó la etapa de modernización y expansión del Aeropuerto El Dorado de Bogotá, establecida en el contrato de concesión. El área de la terminal de pasajeros quedó de 224.260 m2 aprox., la plataforma de parqueo de 14.080 m2 y 39 posiciones de parqueo con puente de abordaje.  La nueva infraestructura potenciará sustancialmente la operación del lado aire del aeropuerto, los aviones demorarán menos tiempo en las pistas luego de aterrizar y tendrán a su alcance más calles de rodaje que les permitirán llegar más rápido a la plataforma y a sus estaciones de parqueo, lo que se traduce en ahorros de tiempo para los viajeros y aerolíneas.</w:t>
      </w:r>
    </w:p>
    <w:p w14:paraId="32BE46FC" w14:textId="77777777" w:rsidR="00A22171" w:rsidRDefault="00A22171" w:rsidP="00A22171">
      <w:r>
        <w:t>Así mismo, en desarrollo de las actividades planteadas en la vigencia se finalizaron las obras de ampliación de las salas de embarque y de llegadas internacionales del Aeropuerto Internacional Rafael Núñez de Cartagena con una inversión total de $1.812 millones.</w:t>
      </w:r>
    </w:p>
    <w:p w14:paraId="48B603E5" w14:textId="77777777" w:rsidR="00A22171" w:rsidRDefault="00A22171" w:rsidP="00A22171"/>
    <w:p w14:paraId="09C03F13" w14:textId="77777777" w:rsidR="00A22171" w:rsidRDefault="00A22171" w:rsidP="00A22171">
      <w:pPr>
        <w:pStyle w:val="Prrafodelista"/>
        <w:ind w:left="1080"/>
      </w:pPr>
    </w:p>
    <w:p w14:paraId="2F4073A6" w14:textId="77777777" w:rsidR="00A22171" w:rsidRDefault="00A22171" w:rsidP="0085115C">
      <w:pPr>
        <w:pStyle w:val="Ttulo2"/>
        <w:numPr>
          <w:ilvl w:val="1"/>
          <w:numId w:val="5"/>
        </w:numPr>
        <w:spacing w:before="40" w:line="259" w:lineRule="auto"/>
        <w:contextualSpacing w:val="0"/>
      </w:pPr>
      <w:bookmarkStart w:id="20" w:name="_Toc31400607"/>
      <w:r w:rsidRPr="008B58BC">
        <w:t>Reactivación del Programa 4G</w:t>
      </w:r>
      <w:bookmarkEnd w:id="20"/>
      <w:r w:rsidRPr="008B58BC">
        <w:t xml:space="preserve"> </w:t>
      </w:r>
    </w:p>
    <w:p w14:paraId="56A1868A" w14:textId="77777777" w:rsidR="00A22171" w:rsidRDefault="00A22171" w:rsidP="00A22171">
      <w:pPr>
        <w:pStyle w:val="Prrafodelista"/>
        <w:ind w:left="1080"/>
      </w:pPr>
    </w:p>
    <w:p w14:paraId="0DB330CE" w14:textId="77777777" w:rsidR="00A22171" w:rsidRDefault="00A22171" w:rsidP="00A22171">
      <w:pPr>
        <w:ind w:left="708"/>
      </w:pPr>
      <w:r>
        <w:t>Al inicio del actual periodo de gobierno, el programa de cuarta generación de concesiones se encontraba casi paralizado, con el fin de lograr su reactivación se desarrolló una estrategia encaminada a la reactivación de las obras, lograr los cierres financieros y la toma de algunas decisiones de carácter administrativo, como resultado de esta estrategia se logró pasar del 15% al 35% de proyectos en ejecución en tan solo un año. Vale la pena recordar que el programa lleva cinco años desarrollándose, y solo en 2019 se logró avanzar un 20%. Hoy tenemos 22 proyectos de 4G en ejecución, de los 29 contratados. Además, logramos seis cierres financieros, que le permiten a los concesionarios contar con los recursos suficientes para la finalización de las obras</w:t>
      </w:r>
    </w:p>
    <w:p w14:paraId="2E640C0E" w14:textId="77777777" w:rsidR="00A22171" w:rsidRDefault="00A22171" w:rsidP="00A22171">
      <w:pPr>
        <w:ind w:left="708"/>
      </w:pPr>
      <w:r>
        <w:t xml:space="preserve">Como resultado de nuestra gestión se han entregado obras a lo largo y ancho del país alguna de ellas son la variante La Dorada – Puerto Salgar, del proyecto Girardot – Honda – Puerto Salgar, compuesta por 17 kilómetros de vía nueva en calzada sencilla y un nuevo puente sobre el río Magdalena en Puerto Salgar. También está la construcción de 33 </w:t>
      </w:r>
      <w:r>
        <w:lastRenderedPageBreak/>
        <w:t xml:space="preserve">kilómetros de doble </w:t>
      </w:r>
      <w:dir w:val="ltr">
        <w:r>
          <w:t>calzada entre Malambo – Vía al Mar y Villa Campestre – Las Flores, del proyecto Cartagena – Barranquilla y la Circunvalar de la Prosperidad.</w:t>
        </w:r>
        <w:r w:rsidR="00716590">
          <w:t>‬</w:t>
        </w:r>
        <w:r w:rsidR="00446E19">
          <w:t>‬</w:t>
        </w:r>
      </w:dir>
    </w:p>
    <w:p w14:paraId="4F2F37EC" w14:textId="77777777" w:rsidR="00A22171" w:rsidRDefault="00A22171" w:rsidP="00A22171">
      <w:pPr>
        <w:ind w:left="708"/>
      </w:pPr>
      <w:r>
        <w:t>En el Eje Cafetero, entre Risaralda y Caldas, entregamos 39 kilómetros del proyecto Pacífico 3, que incluyen el mejoramiento de la vía desde el sector de Tres Puertas hasta la Felisa, el túnel de Irra, de 450 metros y dos puentes nuevos, uno sobre el río Cauca y otro sobre el río Tapias. En el proyecto Pasto – Rumichaca entró en funcionamiento la calzada derecha del nuevo Puente Guáitara, que tiene 310 metros de longitud y se eleva a 100 metros sobre el río del mismo nombre.</w:t>
      </w:r>
    </w:p>
    <w:p w14:paraId="61813379" w14:textId="77777777" w:rsidR="00A22171" w:rsidRDefault="00A22171" w:rsidP="00A22171">
      <w:pPr>
        <w:ind w:left="708"/>
      </w:pPr>
      <w:r>
        <w:t xml:space="preserve">Otro de los retos que afrontó la entidad, para la reactivación de los proyectos 4G en la vigencia 2019 fue hacer frente a dos derrumbes de gran magnitud. Uno, en el kilómetro 58 de la vía Bogotá – Villavicencio, donde cayeron más de 600.000 metros cúbicos de tierra, de los cuales 225.000 obstaculizaron la vía y obligaron a cerrarla durante más de tres meses, para la solución a este reto, se trabajó de la mano con el concesionario con el fin de lograr una solución, es así como a la fecha hay tránsito las 24 horas, con algunas restricciones en caso de lluvias o vientos fuertes, y se ha avanzado de manera acelerada con las obras de mitigación y el tablestacado para recuperar totalmente la movilidad por este sector. En este punto, el Gobierno ha invertido más de 57.000 millones de pesos en obras de recuperación y estabilización, además de haber realizado cerca de 60 obras en puntos críticos. </w:t>
      </w:r>
    </w:p>
    <w:p w14:paraId="34A08186" w14:textId="77777777" w:rsidR="00A22171" w:rsidRDefault="00A22171" w:rsidP="00A22171">
      <w:pPr>
        <w:ind w:left="708"/>
      </w:pPr>
      <w:r>
        <w:t>También se logró la recuperación de la vía Amagá – Bolombolo, sector en el cual cayeron más de un millón de metros cúbicos de tierra que afectaron el paso en el PR 59 de la vía, ocasionando problemas en cerca de kilómetro y medio de la futura doble calzada que construye el proyecto Conexión Pacífico. Tres meses antes de lo previsto se habilitó de nuevo el tránsito para conectar a los municipios del Suroeste Antioqueño.</w:t>
      </w:r>
    </w:p>
    <w:p w14:paraId="0C95BFFC" w14:textId="77777777" w:rsidR="00A22171" w:rsidRDefault="00A22171" w:rsidP="00A22171">
      <w:r>
        <w:t>En la vigencia 2019, después de una revisión cuidadosa de los avances de la vigencia anterior y de los compromisos contractuales en los diferentes proyectos, la agencia estableció las siguientes metas para los proyectos de la cuarta generación de concesiones:</w:t>
      </w:r>
    </w:p>
    <w:p w14:paraId="67F2D2E7" w14:textId="77777777" w:rsidR="00A22171" w:rsidRDefault="00A22171" w:rsidP="00A22171"/>
    <w:tbl>
      <w:tblPr>
        <w:tblStyle w:val="Tablaconcuadrcula"/>
        <w:tblW w:w="0" w:type="auto"/>
        <w:tblInd w:w="1080" w:type="dxa"/>
        <w:tblLook w:val="04A0" w:firstRow="1" w:lastRow="0" w:firstColumn="1" w:lastColumn="0" w:noHBand="0" w:noVBand="1"/>
      </w:tblPr>
      <w:tblGrid>
        <w:gridCol w:w="2884"/>
        <w:gridCol w:w="1418"/>
        <w:gridCol w:w="1581"/>
        <w:gridCol w:w="1112"/>
      </w:tblGrid>
      <w:tr w:rsidR="00A22171" w14:paraId="496D6072" w14:textId="77777777" w:rsidTr="00A22171">
        <w:trPr>
          <w:cnfStyle w:val="100000000000" w:firstRow="1" w:lastRow="0" w:firstColumn="0" w:lastColumn="0" w:oddVBand="0" w:evenVBand="0" w:oddHBand="0" w:evenHBand="0" w:firstRowFirstColumn="0" w:firstRowLastColumn="0" w:lastRowFirstColumn="0" w:lastRowLastColumn="0"/>
        </w:trPr>
        <w:tc>
          <w:tcPr>
            <w:tcW w:w="28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91D623" w14:textId="77777777" w:rsidR="00A22171" w:rsidRDefault="00A22171" w:rsidP="00A22171">
            <w:pPr>
              <w:rPr>
                <w:bCs/>
              </w:rPr>
            </w:pPr>
            <w:r>
              <w:rPr>
                <w:bCs/>
              </w:rPr>
              <w:t>Concepto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D0DDF9" w14:textId="77777777" w:rsidR="00A22171" w:rsidRDefault="00A22171" w:rsidP="00A22171">
            <w:pPr>
              <w:rPr>
                <w:bCs/>
              </w:rPr>
            </w:pPr>
            <w:r>
              <w:rPr>
                <w:bCs/>
              </w:rPr>
              <w:t>Meta</w:t>
            </w:r>
          </w:p>
        </w:tc>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E06A74" w14:textId="77777777" w:rsidR="00A22171" w:rsidRDefault="00A22171" w:rsidP="00A22171">
            <w:pPr>
              <w:rPr>
                <w:bCs/>
              </w:rPr>
            </w:pPr>
            <w:r>
              <w:rPr>
                <w:bCs/>
              </w:rPr>
              <w:t>Avance</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60CB8B" w14:textId="77777777" w:rsidR="00A22171" w:rsidRDefault="00A22171" w:rsidP="00A22171">
            <w:pPr>
              <w:rPr>
                <w:bCs/>
              </w:rPr>
            </w:pPr>
            <w:r>
              <w:rPr>
                <w:bCs/>
              </w:rPr>
              <w:t>%</w:t>
            </w:r>
          </w:p>
        </w:tc>
      </w:tr>
      <w:tr w:rsidR="00A22171" w14:paraId="35B461B7" w14:textId="77777777" w:rsidTr="00A22171">
        <w:tc>
          <w:tcPr>
            <w:tcW w:w="2884" w:type="dxa"/>
            <w:tcBorders>
              <w:top w:val="single" w:sz="4" w:space="0" w:color="auto"/>
              <w:left w:val="single" w:sz="4" w:space="0" w:color="auto"/>
              <w:bottom w:val="single" w:sz="4" w:space="0" w:color="auto"/>
              <w:right w:val="single" w:sz="4" w:space="0" w:color="auto"/>
            </w:tcBorders>
            <w:hideMark/>
          </w:tcPr>
          <w:p w14:paraId="0419E429" w14:textId="77777777" w:rsidR="00A22171" w:rsidRDefault="00A22171" w:rsidP="00A22171">
            <w:r>
              <w:t>Kilómetros Construidos</w:t>
            </w:r>
          </w:p>
        </w:tc>
        <w:tc>
          <w:tcPr>
            <w:tcW w:w="1418" w:type="dxa"/>
            <w:tcBorders>
              <w:top w:val="single" w:sz="4" w:space="0" w:color="auto"/>
              <w:left w:val="single" w:sz="4" w:space="0" w:color="auto"/>
              <w:bottom w:val="single" w:sz="4" w:space="0" w:color="auto"/>
              <w:right w:val="single" w:sz="4" w:space="0" w:color="auto"/>
            </w:tcBorders>
            <w:hideMark/>
          </w:tcPr>
          <w:p w14:paraId="7052BE33" w14:textId="77777777" w:rsidR="00A22171" w:rsidRDefault="00A22171" w:rsidP="00A22171">
            <w:r>
              <w:t>96.69 Km</w:t>
            </w:r>
          </w:p>
        </w:tc>
        <w:tc>
          <w:tcPr>
            <w:tcW w:w="1581" w:type="dxa"/>
            <w:tcBorders>
              <w:top w:val="single" w:sz="4" w:space="0" w:color="auto"/>
              <w:left w:val="single" w:sz="4" w:space="0" w:color="auto"/>
              <w:bottom w:val="single" w:sz="4" w:space="0" w:color="auto"/>
              <w:right w:val="single" w:sz="4" w:space="0" w:color="auto"/>
            </w:tcBorders>
            <w:hideMark/>
          </w:tcPr>
          <w:p w14:paraId="3157AB68" w14:textId="77777777" w:rsidR="00A22171" w:rsidRDefault="00A22171" w:rsidP="00A22171">
            <w:r>
              <w:t>98.24 Km</w:t>
            </w:r>
          </w:p>
        </w:tc>
        <w:tc>
          <w:tcPr>
            <w:tcW w:w="1112" w:type="dxa"/>
            <w:tcBorders>
              <w:top w:val="single" w:sz="4" w:space="0" w:color="auto"/>
              <w:left w:val="single" w:sz="4" w:space="0" w:color="auto"/>
              <w:bottom w:val="single" w:sz="4" w:space="0" w:color="auto"/>
              <w:right w:val="single" w:sz="4" w:space="0" w:color="auto"/>
            </w:tcBorders>
            <w:hideMark/>
          </w:tcPr>
          <w:p w14:paraId="0B577872" w14:textId="77777777" w:rsidR="00A22171" w:rsidRDefault="00A22171" w:rsidP="00A22171">
            <w:r>
              <w:t>101%</w:t>
            </w:r>
          </w:p>
        </w:tc>
      </w:tr>
      <w:tr w:rsidR="00A22171" w14:paraId="67DDF834" w14:textId="77777777" w:rsidTr="00A22171">
        <w:tc>
          <w:tcPr>
            <w:tcW w:w="2884" w:type="dxa"/>
            <w:tcBorders>
              <w:top w:val="single" w:sz="4" w:space="0" w:color="auto"/>
              <w:left w:val="single" w:sz="4" w:space="0" w:color="auto"/>
              <w:bottom w:val="single" w:sz="4" w:space="0" w:color="auto"/>
              <w:right w:val="single" w:sz="4" w:space="0" w:color="auto"/>
            </w:tcBorders>
            <w:hideMark/>
          </w:tcPr>
          <w:p w14:paraId="64157B13" w14:textId="77777777" w:rsidR="00A22171" w:rsidRDefault="00A22171" w:rsidP="00A22171">
            <w:r>
              <w:t>Kilómetros Rehabilitados</w:t>
            </w:r>
          </w:p>
        </w:tc>
        <w:tc>
          <w:tcPr>
            <w:tcW w:w="1418" w:type="dxa"/>
            <w:tcBorders>
              <w:top w:val="single" w:sz="4" w:space="0" w:color="auto"/>
              <w:left w:val="single" w:sz="4" w:space="0" w:color="auto"/>
              <w:bottom w:val="single" w:sz="4" w:space="0" w:color="auto"/>
              <w:right w:val="single" w:sz="4" w:space="0" w:color="auto"/>
            </w:tcBorders>
            <w:hideMark/>
          </w:tcPr>
          <w:p w14:paraId="271F80B0" w14:textId="77777777" w:rsidR="00A22171" w:rsidRDefault="00A22171" w:rsidP="00A22171">
            <w:r>
              <w:t>484.22 Km</w:t>
            </w:r>
          </w:p>
        </w:tc>
        <w:tc>
          <w:tcPr>
            <w:tcW w:w="1581" w:type="dxa"/>
            <w:tcBorders>
              <w:top w:val="single" w:sz="4" w:space="0" w:color="auto"/>
              <w:left w:val="single" w:sz="4" w:space="0" w:color="auto"/>
              <w:bottom w:val="single" w:sz="4" w:space="0" w:color="auto"/>
              <w:right w:val="single" w:sz="4" w:space="0" w:color="auto"/>
            </w:tcBorders>
            <w:hideMark/>
          </w:tcPr>
          <w:p w14:paraId="7E98B248" w14:textId="77777777" w:rsidR="00A22171" w:rsidRDefault="00A22171" w:rsidP="00A22171">
            <w:r>
              <w:t>396.01 Km</w:t>
            </w:r>
          </w:p>
        </w:tc>
        <w:tc>
          <w:tcPr>
            <w:tcW w:w="1112" w:type="dxa"/>
            <w:tcBorders>
              <w:top w:val="single" w:sz="4" w:space="0" w:color="auto"/>
              <w:left w:val="single" w:sz="4" w:space="0" w:color="auto"/>
              <w:bottom w:val="single" w:sz="4" w:space="0" w:color="auto"/>
              <w:right w:val="single" w:sz="4" w:space="0" w:color="auto"/>
            </w:tcBorders>
            <w:hideMark/>
          </w:tcPr>
          <w:p w14:paraId="42FC65E6" w14:textId="77777777" w:rsidR="00A22171" w:rsidRDefault="00A22171" w:rsidP="00A22171">
            <w:r>
              <w:t>81%</w:t>
            </w:r>
          </w:p>
        </w:tc>
      </w:tr>
    </w:tbl>
    <w:p w14:paraId="4987BFF4" w14:textId="77777777" w:rsidR="00A22171" w:rsidRDefault="00A22171" w:rsidP="00A22171"/>
    <w:p w14:paraId="77DBBE0B" w14:textId="77777777" w:rsidR="00A22171" w:rsidRDefault="00A22171" w:rsidP="00A22171">
      <w:pPr>
        <w:ind w:left="708"/>
      </w:pPr>
      <w:r>
        <w:t xml:space="preserve">Como se observa, se superó la meta en cuanto a construcción de nuevas calzadas, lo anterior se explica por qué el proyecto Bucaramanga – Barrancabermeja – Yondó tuvo </w:t>
      </w:r>
      <w:r>
        <w:lastRenderedPageBreak/>
        <w:t>rendimientos superiores a lo planeado alcanzando la construcción de 37.05 Km, respecto de una meta programada de 29.15 Km.</w:t>
      </w:r>
    </w:p>
    <w:p w14:paraId="441693FF" w14:textId="77777777" w:rsidR="00A22171" w:rsidRDefault="00A22171" w:rsidP="00A22171">
      <w:pPr>
        <w:ind w:left="708"/>
      </w:pPr>
      <w:r>
        <w:t>En cuanto a la meta de rehabilitación, se alcanzó un 81% de avance, la meta no fue superada debido a los proyectos Ip Neiva – Espinal – Girardot el cual, de una meta de rehabilitación de 105 Km, alcanzó 15.7 Km, dicho avance se justifica en el hecho de que ante el incumplimiento del concesionario, previa solicitud de la interventoría se le otorgó periodo de cura correspondiente al 20% del tiempo de construcción, el cual finaliza en junio de 2020, por otra parte, el proyecto Puerta del Hierro – Cruz del Viso, programó 65 Km de rehabilitación, alcanzando 60.05 Km.</w:t>
      </w:r>
    </w:p>
    <w:p w14:paraId="31387BF9" w14:textId="77777777" w:rsidR="00A22171" w:rsidRDefault="00A22171" w:rsidP="00A22171">
      <w:r>
        <w:t>A continuación, se presentan los avances por cada uno de los proyectos de 4G:</w:t>
      </w:r>
    </w:p>
    <w:p w14:paraId="5EF8CD3B" w14:textId="77777777" w:rsidR="00A22171" w:rsidRDefault="00A22171" w:rsidP="00A22171">
      <w:r>
        <w:tab/>
      </w:r>
      <w:r>
        <w:tab/>
      </w:r>
    </w:p>
    <w:tbl>
      <w:tblPr>
        <w:tblStyle w:val="Tablaconcuadrcula"/>
        <w:tblW w:w="0" w:type="auto"/>
        <w:tblInd w:w="708" w:type="dxa"/>
        <w:tblLook w:val="04A0" w:firstRow="1" w:lastRow="0" w:firstColumn="1" w:lastColumn="0" w:noHBand="0" w:noVBand="1"/>
      </w:tblPr>
      <w:tblGrid>
        <w:gridCol w:w="3115"/>
        <w:gridCol w:w="3543"/>
      </w:tblGrid>
      <w:tr w:rsidR="00A22171" w14:paraId="610FAD26"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E63F1B" w14:textId="77777777" w:rsidR="00A22171" w:rsidRDefault="00A22171" w:rsidP="00A22171">
            <w:pPr>
              <w:rPr>
                <w:b w:val="0"/>
                <w:bCs/>
              </w:rPr>
            </w:pPr>
            <w:bookmarkStart w:id="21" w:name="_Hlk31286308"/>
            <w:r>
              <w:rPr>
                <w:b w:val="0"/>
                <w:bCs/>
              </w:rPr>
              <w:t>Proyecto: Rumichaca – Pasto</w:t>
            </w:r>
          </w:p>
        </w:tc>
      </w:tr>
      <w:tr w:rsidR="00A22171" w14:paraId="7EA8DC6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1726971"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0D43D757" w14:textId="77777777" w:rsidR="00A22171" w:rsidRDefault="00A22171" w:rsidP="00A22171">
            <w:r>
              <w:t>APP 015 de 2015</w:t>
            </w:r>
          </w:p>
        </w:tc>
      </w:tr>
      <w:tr w:rsidR="00A22171" w14:paraId="0CE307C6"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F1D27CD"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0C8CB406" w14:textId="77777777" w:rsidR="00A22171" w:rsidRDefault="00A22171" w:rsidP="00A22171">
            <w:r>
              <w:t>11 de septiembre de 2015</w:t>
            </w:r>
          </w:p>
        </w:tc>
      </w:tr>
      <w:tr w:rsidR="00A22171" w14:paraId="1B7DBB4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CADF63E"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38CC9505" w14:textId="77777777" w:rsidR="00A22171" w:rsidRDefault="00A22171" w:rsidP="00A22171">
            <w:r>
              <w:t>Construcción</w:t>
            </w:r>
          </w:p>
        </w:tc>
      </w:tr>
      <w:tr w:rsidR="00A22171" w14:paraId="6C4FA28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1858FAB"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3BE571E8" w14:textId="77F3AFBE" w:rsidR="00A22171" w:rsidRDefault="00A22171" w:rsidP="00A22171">
            <w:r>
              <w:t xml:space="preserve">83 </w:t>
            </w:r>
            <w:r w:rsidR="00304B4B">
              <w:t>km</w:t>
            </w:r>
          </w:p>
        </w:tc>
      </w:tr>
      <w:tr w:rsidR="00A22171" w14:paraId="34B3A3C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61A04CE"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6F3739DC" w14:textId="77777777" w:rsidR="00A22171" w:rsidRDefault="00A22171" w:rsidP="00A22171">
            <w:r>
              <w:t>26.2%</w:t>
            </w:r>
          </w:p>
        </w:tc>
      </w:tr>
      <w:tr w:rsidR="00A22171" w14:paraId="2E9A47A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A9E269C"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503C2668" w14:textId="44990D60" w:rsidR="00A22171" w:rsidRDefault="00A22171" w:rsidP="00A22171">
            <w:r>
              <w:t xml:space="preserve">20 </w:t>
            </w:r>
            <w:r w:rsidR="00304B4B">
              <w:t>km</w:t>
            </w:r>
          </w:p>
        </w:tc>
      </w:tr>
      <w:tr w:rsidR="00A22171" w14:paraId="3753A2F4"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FBBFD1A"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19E9BF11" w14:textId="77777777" w:rsidR="00A22171" w:rsidRDefault="00A22171" w:rsidP="00A22171">
            <w:r>
              <w:t>18.62 Km correspondientes al 93.1 %</w:t>
            </w:r>
          </w:p>
        </w:tc>
      </w:tr>
      <w:tr w:rsidR="00A22171" w14:paraId="32B821A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E9F31D3"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5C47348E" w14:textId="77777777" w:rsidR="00A22171" w:rsidRDefault="00A22171" w:rsidP="00A22171">
            <w:r>
              <w:t>2.53 Km</w:t>
            </w:r>
          </w:p>
        </w:tc>
      </w:tr>
      <w:tr w:rsidR="00A22171" w14:paraId="083B9B2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CF0A783"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1757393D" w14:textId="77777777" w:rsidR="00A22171" w:rsidRDefault="00A22171" w:rsidP="00A22171">
            <w:r>
              <w:t>2.13 Km correspondientes al 84%</w:t>
            </w:r>
          </w:p>
        </w:tc>
      </w:tr>
      <w:bookmarkEnd w:id="21"/>
    </w:tbl>
    <w:p w14:paraId="71BCC1CB" w14:textId="77777777" w:rsidR="00A22171" w:rsidRDefault="00A22171" w:rsidP="00A22171"/>
    <w:p w14:paraId="71638EA4" w14:textId="77777777" w:rsidR="00A22171" w:rsidRDefault="00A22171" w:rsidP="00A22171">
      <w:pPr>
        <w:pStyle w:val="Prrafodelista"/>
        <w:ind w:left="1080"/>
      </w:pPr>
      <w:r>
        <w:t>En ejecución de las obras programadas para la presente vigencia, se finalizó el mejoramiento de 2.53 Km de vías existentes, así como, 18.62 Km construidos de doble calzada en la UF 5.</w:t>
      </w:r>
    </w:p>
    <w:p w14:paraId="13641A33"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7D56D984"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4DCA4F" w14:textId="77777777" w:rsidR="00A22171" w:rsidRDefault="00A22171" w:rsidP="00A22171">
            <w:pPr>
              <w:rPr>
                <w:b w:val="0"/>
                <w:bCs/>
              </w:rPr>
            </w:pPr>
            <w:r>
              <w:rPr>
                <w:b w:val="0"/>
                <w:bCs/>
              </w:rPr>
              <w:t>Proyecto: Accesos Norte</w:t>
            </w:r>
          </w:p>
        </w:tc>
      </w:tr>
      <w:tr w:rsidR="00A22171" w14:paraId="44B2764A"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7E38C3A"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3F874D6F" w14:textId="77777777" w:rsidR="00A22171" w:rsidRDefault="00A22171" w:rsidP="00A22171">
            <w:r>
              <w:t>001 de 2017</w:t>
            </w:r>
          </w:p>
        </w:tc>
      </w:tr>
      <w:tr w:rsidR="00A22171" w14:paraId="54490876"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D70BBFE"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38E8C136" w14:textId="77777777" w:rsidR="00A22171" w:rsidRDefault="00A22171" w:rsidP="00A22171">
            <w:r>
              <w:t>10 de enero de 2017</w:t>
            </w:r>
          </w:p>
        </w:tc>
      </w:tr>
      <w:tr w:rsidR="00A22171" w14:paraId="6D7BDBA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0D67A86"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0F27307D" w14:textId="77777777" w:rsidR="00A22171" w:rsidRDefault="00A22171" w:rsidP="00A22171">
            <w:r>
              <w:t>Construcción</w:t>
            </w:r>
          </w:p>
        </w:tc>
      </w:tr>
      <w:tr w:rsidR="00A22171" w14:paraId="0B04553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3A6E1B3"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742D5AE1" w14:textId="0BD069A2" w:rsidR="00A22171" w:rsidRDefault="00A22171" w:rsidP="00A22171">
            <w:r>
              <w:t xml:space="preserve">66 </w:t>
            </w:r>
            <w:r w:rsidR="00304B4B">
              <w:t>km</w:t>
            </w:r>
          </w:p>
        </w:tc>
      </w:tr>
      <w:tr w:rsidR="00A22171" w14:paraId="68A4A0E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044D832"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2C26D420" w14:textId="77777777" w:rsidR="00A22171" w:rsidRDefault="00A22171" w:rsidP="00A22171">
            <w:r>
              <w:t>22 %</w:t>
            </w:r>
          </w:p>
        </w:tc>
      </w:tr>
      <w:tr w:rsidR="00A22171" w14:paraId="4EE2CBCF"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EBE5AA6" w14:textId="77777777" w:rsidR="00A22171" w:rsidRDefault="00A22171" w:rsidP="00A22171">
            <w:pPr>
              <w:rPr>
                <w:b/>
                <w:bCs/>
              </w:rPr>
            </w:pPr>
            <w:r>
              <w:rPr>
                <w:b/>
                <w:bCs/>
              </w:rPr>
              <w:lastRenderedPageBreak/>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37A84EC6" w14:textId="77777777" w:rsidR="00A22171" w:rsidRDefault="00A22171" w:rsidP="00A22171">
            <w:r>
              <w:t>2.0 Km</w:t>
            </w:r>
          </w:p>
        </w:tc>
      </w:tr>
      <w:tr w:rsidR="00A22171" w14:paraId="3D2DB34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DB1A1C8"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529870D6" w14:textId="77777777" w:rsidR="00A22171" w:rsidRDefault="00A22171" w:rsidP="00A22171">
            <w:r>
              <w:t>2.0 Km</w:t>
            </w:r>
          </w:p>
        </w:tc>
      </w:tr>
      <w:tr w:rsidR="00A22171" w14:paraId="739FAD95"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D42CBF0"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26966B50" w14:textId="77777777" w:rsidR="00A22171" w:rsidRDefault="00A22171" w:rsidP="00A22171">
            <w:r>
              <w:t>N/A</w:t>
            </w:r>
          </w:p>
        </w:tc>
      </w:tr>
      <w:tr w:rsidR="00A22171" w14:paraId="31B95A7A"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FD31EF2"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71570074" w14:textId="77777777" w:rsidR="00A22171" w:rsidRDefault="00A22171" w:rsidP="00A22171">
            <w:r>
              <w:t>N/A</w:t>
            </w:r>
          </w:p>
        </w:tc>
      </w:tr>
    </w:tbl>
    <w:p w14:paraId="2ED0C95F" w14:textId="77777777" w:rsidR="00A22171" w:rsidRDefault="00A22171" w:rsidP="00A22171"/>
    <w:p w14:paraId="1ACA0D31" w14:textId="77777777" w:rsidR="00A22171" w:rsidRDefault="00A22171" w:rsidP="00A22171">
      <w:pPr>
        <w:pStyle w:val="Prrafodelista"/>
        <w:ind w:left="1080"/>
      </w:pPr>
      <w:r>
        <w:t>Este proyecto en la vigencia programó la ampliación de 2 Km de la UF 2 correspondientes a la ampliación de la Autopista Norte entre la Calle 245 y La Caro, se cumplió con la meta establecida y se viene avanzando de acuerdo con el programa de obras aprobado.</w:t>
      </w:r>
    </w:p>
    <w:p w14:paraId="5468D5CF"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1554DE0A"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F4B34" w14:textId="77777777" w:rsidR="00A22171" w:rsidRDefault="00A22171" w:rsidP="00A22171">
            <w:pPr>
              <w:rPr>
                <w:b w:val="0"/>
                <w:bCs/>
              </w:rPr>
            </w:pPr>
            <w:r>
              <w:rPr>
                <w:b w:val="0"/>
                <w:bCs/>
              </w:rPr>
              <w:t>Proyecto: Girardot – Honda – Puerto Salgar</w:t>
            </w:r>
          </w:p>
        </w:tc>
      </w:tr>
      <w:tr w:rsidR="00A22171" w14:paraId="0F38F6E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3D6D86E"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1439FA03" w14:textId="77777777" w:rsidR="00A22171" w:rsidRDefault="00A22171" w:rsidP="00A22171">
            <w:r>
              <w:t>003 de 2014</w:t>
            </w:r>
          </w:p>
        </w:tc>
      </w:tr>
      <w:tr w:rsidR="00A22171" w14:paraId="076F79FA"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7656732"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2834AA21" w14:textId="77777777" w:rsidR="00A22171" w:rsidRDefault="00A22171" w:rsidP="00A22171">
            <w:r>
              <w:t>9 d septiembre de 2014</w:t>
            </w:r>
          </w:p>
        </w:tc>
      </w:tr>
      <w:tr w:rsidR="00A22171" w14:paraId="0DE59B0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AA711F5"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5668CF4D" w14:textId="77777777" w:rsidR="00A22171" w:rsidRDefault="00A22171" w:rsidP="00A22171">
            <w:r>
              <w:t>Pendiente inicio etapa Operación</w:t>
            </w:r>
          </w:p>
        </w:tc>
      </w:tr>
      <w:tr w:rsidR="00A22171" w14:paraId="3F9D3905"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C7873FE"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7406B010" w14:textId="77777777" w:rsidR="00A22171" w:rsidRDefault="00A22171" w:rsidP="00A22171">
            <w:r>
              <w:t>190.99 Km</w:t>
            </w:r>
          </w:p>
        </w:tc>
      </w:tr>
      <w:tr w:rsidR="00A22171" w14:paraId="1861CB36"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DA13B2D"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7D67F653" w14:textId="77777777" w:rsidR="00A22171" w:rsidRDefault="00A22171" w:rsidP="00A22171">
            <w:r>
              <w:t>97 %</w:t>
            </w:r>
          </w:p>
        </w:tc>
      </w:tr>
      <w:tr w:rsidR="00A22171" w14:paraId="760F9CC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ABD903C"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555341C9" w14:textId="77777777" w:rsidR="00A22171" w:rsidRDefault="00A22171" w:rsidP="00A22171">
            <w:r>
              <w:t>2.53 Km</w:t>
            </w:r>
          </w:p>
        </w:tc>
      </w:tr>
      <w:tr w:rsidR="00A22171" w14:paraId="55559B4B"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FFD5EB2"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4626B0B3" w14:textId="77777777" w:rsidR="00A22171" w:rsidRDefault="00A22171" w:rsidP="00A22171">
            <w:r>
              <w:t>2.53 Km</w:t>
            </w:r>
          </w:p>
        </w:tc>
      </w:tr>
      <w:tr w:rsidR="00A22171" w14:paraId="511E27A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0336509"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5EB7ED79" w14:textId="77777777" w:rsidR="00A22171" w:rsidRDefault="00A22171" w:rsidP="00A22171">
            <w:r>
              <w:t>26.31 Km</w:t>
            </w:r>
          </w:p>
        </w:tc>
      </w:tr>
      <w:tr w:rsidR="00A22171" w14:paraId="5F45F6A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CE50732"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4951B97E" w14:textId="77777777" w:rsidR="00A22171" w:rsidRDefault="00A22171" w:rsidP="00A22171">
            <w:r>
              <w:t>26.31 Km</w:t>
            </w:r>
          </w:p>
        </w:tc>
      </w:tr>
    </w:tbl>
    <w:p w14:paraId="1A155E3C" w14:textId="77777777" w:rsidR="00A22171" w:rsidRDefault="00A22171" w:rsidP="00A22171">
      <w:r>
        <w:t>Para el avance de las obras contratadas en la vigencia 2019, se programó la rehabilitación de 26.31 Km correspondientes al mejoramiento de 1 Km en la UF3 y de 25.31 Km en la UF5 Honda – La Dorada, ambas metas se cumplieron de acuerdo con el plan aprobado. En cuanto a la construcción se programó y entregaron 2.53 Km de nuevas calzadas en la UF5 correspondientes a la Variante Puerto Salgar con conexión al Korán.</w:t>
      </w:r>
    </w:p>
    <w:p w14:paraId="40CCE24A" w14:textId="77777777" w:rsidR="00A22171" w:rsidRDefault="00A22171" w:rsidP="00A22171">
      <w:r>
        <w:t>Adicionalmente, se realizó la entrega y puesta en operación de la Variante La Dorada - Puerto Salgar, compuesta por 17 km de vía nueva en calzada sencilla, 3 intersecciones tipo glorieta (Purnio, Puerto Salgar y Korán) y el nuevo puente Puerto Salgar sobre el río Magdalena con una longitud total de 720 m.</w:t>
      </w:r>
    </w:p>
    <w:p w14:paraId="0F11F718"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3DE02DC6"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10EC3" w14:textId="77777777" w:rsidR="00A22171" w:rsidRDefault="00A22171" w:rsidP="00A22171">
            <w:pPr>
              <w:rPr>
                <w:b w:val="0"/>
                <w:bCs/>
              </w:rPr>
            </w:pPr>
            <w:r>
              <w:rPr>
                <w:b w:val="0"/>
                <w:bCs/>
              </w:rPr>
              <w:t>Proyecto: IP Neiva – Espinal - Girardot</w:t>
            </w:r>
          </w:p>
        </w:tc>
      </w:tr>
      <w:tr w:rsidR="00A22171" w14:paraId="3B0544CA"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C48E416"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7363140E" w14:textId="77777777" w:rsidR="00A22171" w:rsidRDefault="00A22171" w:rsidP="00A22171">
            <w:r>
              <w:t>17 de 2015</w:t>
            </w:r>
          </w:p>
        </w:tc>
      </w:tr>
      <w:tr w:rsidR="00A22171" w14:paraId="53AD6BB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42CBBD8" w14:textId="77777777" w:rsidR="00A22171" w:rsidRDefault="00A22171" w:rsidP="00A22171">
            <w:pPr>
              <w:rPr>
                <w:b/>
                <w:bCs/>
              </w:rPr>
            </w:pPr>
            <w:r>
              <w:rPr>
                <w:b/>
                <w:bCs/>
              </w:rPr>
              <w:lastRenderedPageBreak/>
              <w:t>Fecha de Inicio</w:t>
            </w:r>
          </w:p>
        </w:tc>
        <w:tc>
          <w:tcPr>
            <w:tcW w:w="3543" w:type="dxa"/>
            <w:tcBorders>
              <w:top w:val="single" w:sz="4" w:space="0" w:color="auto"/>
              <w:left w:val="single" w:sz="4" w:space="0" w:color="auto"/>
              <w:bottom w:val="single" w:sz="4" w:space="0" w:color="auto"/>
              <w:right w:val="single" w:sz="4" w:space="0" w:color="auto"/>
            </w:tcBorders>
            <w:hideMark/>
          </w:tcPr>
          <w:p w14:paraId="532F2BBA" w14:textId="77777777" w:rsidR="00A22171" w:rsidRDefault="00A22171" w:rsidP="00A22171">
            <w:r>
              <w:t>30 de octubre de 2015</w:t>
            </w:r>
          </w:p>
        </w:tc>
      </w:tr>
      <w:tr w:rsidR="00A22171" w14:paraId="0315D1F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F0B2473"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2982341C" w14:textId="77777777" w:rsidR="00A22171" w:rsidRDefault="00A22171" w:rsidP="00A22171">
            <w:r>
              <w:t>Construcción</w:t>
            </w:r>
          </w:p>
        </w:tc>
      </w:tr>
      <w:tr w:rsidR="00A22171" w14:paraId="550CB96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724C89E"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59315813" w14:textId="77777777" w:rsidR="00A22171" w:rsidRDefault="00A22171" w:rsidP="00A22171">
            <w:r>
              <w:t>198.35 Km</w:t>
            </w:r>
          </w:p>
        </w:tc>
      </w:tr>
      <w:tr w:rsidR="00A22171" w14:paraId="0DD8690F"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4327358"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7E7FF49F" w14:textId="77777777" w:rsidR="00A22171" w:rsidRDefault="00A22171" w:rsidP="00A22171">
            <w:r>
              <w:t>34.01%</w:t>
            </w:r>
          </w:p>
        </w:tc>
      </w:tr>
      <w:tr w:rsidR="00A22171" w14:paraId="1D633314"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2430A23"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20E8C891" w14:textId="77777777" w:rsidR="00A22171" w:rsidRDefault="00A22171" w:rsidP="00A22171">
            <w:r>
              <w:t>11.9 Km</w:t>
            </w:r>
          </w:p>
        </w:tc>
      </w:tr>
      <w:tr w:rsidR="00A22171" w14:paraId="61A110A1"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1AB35ED"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2040664B" w14:textId="77777777" w:rsidR="00A22171" w:rsidRDefault="00A22171" w:rsidP="00A22171">
            <w:r>
              <w:t>11.9 Km</w:t>
            </w:r>
          </w:p>
        </w:tc>
      </w:tr>
      <w:tr w:rsidR="00A22171" w14:paraId="767D9A2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B07E8F8"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7981754A" w14:textId="77777777" w:rsidR="00A22171" w:rsidRDefault="00A22171" w:rsidP="00A22171">
            <w:r>
              <w:t>105.1 Km</w:t>
            </w:r>
          </w:p>
        </w:tc>
      </w:tr>
      <w:tr w:rsidR="00A22171" w14:paraId="7236737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B90D21E"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0DD9A909" w14:textId="77777777" w:rsidR="00A22171" w:rsidRDefault="00A22171" w:rsidP="00A22171">
            <w:r>
              <w:t>15.7 Km</w:t>
            </w:r>
          </w:p>
        </w:tc>
      </w:tr>
    </w:tbl>
    <w:p w14:paraId="2DF89B16" w14:textId="77777777" w:rsidR="00A22171" w:rsidRDefault="00A22171" w:rsidP="00A22171"/>
    <w:p w14:paraId="35626266" w14:textId="77777777" w:rsidR="00A22171" w:rsidRDefault="00A22171" w:rsidP="00A22171">
      <w:r>
        <w:t>Este proyecto, corresponde a una iniciativa privada, en el cual Girardot se ejecutaron 15.7 km de rehabilitación en la unidad funcional 5, adicionalmente se programaron la rehabilitación de 89.4 km en la unidad funcional 3 los cuales fueron incumplidos por parte del concesionario, al respecto previa solicitud de la interventoría se le otorgó periodo de cura correspondiente al 20% del tiempo de construcción, el cual finaliza en junio de 2020.</w:t>
      </w:r>
    </w:p>
    <w:p w14:paraId="1A65C0DE" w14:textId="77777777" w:rsidR="00A22171" w:rsidRDefault="00A22171" w:rsidP="00A22171">
      <w:r>
        <w:t>Adicionalmente, de finalizó la construcción de 8.4 km de segunda calzada en la UF5 y 3.5 km de vía nueva (par vial del Espinal). Estas obras se desarrollaron entre los municipios de El Espinal y Flandes en el departamento del Tolima.</w:t>
      </w:r>
    </w:p>
    <w:p w14:paraId="4CA4C802"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71486ED1"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99D9E1" w14:textId="77777777" w:rsidR="00A22171" w:rsidRDefault="00A22171" w:rsidP="00A22171">
            <w:pPr>
              <w:rPr>
                <w:b w:val="0"/>
                <w:bCs/>
              </w:rPr>
            </w:pPr>
            <w:r>
              <w:rPr>
                <w:b w:val="0"/>
                <w:bCs/>
              </w:rPr>
              <w:t>Proyecto: Cartagena – Barranquilla – Circunvalar de la Prosperidad</w:t>
            </w:r>
          </w:p>
        </w:tc>
      </w:tr>
      <w:tr w:rsidR="00A22171" w14:paraId="038152C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2D03F37"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0A15DB0E" w14:textId="77777777" w:rsidR="00A22171" w:rsidRDefault="00A22171" w:rsidP="00A22171">
            <w:r>
              <w:t>004 de 2014</w:t>
            </w:r>
          </w:p>
        </w:tc>
      </w:tr>
      <w:tr w:rsidR="00A22171" w14:paraId="5DB40CE5"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3523B1D"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54B2780A" w14:textId="77777777" w:rsidR="00A22171" w:rsidRDefault="00A22171" w:rsidP="00A22171">
            <w:r>
              <w:t>10 de septiembre de 2014</w:t>
            </w:r>
          </w:p>
        </w:tc>
      </w:tr>
      <w:tr w:rsidR="00A22171" w14:paraId="292D252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F5F914B"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7055DDDC" w14:textId="77777777" w:rsidR="00A22171" w:rsidRDefault="00A22171" w:rsidP="00A22171">
            <w:r>
              <w:t>Construcción</w:t>
            </w:r>
          </w:p>
        </w:tc>
      </w:tr>
      <w:tr w:rsidR="00A22171" w14:paraId="3AAC796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3F80AAF"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1DBEC586" w14:textId="77777777" w:rsidR="00A22171" w:rsidRDefault="00A22171" w:rsidP="00A22171">
            <w:r>
              <w:t>146.6 Km</w:t>
            </w:r>
          </w:p>
        </w:tc>
      </w:tr>
      <w:tr w:rsidR="00A22171" w14:paraId="0758F09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5B92D99"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2C16F244" w14:textId="77777777" w:rsidR="00A22171" w:rsidRDefault="00A22171" w:rsidP="00A22171">
            <w:r>
              <w:t>95.2%</w:t>
            </w:r>
          </w:p>
        </w:tc>
      </w:tr>
      <w:tr w:rsidR="00A22171" w14:paraId="5DBAFF91"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A11F105"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1D5840CF" w14:textId="77777777" w:rsidR="00A22171" w:rsidRDefault="00A22171" w:rsidP="00A22171">
            <w:r>
              <w:t>3.81 Km</w:t>
            </w:r>
          </w:p>
        </w:tc>
      </w:tr>
      <w:tr w:rsidR="00A22171" w14:paraId="7F1F11A1"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9EB4A9F"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029A93A7" w14:textId="6E029FBF" w:rsidR="00A22171" w:rsidRDefault="00A22171" w:rsidP="00A22171">
            <w:r>
              <w:t xml:space="preserve">0.325 </w:t>
            </w:r>
            <w:r w:rsidR="00304B4B">
              <w:t>km</w:t>
            </w:r>
          </w:p>
        </w:tc>
      </w:tr>
      <w:tr w:rsidR="00A22171" w14:paraId="09EA67A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5F454E2"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69695B8F" w14:textId="77777777" w:rsidR="00A22171" w:rsidRDefault="00A22171" w:rsidP="00A22171">
            <w:r>
              <w:t>N/A</w:t>
            </w:r>
          </w:p>
        </w:tc>
      </w:tr>
      <w:tr w:rsidR="00A22171" w14:paraId="021F3B2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09717F6"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3F7EE4E0" w14:textId="77777777" w:rsidR="00A22171" w:rsidRDefault="00A22171" w:rsidP="00A22171">
            <w:r>
              <w:t>N/A</w:t>
            </w:r>
          </w:p>
        </w:tc>
      </w:tr>
    </w:tbl>
    <w:p w14:paraId="032DC51B" w14:textId="77777777" w:rsidR="00A22171" w:rsidRDefault="00A22171" w:rsidP="00A22171"/>
    <w:p w14:paraId="0DEF402E" w14:textId="77777777" w:rsidR="00A22171" w:rsidRDefault="00A22171" w:rsidP="00A22171">
      <w:r>
        <w:lastRenderedPageBreak/>
        <w:t>En este proyecto adicional a la entrega del viaducto de la Ciénaga de la Virgen en 2018, durante la vigencia 2019, se recibieron 0.325 Km de nueva calzada en la UF5, respecto de las obras en la UF6 a la fecha se declaró un EER y reprogramándose las obras para la vigencia 2020.</w:t>
      </w:r>
    </w:p>
    <w:p w14:paraId="2E7DE4FF"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1D333D39"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6D702" w14:textId="77777777" w:rsidR="00A22171" w:rsidRDefault="00A22171" w:rsidP="00A22171">
            <w:pPr>
              <w:rPr>
                <w:b w:val="0"/>
                <w:bCs/>
              </w:rPr>
            </w:pPr>
            <w:r>
              <w:rPr>
                <w:b w:val="0"/>
                <w:bCs/>
              </w:rPr>
              <w:t>Proyecto: Conexión Norte</w:t>
            </w:r>
          </w:p>
        </w:tc>
      </w:tr>
      <w:tr w:rsidR="00A22171" w14:paraId="0A9F9FA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1C070D9"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5EB61710" w14:textId="77777777" w:rsidR="00A22171" w:rsidRDefault="00A22171" w:rsidP="00A22171">
            <w:r>
              <w:t>009 de 2014</w:t>
            </w:r>
          </w:p>
        </w:tc>
      </w:tr>
      <w:tr w:rsidR="00A22171" w14:paraId="64BBB67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8BD61AD"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0458FBAC" w14:textId="77777777" w:rsidR="00A22171" w:rsidRDefault="00A22171" w:rsidP="00A22171">
            <w:r>
              <w:t>10 de diciembre de 2014</w:t>
            </w:r>
          </w:p>
        </w:tc>
      </w:tr>
      <w:tr w:rsidR="00A22171" w14:paraId="06421CE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0531FC3"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5FF64857" w14:textId="77777777" w:rsidR="00A22171" w:rsidRDefault="00A22171" w:rsidP="00A22171">
            <w:r>
              <w:t>Construcción</w:t>
            </w:r>
          </w:p>
        </w:tc>
      </w:tr>
      <w:tr w:rsidR="00A22171" w14:paraId="55D3841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15BA7F4"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244713E8" w14:textId="17B2A827" w:rsidR="00A22171" w:rsidRDefault="00A22171" w:rsidP="00A22171">
            <w:r>
              <w:t xml:space="preserve">145 </w:t>
            </w:r>
            <w:r w:rsidR="00304B4B">
              <w:t>km</w:t>
            </w:r>
          </w:p>
        </w:tc>
      </w:tr>
      <w:tr w:rsidR="00A22171" w14:paraId="41AFAA5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E7E89BF"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47772ABF" w14:textId="77777777" w:rsidR="00A22171" w:rsidRDefault="00A22171" w:rsidP="00A22171">
            <w:r>
              <w:t>51.71 Km</w:t>
            </w:r>
          </w:p>
        </w:tc>
      </w:tr>
      <w:tr w:rsidR="00A22171" w14:paraId="0B9CB61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B27AED8"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0C6B4E04" w14:textId="77777777" w:rsidR="00A22171" w:rsidRDefault="00A22171" w:rsidP="00A22171">
            <w:r>
              <w:t>0.6 Km</w:t>
            </w:r>
          </w:p>
        </w:tc>
      </w:tr>
      <w:tr w:rsidR="00A22171" w14:paraId="2E008E2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6033507"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141613C1" w14:textId="77777777" w:rsidR="00A22171" w:rsidRDefault="00A22171" w:rsidP="00A22171">
            <w:r>
              <w:t>0.6 Km</w:t>
            </w:r>
          </w:p>
        </w:tc>
      </w:tr>
      <w:tr w:rsidR="00A22171" w14:paraId="74E6790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65A7377"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370C7B64" w14:textId="0E3BCB4D" w:rsidR="00A22171" w:rsidRDefault="00A22171" w:rsidP="00A22171">
            <w:r>
              <w:t xml:space="preserve">22 </w:t>
            </w:r>
            <w:r w:rsidR="00304B4B">
              <w:t>km</w:t>
            </w:r>
          </w:p>
        </w:tc>
      </w:tr>
      <w:tr w:rsidR="00A22171" w14:paraId="66DDAC9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8BDE93E"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38A9D859" w14:textId="77777777" w:rsidR="00A22171" w:rsidRDefault="00A22171" w:rsidP="00A22171">
            <w:r>
              <w:t>21.35 Km</w:t>
            </w:r>
          </w:p>
        </w:tc>
      </w:tr>
    </w:tbl>
    <w:p w14:paraId="61330A06" w14:textId="77777777" w:rsidR="00A22171" w:rsidRDefault="00A22171" w:rsidP="00A22171"/>
    <w:p w14:paraId="7E147AF7" w14:textId="77777777" w:rsidR="00A22171" w:rsidRDefault="00A22171" w:rsidP="00A22171">
      <w:r>
        <w:t>Durante la anterior vigencia, en este proyecto de finalizó la construcción de 600 Mt de calzada sencilla en la UF2 la cual corresponde a la Variante Caucacia. Así mismo se recibieron 21.35 Km con obras de mejoramiento en la UF2. De igual manera se viene avanzando en la construcción de 5 puentes vehiculares, los cuales se espera finalicen su construcción en la vigencia 2020.</w:t>
      </w:r>
    </w:p>
    <w:p w14:paraId="72BE606C"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098D412B"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85F178" w14:textId="77777777" w:rsidR="00A22171" w:rsidRDefault="00A22171" w:rsidP="00A22171">
            <w:pPr>
              <w:rPr>
                <w:b w:val="0"/>
                <w:bCs/>
              </w:rPr>
            </w:pPr>
            <w:r>
              <w:rPr>
                <w:b w:val="0"/>
                <w:bCs/>
              </w:rPr>
              <w:t>Proyecto: IP Vías del Nus</w:t>
            </w:r>
          </w:p>
        </w:tc>
      </w:tr>
      <w:tr w:rsidR="00A22171" w14:paraId="17F8C5B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B09C76C"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11342193" w14:textId="77777777" w:rsidR="00A22171" w:rsidRDefault="00A22171" w:rsidP="00A22171">
            <w:r>
              <w:t>001 de 2016</w:t>
            </w:r>
          </w:p>
        </w:tc>
      </w:tr>
      <w:tr w:rsidR="00A22171" w14:paraId="1A49908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DC6CC7C"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0E9F8F4F" w14:textId="77777777" w:rsidR="00A22171" w:rsidRDefault="00A22171" w:rsidP="00A22171">
            <w:r>
              <w:t>25 de enero de 2016</w:t>
            </w:r>
          </w:p>
        </w:tc>
      </w:tr>
      <w:tr w:rsidR="00A22171" w14:paraId="5E67A9CB"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33997A8"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237BC600" w14:textId="77777777" w:rsidR="00A22171" w:rsidRDefault="00A22171" w:rsidP="00A22171">
            <w:r>
              <w:t>Construcción</w:t>
            </w:r>
          </w:p>
        </w:tc>
      </w:tr>
      <w:tr w:rsidR="00A22171" w14:paraId="61FF797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9E9A8A3"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23F75187" w14:textId="77777777" w:rsidR="00A22171" w:rsidRDefault="00A22171" w:rsidP="00A22171">
            <w:r>
              <w:t>157.4 Km</w:t>
            </w:r>
          </w:p>
        </w:tc>
      </w:tr>
      <w:tr w:rsidR="00A22171" w14:paraId="11863E4F"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0E49B43"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7D250D90" w14:textId="77777777" w:rsidR="00A22171" w:rsidRDefault="00A22171" w:rsidP="00A22171">
            <w:r>
              <w:t>35.25%</w:t>
            </w:r>
          </w:p>
        </w:tc>
      </w:tr>
      <w:tr w:rsidR="00A22171" w14:paraId="10A44605"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6110CE0"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3727E5B6" w14:textId="77777777" w:rsidR="00A22171" w:rsidRDefault="00A22171" w:rsidP="00A22171">
            <w:r>
              <w:t>4.0 Km</w:t>
            </w:r>
          </w:p>
        </w:tc>
      </w:tr>
      <w:tr w:rsidR="00A22171" w14:paraId="5D0B7AC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91EEB90"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023F9A34" w14:textId="77777777" w:rsidR="00A22171" w:rsidRDefault="00A22171" w:rsidP="00A22171">
            <w:r>
              <w:t>2.52 Km</w:t>
            </w:r>
          </w:p>
        </w:tc>
      </w:tr>
      <w:tr w:rsidR="00A22171" w14:paraId="6A8BE1EA"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C7225D9"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6222C27B" w14:textId="54B44376" w:rsidR="00A22171" w:rsidRDefault="00A22171" w:rsidP="00A22171">
            <w:r>
              <w:t xml:space="preserve">20 </w:t>
            </w:r>
            <w:r w:rsidR="00304B4B">
              <w:t>km</w:t>
            </w:r>
          </w:p>
        </w:tc>
      </w:tr>
      <w:tr w:rsidR="00A22171" w14:paraId="1D39FD2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366CA2B"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69668645" w14:textId="77777777" w:rsidR="00A22171" w:rsidRDefault="00A22171" w:rsidP="00A22171">
            <w:r>
              <w:t>17.6 Km</w:t>
            </w:r>
          </w:p>
        </w:tc>
      </w:tr>
    </w:tbl>
    <w:p w14:paraId="54B287B4" w14:textId="77777777" w:rsidR="00A22171" w:rsidRDefault="00A22171" w:rsidP="00A22171"/>
    <w:p w14:paraId="600CF4DB" w14:textId="77777777" w:rsidR="00A22171" w:rsidRDefault="00A22171" w:rsidP="00A22171">
      <w:r>
        <w:lastRenderedPageBreak/>
        <w:t>En la vigencia se finalizó la rehabilitación de 17.6 Km de la UF5 Cisneros-San José del Nus – Alto Dolores. Así mismo, se finalizó la construcción de 2.52 Km en la UF. Adicionalmente, el concesionario continuó con las actividades requeridas ante la ANLA para la obtención de la licencia ambiental en el tramo Portal Limón – Quebrada Santa Gertrudis.</w:t>
      </w:r>
    </w:p>
    <w:p w14:paraId="6C1A680C"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16B34811"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16832E" w14:textId="77777777" w:rsidR="00A22171" w:rsidRDefault="00A22171" w:rsidP="00A22171">
            <w:pPr>
              <w:rPr>
                <w:b w:val="0"/>
                <w:bCs/>
              </w:rPr>
            </w:pPr>
            <w:r>
              <w:rPr>
                <w:b w:val="0"/>
                <w:bCs/>
              </w:rPr>
              <w:t>Proyecto: IP Antioquia - Bolivar</w:t>
            </w:r>
          </w:p>
        </w:tc>
      </w:tr>
      <w:tr w:rsidR="00A22171" w14:paraId="3012AAEF"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6E06B2C"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1A7C5D44" w14:textId="77777777" w:rsidR="00A22171" w:rsidRDefault="00A22171" w:rsidP="00A22171">
            <w:r>
              <w:t>016 de 2015</w:t>
            </w:r>
          </w:p>
        </w:tc>
      </w:tr>
      <w:tr w:rsidR="00A22171" w14:paraId="5FCF276A"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7345343"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0D6B1346" w14:textId="77777777" w:rsidR="00A22171" w:rsidRDefault="00A22171" w:rsidP="00A22171">
            <w:r>
              <w:t>14 de octubre de 2015</w:t>
            </w:r>
          </w:p>
        </w:tc>
      </w:tr>
      <w:tr w:rsidR="00A22171" w14:paraId="3ED2CD1B"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927F62F"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7D1C3965" w14:textId="77777777" w:rsidR="00A22171" w:rsidRDefault="00A22171" w:rsidP="00A22171">
            <w:r>
              <w:t>Construcción</w:t>
            </w:r>
          </w:p>
        </w:tc>
      </w:tr>
      <w:tr w:rsidR="00A22171" w14:paraId="0A0EA7C5"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8135090"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5806704A" w14:textId="159C4452" w:rsidR="00A22171" w:rsidRDefault="00A22171" w:rsidP="00A22171">
            <w:r>
              <w:t xml:space="preserve">492 </w:t>
            </w:r>
            <w:r w:rsidR="00304B4B">
              <w:t>km</w:t>
            </w:r>
          </w:p>
        </w:tc>
      </w:tr>
      <w:tr w:rsidR="00A22171" w14:paraId="50875A5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F46DEB8"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0CDB34DB" w14:textId="77777777" w:rsidR="00A22171" w:rsidRDefault="00A22171" w:rsidP="00A22171">
            <w:r>
              <w:t>40.89%</w:t>
            </w:r>
          </w:p>
        </w:tc>
      </w:tr>
      <w:tr w:rsidR="00A22171" w14:paraId="2ADEE91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3A1E949"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257F975F" w14:textId="3AC68D91" w:rsidR="00A22171" w:rsidRDefault="00A22171" w:rsidP="00A22171">
            <w:r>
              <w:t xml:space="preserve">17 </w:t>
            </w:r>
            <w:r w:rsidR="00304B4B">
              <w:t>km</w:t>
            </w:r>
          </w:p>
        </w:tc>
      </w:tr>
      <w:tr w:rsidR="00A22171" w14:paraId="1379CC0F"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4A1A998"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08F3FE92" w14:textId="04AF34C5" w:rsidR="00A22171" w:rsidRDefault="00A22171" w:rsidP="00A22171">
            <w:r>
              <w:t xml:space="preserve">17 </w:t>
            </w:r>
            <w:r w:rsidR="00304B4B">
              <w:t>km</w:t>
            </w:r>
          </w:p>
        </w:tc>
      </w:tr>
      <w:tr w:rsidR="00A22171" w14:paraId="3889290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2960496"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103ABD9F" w14:textId="77777777" w:rsidR="00A22171" w:rsidRDefault="00A22171" w:rsidP="00A22171">
            <w:r>
              <w:t>77.6 Km</w:t>
            </w:r>
          </w:p>
        </w:tc>
      </w:tr>
      <w:tr w:rsidR="00A22171" w14:paraId="0033C155"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0F87240"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5643C043" w14:textId="77777777" w:rsidR="00A22171" w:rsidRDefault="00A22171" w:rsidP="00A22171">
            <w:r>
              <w:t>77.6 Km</w:t>
            </w:r>
          </w:p>
        </w:tc>
      </w:tr>
    </w:tbl>
    <w:p w14:paraId="5C8C838A" w14:textId="77777777" w:rsidR="00A22171" w:rsidRDefault="00A22171" w:rsidP="00A22171"/>
    <w:p w14:paraId="159F1EAD" w14:textId="77777777" w:rsidR="00A22171" w:rsidRDefault="00A22171" w:rsidP="00A22171">
      <w:r>
        <w:t>En el periodo se realizó la entrega de las obras asociadas a la unidad funcional 1 correspondientes al tramo, Caucasia - Planeta Rica y las de la unidad funcional 3 -Variante Planeta Rica – San Carlos Variante Cereté, con las siguientes intervenciones: 58,65 Km entre Caucasia y Planeta Rica, construcción de 18,9 km de calzada sencilla y 17Km de mejoramiento de la vía existente. Estas obras Incluyen dos intersecciones a nivel para el ingreso norte y sur de San Carlos, así como intersección a desnivel doble calzada Ciénaga de Oro – Cereté.</w:t>
      </w:r>
    </w:p>
    <w:tbl>
      <w:tblPr>
        <w:tblStyle w:val="Tablaconcuadrcula"/>
        <w:tblW w:w="0" w:type="auto"/>
        <w:tblInd w:w="708" w:type="dxa"/>
        <w:tblLook w:val="04A0" w:firstRow="1" w:lastRow="0" w:firstColumn="1" w:lastColumn="0" w:noHBand="0" w:noVBand="1"/>
      </w:tblPr>
      <w:tblGrid>
        <w:gridCol w:w="3115"/>
        <w:gridCol w:w="3543"/>
      </w:tblGrid>
      <w:tr w:rsidR="00A22171" w14:paraId="0B76F2FD"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689709" w14:textId="77777777" w:rsidR="00A22171" w:rsidRDefault="00A22171" w:rsidP="00A22171">
            <w:pPr>
              <w:rPr>
                <w:b w:val="0"/>
                <w:bCs/>
              </w:rPr>
            </w:pPr>
            <w:r>
              <w:rPr>
                <w:b w:val="0"/>
                <w:bCs/>
              </w:rPr>
              <w:t>Proyecto: Pacífico 2</w:t>
            </w:r>
          </w:p>
        </w:tc>
      </w:tr>
      <w:tr w:rsidR="00A22171" w14:paraId="59B0F8D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D5488A8"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5F0B9070" w14:textId="77777777" w:rsidR="00A22171" w:rsidRDefault="00A22171" w:rsidP="00A22171">
            <w:r>
              <w:t>006 de 2014</w:t>
            </w:r>
          </w:p>
        </w:tc>
      </w:tr>
      <w:tr w:rsidR="00A22171" w14:paraId="226AC15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5466BD9"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29A462B0" w14:textId="77777777" w:rsidR="00A22171" w:rsidRDefault="00A22171" w:rsidP="00A22171">
            <w:r>
              <w:t>11 de septiembre de 2014</w:t>
            </w:r>
          </w:p>
        </w:tc>
      </w:tr>
      <w:tr w:rsidR="00A22171" w14:paraId="2D66C4AF"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4882AC7"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26DDFE05" w14:textId="77777777" w:rsidR="00A22171" w:rsidRDefault="00A22171" w:rsidP="00A22171">
            <w:r>
              <w:t>Construcción</w:t>
            </w:r>
          </w:p>
        </w:tc>
      </w:tr>
      <w:tr w:rsidR="00A22171" w14:paraId="2C1210E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A943042"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020C4725" w14:textId="77777777" w:rsidR="00A22171" w:rsidRDefault="00A22171" w:rsidP="00A22171">
            <w:r>
              <w:t>96.5 Km</w:t>
            </w:r>
          </w:p>
        </w:tc>
      </w:tr>
      <w:tr w:rsidR="00A22171" w14:paraId="3123A05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C1EA204"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4E3A6438" w14:textId="77777777" w:rsidR="00A22171" w:rsidRDefault="00A22171" w:rsidP="00A22171">
            <w:r>
              <w:t>74.8%</w:t>
            </w:r>
          </w:p>
        </w:tc>
      </w:tr>
      <w:tr w:rsidR="00A22171" w14:paraId="362804D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ECB2E4E"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13BC341D" w14:textId="77777777" w:rsidR="00A22171" w:rsidRDefault="00A22171" w:rsidP="00A22171">
            <w:r>
              <w:t>3.5 Km</w:t>
            </w:r>
          </w:p>
        </w:tc>
      </w:tr>
      <w:tr w:rsidR="00A22171" w14:paraId="23CF5C0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84E90CF"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391633D6" w14:textId="77777777" w:rsidR="00A22171" w:rsidRDefault="00A22171" w:rsidP="00A22171">
            <w:r>
              <w:t>3.5 Km</w:t>
            </w:r>
          </w:p>
        </w:tc>
      </w:tr>
      <w:tr w:rsidR="00A22171" w14:paraId="26D3937B"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50A56BA"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58AE03C5" w14:textId="77777777" w:rsidR="00A22171" w:rsidRDefault="00A22171" w:rsidP="00A22171">
            <w:r>
              <w:t>N/A</w:t>
            </w:r>
          </w:p>
        </w:tc>
      </w:tr>
      <w:tr w:rsidR="00A22171" w14:paraId="44315A4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DCD9347" w14:textId="77777777" w:rsidR="00A22171" w:rsidRDefault="00A22171" w:rsidP="00A22171">
            <w:pPr>
              <w:rPr>
                <w:b/>
                <w:bCs/>
              </w:rPr>
            </w:pPr>
            <w:r>
              <w:rPr>
                <w:b/>
                <w:bCs/>
              </w:rPr>
              <w:lastRenderedPageBreak/>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7297CA1B" w14:textId="77777777" w:rsidR="00A22171" w:rsidRDefault="00A22171" w:rsidP="00A22171">
            <w:r>
              <w:t>N/A</w:t>
            </w:r>
          </w:p>
        </w:tc>
      </w:tr>
    </w:tbl>
    <w:p w14:paraId="34623CC7" w14:textId="77777777" w:rsidR="00A22171" w:rsidRDefault="00A22171" w:rsidP="00A22171"/>
    <w:p w14:paraId="37C25AFC" w14:textId="77777777" w:rsidR="00A22171" w:rsidRDefault="00A22171" w:rsidP="00A22171">
      <w:r>
        <w:t>En el Proyecto Autopista Conexión Pacífico 2 se realizó la entrega 3.5Km de doble calzada en los tramos Puente Iglesias - Túnel de Múlatos UF2 y Túnel de Mulatos - Bolombolo UF4. De igual forma, se logró el cale del Túnel “Iván Duque Escobar”, el cual está conformado por dos tubos de una longitud de 2,5 Km.</w:t>
      </w:r>
    </w:p>
    <w:p w14:paraId="36295455"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73E44563"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951219" w14:textId="77777777" w:rsidR="00A22171" w:rsidRDefault="00A22171" w:rsidP="00A22171">
            <w:pPr>
              <w:rPr>
                <w:b w:val="0"/>
                <w:bCs/>
              </w:rPr>
            </w:pPr>
            <w:r>
              <w:rPr>
                <w:b w:val="0"/>
                <w:bCs/>
              </w:rPr>
              <w:t>Proyecto: IP Chirajara - Fundadores</w:t>
            </w:r>
          </w:p>
        </w:tc>
      </w:tr>
      <w:tr w:rsidR="00A22171" w14:paraId="1A94273A"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746CDEB"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12567A07" w14:textId="77777777" w:rsidR="00A22171" w:rsidRDefault="00A22171" w:rsidP="00A22171">
            <w:r>
              <w:t>005 de 2015</w:t>
            </w:r>
          </w:p>
        </w:tc>
      </w:tr>
      <w:tr w:rsidR="00A22171" w14:paraId="44A12715"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0B196E4"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77F672DB" w14:textId="77777777" w:rsidR="00A22171" w:rsidRDefault="00A22171" w:rsidP="00A22171">
            <w:r>
              <w:t>9 de junio de 2015</w:t>
            </w:r>
          </w:p>
        </w:tc>
      </w:tr>
      <w:tr w:rsidR="00A22171" w14:paraId="69BCB07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5651D47"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43212607" w14:textId="77777777" w:rsidR="00A22171" w:rsidRDefault="00A22171" w:rsidP="00A22171">
            <w:r>
              <w:t>Construcción</w:t>
            </w:r>
          </w:p>
        </w:tc>
      </w:tr>
      <w:tr w:rsidR="00A22171" w14:paraId="6D0F06F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6CB6C01"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44FB0581" w14:textId="77777777" w:rsidR="00A22171" w:rsidRDefault="00A22171" w:rsidP="00A22171">
            <w:r>
              <w:t>24.61 Km</w:t>
            </w:r>
          </w:p>
        </w:tc>
      </w:tr>
      <w:tr w:rsidR="00A22171" w14:paraId="20861DBB"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48B4184"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1D5D54AC" w14:textId="77777777" w:rsidR="00A22171" w:rsidRDefault="00A22171" w:rsidP="00A22171">
            <w:r>
              <w:t>57.9%</w:t>
            </w:r>
          </w:p>
        </w:tc>
      </w:tr>
      <w:tr w:rsidR="00A22171" w14:paraId="775A376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42F6134"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38B0F2AA" w14:textId="77777777" w:rsidR="00A22171" w:rsidRDefault="00A22171" w:rsidP="00A22171">
            <w:r>
              <w:t>2.2 Km</w:t>
            </w:r>
          </w:p>
        </w:tc>
      </w:tr>
      <w:tr w:rsidR="00A22171" w14:paraId="0A6FD6A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B0B52FD"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5C7B8A27" w14:textId="77777777" w:rsidR="00A22171" w:rsidRDefault="00A22171" w:rsidP="00A22171">
            <w:r>
              <w:t>2.2 Km</w:t>
            </w:r>
          </w:p>
        </w:tc>
      </w:tr>
      <w:tr w:rsidR="00A22171" w14:paraId="3112E6B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F89BDDE"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6245F69E" w14:textId="77777777" w:rsidR="00A22171" w:rsidRDefault="00A22171" w:rsidP="00A22171">
            <w:r>
              <w:t>N/A</w:t>
            </w:r>
          </w:p>
        </w:tc>
      </w:tr>
      <w:tr w:rsidR="00A22171" w14:paraId="1DE0A1D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D2AA43F"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27EBD895" w14:textId="77777777" w:rsidR="00A22171" w:rsidRDefault="00A22171" w:rsidP="00A22171">
            <w:r>
              <w:t>N/A</w:t>
            </w:r>
          </w:p>
        </w:tc>
      </w:tr>
    </w:tbl>
    <w:p w14:paraId="4DADD3E1" w14:textId="77777777" w:rsidR="00A22171" w:rsidRDefault="00A22171" w:rsidP="00A22171"/>
    <w:p w14:paraId="20A6349C" w14:textId="77777777" w:rsidR="00A22171" w:rsidRDefault="00A22171" w:rsidP="00A22171">
      <w:r>
        <w:t>En el proyecto Chirajara – Fundadores, se construyeron 2.2 Km se nuevas calzadas en la unidad funcional 1. El proyecto cuenta con un avance del 58% de la fase de construcción.</w:t>
      </w:r>
    </w:p>
    <w:p w14:paraId="233CFE4B"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38CF5BBF"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F450DE" w14:textId="77777777" w:rsidR="00A22171" w:rsidRDefault="00A22171" w:rsidP="00A22171">
            <w:pPr>
              <w:rPr>
                <w:b w:val="0"/>
                <w:bCs/>
              </w:rPr>
            </w:pPr>
            <w:r>
              <w:rPr>
                <w:b w:val="0"/>
                <w:bCs/>
              </w:rPr>
              <w:t>Proyecto: Bucaramanga – Barrancabermeja - Yondó</w:t>
            </w:r>
          </w:p>
        </w:tc>
      </w:tr>
      <w:tr w:rsidR="00A22171" w14:paraId="31E5706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5FF750C"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343A0BDA" w14:textId="77777777" w:rsidR="00A22171" w:rsidRDefault="00A22171" w:rsidP="00A22171">
            <w:r>
              <w:t>013 de 2015</w:t>
            </w:r>
          </w:p>
        </w:tc>
      </w:tr>
      <w:tr w:rsidR="00A22171" w14:paraId="7E20C2A6"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A1600D3"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492A7D96" w14:textId="77777777" w:rsidR="00A22171" w:rsidRDefault="00A22171" w:rsidP="00A22171">
            <w:r>
              <w:t>21 de agosto de 2015</w:t>
            </w:r>
          </w:p>
        </w:tc>
      </w:tr>
      <w:tr w:rsidR="00A22171" w14:paraId="53F7748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9D84E5E"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0A4353ED" w14:textId="77777777" w:rsidR="00A22171" w:rsidRDefault="00A22171" w:rsidP="00A22171">
            <w:r>
              <w:t>Construcción</w:t>
            </w:r>
          </w:p>
        </w:tc>
      </w:tr>
      <w:tr w:rsidR="00A22171" w14:paraId="5965B7E1"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73E392E"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09248743" w14:textId="12D46964" w:rsidR="00A22171" w:rsidRDefault="00A22171" w:rsidP="00A22171">
            <w:r>
              <w:t xml:space="preserve">148 </w:t>
            </w:r>
            <w:r w:rsidR="00304B4B">
              <w:t>km</w:t>
            </w:r>
          </w:p>
        </w:tc>
      </w:tr>
      <w:tr w:rsidR="00A22171" w14:paraId="00F1A1D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E4C28D4"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3AC70AAF" w14:textId="77777777" w:rsidR="00A22171" w:rsidRDefault="00A22171" w:rsidP="00A22171">
            <w:r>
              <w:t>30.51%</w:t>
            </w:r>
          </w:p>
        </w:tc>
      </w:tr>
      <w:tr w:rsidR="00A22171" w14:paraId="5230DD36"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0DB36EF"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04D749A4" w14:textId="77777777" w:rsidR="00A22171" w:rsidRDefault="00A22171" w:rsidP="00A22171">
            <w:r>
              <w:t>29.15 Km</w:t>
            </w:r>
          </w:p>
        </w:tc>
      </w:tr>
      <w:tr w:rsidR="00A22171" w14:paraId="5B59E64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7A34925"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0E39D2D5" w14:textId="77777777" w:rsidR="00A22171" w:rsidRDefault="00A22171" w:rsidP="00A22171">
            <w:r>
              <w:t>37.05 Km</w:t>
            </w:r>
          </w:p>
        </w:tc>
      </w:tr>
      <w:tr w:rsidR="00A22171" w14:paraId="1D3838F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2E52FA1"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4D60FF8A" w14:textId="77777777" w:rsidR="00A22171" w:rsidRDefault="00A22171" w:rsidP="00A22171">
            <w:r>
              <w:t>21.17 Km</w:t>
            </w:r>
          </w:p>
        </w:tc>
      </w:tr>
      <w:tr w:rsidR="00A22171" w14:paraId="49D23061"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0EEEBF3" w14:textId="77777777" w:rsidR="00A22171" w:rsidRDefault="00A22171" w:rsidP="00A22171">
            <w:pPr>
              <w:rPr>
                <w:b/>
                <w:bCs/>
              </w:rPr>
            </w:pPr>
            <w:r>
              <w:rPr>
                <w:b/>
                <w:bCs/>
              </w:rPr>
              <w:lastRenderedPageBreak/>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38DE78EF" w14:textId="77777777" w:rsidR="00A22171" w:rsidRDefault="00A22171" w:rsidP="00A22171">
            <w:r>
              <w:t>18.48 Km</w:t>
            </w:r>
          </w:p>
        </w:tc>
      </w:tr>
    </w:tbl>
    <w:p w14:paraId="1F96E4FD" w14:textId="77777777" w:rsidR="00A22171" w:rsidRDefault="00A22171" w:rsidP="00A22171"/>
    <w:p w14:paraId="7ADB7906" w14:textId="77777777" w:rsidR="00A22171" w:rsidRDefault="00A22171" w:rsidP="00A22171">
      <w:r>
        <w:t>Este proyecto, en la vigencia 2019 logró su cierre financiero, adicionalmente avanzó en el mejoramiento de 18.48 Km en los tramos Barrancabermeja – El Retén y La Fortuna – Puente la Paz. Así mismo, se construyeron 37.05 Km de segunda calzada en los tramos La virgen – La Lizama y La Fortuna – Puente La Paz.</w:t>
      </w:r>
    </w:p>
    <w:p w14:paraId="50BEE772" w14:textId="77777777" w:rsidR="00A22171" w:rsidRDefault="00A22171" w:rsidP="00A22171">
      <w:r>
        <w:t>Adicionalmente, se están realizando actividades de estructura de pavimento, obras de drenaje y la construcción del puente el Zarzal y se está construyendo el puente La Paz y la Putana, entre otros de menor longitud.</w:t>
      </w:r>
    </w:p>
    <w:p w14:paraId="46C1DB74"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0210852A"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0CBF38" w14:textId="77777777" w:rsidR="00A22171" w:rsidRDefault="00A22171" w:rsidP="00A22171">
            <w:pPr>
              <w:rPr>
                <w:b w:val="0"/>
                <w:bCs/>
              </w:rPr>
            </w:pPr>
            <w:r>
              <w:rPr>
                <w:b w:val="0"/>
                <w:bCs/>
              </w:rPr>
              <w:t>Proyecto: Puerta del Hierro – Cruz del Viso</w:t>
            </w:r>
          </w:p>
        </w:tc>
      </w:tr>
      <w:tr w:rsidR="00A22171" w14:paraId="1AAD04B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ED14A1D"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4E151AAC" w14:textId="77777777" w:rsidR="00A22171" w:rsidRDefault="00A22171" w:rsidP="00A22171">
            <w:r>
              <w:t>007 de 2015</w:t>
            </w:r>
          </w:p>
        </w:tc>
      </w:tr>
      <w:tr w:rsidR="00A22171" w14:paraId="38076A65"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A99A35C"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731CEEF0" w14:textId="77777777" w:rsidR="00A22171" w:rsidRDefault="00A22171" w:rsidP="00A22171">
            <w:r>
              <w:t>3 de julio de 2015</w:t>
            </w:r>
          </w:p>
        </w:tc>
      </w:tr>
      <w:tr w:rsidR="00A22171" w14:paraId="7F8E6054"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F896C40"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260A98A3" w14:textId="77777777" w:rsidR="00A22171" w:rsidRDefault="00A22171" w:rsidP="00A22171">
            <w:r>
              <w:t>Construcción</w:t>
            </w:r>
          </w:p>
        </w:tc>
      </w:tr>
      <w:tr w:rsidR="00A22171" w14:paraId="3F8A33B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41282C9"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25300DB2" w14:textId="77777777" w:rsidR="00A22171" w:rsidRDefault="00A22171" w:rsidP="00A22171">
            <w:r>
              <w:t>202.56 Km</w:t>
            </w:r>
          </w:p>
        </w:tc>
      </w:tr>
      <w:tr w:rsidR="00A22171" w14:paraId="7303114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3EFBDD7"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0F52B554" w14:textId="77777777" w:rsidR="00A22171" w:rsidRDefault="00A22171" w:rsidP="00A22171">
            <w:r>
              <w:t>40.61%</w:t>
            </w:r>
          </w:p>
        </w:tc>
      </w:tr>
      <w:tr w:rsidR="00A22171" w14:paraId="023CF35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7BAF915"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3AF27345" w14:textId="77777777" w:rsidR="00A22171" w:rsidRDefault="00A22171" w:rsidP="00A22171">
            <w:r>
              <w:t>N/A</w:t>
            </w:r>
          </w:p>
        </w:tc>
      </w:tr>
      <w:tr w:rsidR="00A22171" w14:paraId="6E144DD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74FF8D7"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520A3EB4" w14:textId="77777777" w:rsidR="00A22171" w:rsidRDefault="00A22171" w:rsidP="00A22171">
            <w:r>
              <w:t>N/A</w:t>
            </w:r>
          </w:p>
        </w:tc>
      </w:tr>
      <w:tr w:rsidR="00A22171" w14:paraId="3CA032A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BFB11C4"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09E54BF9" w14:textId="053FC951" w:rsidR="00A22171" w:rsidRDefault="00A22171" w:rsidP="00A22171">
            <w:r>
              <w:t xml:space="preserve">65 </w:t>
            </w:r>
            <w:r w:rsidR="00304B4B">
              <w:t>km</w:t>
            </w:r>
          </w:p>
        </w:tc>
      </w:tr>
      <w:tr w:rsidR="00A22171" w14:paraId="4CE64644"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8C4D88F"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62B4CB40" w14:textId="77777777" w:rsidR="00A22171" w:rsidRDefault="00A22171" w:rsidP="00A22171">
            <w:r>
              <w:t>60.05 Km</w:t>
            </w:r>
          </w:p>
        </w:tc>
      </w:tr>
    </w:tbl>
    <w:p w14:paraId="39228DBF" w14:textId="77777777" w:rsidR="00A22171" w:rsidRDefault="00A22171" w:rsidP="00A22171"/>
    <w:p w14:paraId="7DA4B991" w14:textId="77777777" w:rsidR="00A22171" w:rsidRDefault="00A22171" w:rsidP="00A22171">
      <w:r>
        <w:t>El proyecto Puerta del Hierro, Cruz del Viso tuvo un avance de 60.05 Km de mejoramiento en los sectores 2.1 de la unidad funcional 2 y 3.2 de la unidad funcional 3, correspondientes a 4.67 Km y 24 Km respectivamente.</w:t>
      </w:r>
    </w:p>
    <w:p w14:paraId="336FE012"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56A6BA9A"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F3D7B2" w14:textId="77777777" w:rsidR="00A22171" w:rsidRDefault="00A22171" w:rsidP="00A22171">
            <w:pPr>
              <w:rPr>
                <w:b w:val="0"/>
                <w:bCs/>
              </w:rPr>
            </w:pPr>
            <w:r>
              <w:rPr>
                <w:b w:val="0"/>
                <w:bCs/>
              </w:rPr>
              <w:t>Proyecto: Autopista al Mar 2</w:t>
            </w:r>
          </w:p>
        </w:tc>
      </w:tr>
      <w:tr w:rsidR="00A22171" w14:paraId="2FCB1F0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5519836"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36492988" w14:textId="77777777" w:rsidR="00A22171" w:rsidRDefault="00A22171" w:rsidP="00A22171">
            <w:r>
              <w:t>018 de 2015</w:t>
            </w:r>
          </w:p>
        </w:tc>
      </w:tr>
      <w:tr w:rsidR="00A22171" w14:paraId="497E1196"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E72E4A1"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38B9C317" w14:textId="77777777" w:rsidR="00A22171" w:rsidRDefault="00A22171" w:rsidP="00A22171">
            <w:r>
              <w:t>25 de noviembre de 2015</w:t>
            </w:r>
          </w:p>
        </w:tc>
      </w:tr>
      <w:tr w:rsidR="00A22171" w14:paraId="244B5BE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475853B"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2B84E4D4" w14:textId="77777777" w:rsidR="00A22171" w:rsidRDefault="00A22171" w:rsidP="00A22171">
            <w:r>
              <w:t>Construcción</w:t>
            </w:r>
          </w:p>
        </w:tc>
      </w:tr>
      <w:tr w:rsidR="00A22171" w14:paraId="7AAAB3E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A1274CD"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3117D748" w14:textId="5113F759" w:rsidR="00A22171" w:rsidRDefault="00A22171" w:rsidP="00A22171">
            <w:r>
              <w:t xml:space="preserve">254 </w:t>
            </w:r>
            <w:r w:rsidR="00304B4B">
              <w:t>km</w:t>
            </w:r>
          </w:p>
        </w:tc>
      </w:tr>
      <w:tr w:rsidR="00A22171" w14:paraId="18CE9051"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1C4A174"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6F728E6B" w14:textId="77777777" w:rsidR="00A22171" w:rsidRDefault="00A22171" w:rsidP="00A22171">
            <w:r>
              <w:t>4.93%</w:t>
            </w:r>
          </w:p>
        </w:tc>
      </w:tr>
      <w:tr w:rsidR="00A22171" w14:paraId="6223DD5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7833E21" w14:textId="77777777" w:rsidR="00A22171" w:rsidRDefault="00A22171" w:rsidP="00A22171">
            <w:pPr>
              <w:rPr>
                <w:b/>
                <w:bCs/>
              </w:rPr>
            </w:pPr>
            <w:r>
              <w:rPr>
                <w:b/>
                <w:bCs/>
              </w:rPr>
              <w:lastRenderedPageBreak/>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10F35581" w14:textId="77777777" w:rsidR="00A22171" w:rsidRDefault="00A22171" w:rsidP="00A22171">
            <w:r>
              <w:t>N/A</w:t>
            </w:r>
          </w:p>
        </w:tc>
      </w:tr>
      <w:tr w:rsidR="00A22171" w14:paraId="262FA1D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4EF94F9"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4632CEAD" w14:textId="77777777" w:rsidR="00A22171" w:rsidRDefault="00A22171" w:rsidP="00A22171">
            <w:r>
              <w:t>N/A</w:t>
            </w:r>
          </w:p>
        </w:tc>
      </w:tr>
      <w:tr w:rsidR="00A22171" w14:paraId="1026690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C6134B0"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082F0D85" w14:textId="77777777" w:rsidR="00A22171" w:rsidRDefault="00A22171" w:rsidP="00A22171">
            <w:r>
              <w:t>46.2 Km</w:t>
            </w:r>
          </w:p>
        </w:tc>
      </w:tr>
      <w:tr w:rsidR="00A22171" w14:paraId="69D0201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C9816D9"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61B14C7C" w14:textId="77777777" w:rsidR="00A22171" w:rsidRDefault="00A22171" w:rsidP="00A22171">
            <w:r>
              <w:t>46.6 Km</w:t>
            </w:r>
          </w:p>
        </w:tc>
      </w:tr>
    </w:tbl>
    <w:p w14:paraId="706BF389" w14:textId="77777777" w:rsidR="00A22171" w:rsidRDefault="00A22171" w:rsidP="00A22171"/>
    <w:p w14:paraId="786ABF29" w14:textId="77777777" w:rsidR="00A22171" w:rsidRDefault="00A22171" w:rsidP="00A22171">
      <w:r>
        <w:t>El proyecto Autopista al Mar 2, fue uno de los proyectos que alcanzaron el cierre financiero en la vigencia 2019, en desarrollo de su plan de obras en la vigencia, se realizó la rehabilitación de 46.6 km de vías correspondientes a la Unidad Funcional 5. Adicionalmente, se avanzó en la recepción de los tramos pendientes de la unidad funcional 6 del proyecto Transversal de las Américas.</w:t>
      </w:r>
    </w:p>
    <w:p w14:paraId="3234736B"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2D4D938D"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3C9C86" w14:textId="77777777" w:rsidR="00A22171" w:rsidRDefault="00A22171" w:rsidP="00A22171">
            <w:pPr>
              <w:rPr>
                <w:b w:val="0"/>
                <w:bCs/>
              </w:rPr>
            </w:pPr>
            <w:r>
              <w:rPr>
                <w:b w:val="0"/>
                <w:bCs/>
              </w:rPr>
              <w:t>Proyecto: Perimetral del Oriente de Cundinamarca</w:t>
            </w:r>
          </w:p>
        </w:tc>
      </w:tr>
      <w:tr w:rsidR="00A22171" w14:paraId="3E4F055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4225E05"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057D9879" w14:textId="77777777" w:rsidR="00A22171" w:rsidRDefault="00A22171" w:rsidP="00A22171">
            <w:r>
              <w:t>002 de 2014</w:t>
            </w:r>
          </w:p>
        </w:tc>
      </w:tr>
      <w:tr w:rsidR="00A22171" w14:paraId="328260F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88CBAF6"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49ED5FD6" w14:textId="77777777" w:rsidR="00A22171" w:rsidRDefault="00A22171" w:rsidP="00A22171">
            <w:r>
              <w:t>8 de septiembre de 2014</w:t>
            </w:r>
          </w:p>
        </w:tc>
      </w:tr>
      <w:tr w:rsidR="00A22171" w14:paraId="01ABC79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ECDF356"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4DFD18C3" w14:textId="77777777" w:rsidR="00A22171" w:rsidRDefault="00A22171" w:rsidP="00A22171">
            <w:r>
              <w:t>Construcción</w:t>
            </w:r>
          </w:p>
        </w:tc>
      </w:tr>
      <w:tr w:rsidR="00A22171" w14:paraId="43115FB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6156C30"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6EE42FF9" w14:textId="77777777" w:rsidR="00A22171" w:rsidRDefault="00A22171" w:rsidP="00A22171">
            <w:r>
              <w:t>152.24 Km</w:t>
            </w:r>
          </w:p>
        </w:tc>
      </w:tr>
      <w:tr w:rsidR="00A22171" w14:paraId="796B6EEF"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C90C313"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2898651A" w14:textId="77777777" w:rsidR="00A22171" w:rsidRDefault="00A22171" w:rsidP="00A22171">
            <w:r>
              <w:t>41.84%</w:t>
            </w:r>
          </w:p>
        </w:tc>
      </w:tr>
      <w:tr w:rsidR="00A22171" w14:paraId="61CCD16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98BB485"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6F992928" w14:textId="77777777" w:rsidR="00A22171" w:rsidRDefault="00A22171" w:rsidP="00A22171">
            <w:r>
              <w:t>N/A</w:t>
            </w:r>
          </w:p>
        </w:tc>
      </w:tr>
      <w:tr w:rsidR="00A22171" w14:paraId="0990A061"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98934CF"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6FBB9002" w14:textId="77777777" w:rsidR="00A22171" w:rsidRDefault="00A22171" w:rsidP="00A22171">
            <w:r>
              <w:t>N/A</w:t>
            </w:r>
          </w:p>
        </w:tc>
      </w:tr>
      <w:tr w:rsidR="00A22171" w14:paraId="06C10F7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C656243"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28776095" w14:textId="77777777" w:rsidR="00A22171" w:rsidRDefault="00A22171" w:rsidP="00A22171">
            <w:r>
              <w:t>1.99 km</w:t>
            </w:r>
          </w:p>
        </w:tc>
      </w:tr>
      <w:tr w:rsidR="00A22171" w14:paraId="303A858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77B322E"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0C40E269" w14:textId="77777777" w:rsidR="00A22171" w:rsidRDefault="00A22171" w:rsidP="00A22171">
            <w:r>
              <w:t>1.44 Km</w:t>
            </w:r>
          </w:p>
        </w:tc>
      </w:tr>
    </w:tbl>
    <w:p w14:paraId="5020518C" w14:textId="77777777" w:rsidR="00A22171" w:rsidRDefault="00A22171" w:rsidP="00A22171"/>
    <w:p w14:paraId="02E53DBB" w14:textId="77777777" w:rsidR="00A22171" w:rsidRDefault="00A22171" w:rsidP="00A22171">
      <w:r>
        <w:t xml:space="preserve">Del Proyecto Perimetral del Oriente de Bogotá, entraron en operación y mantenimiento durante la vigencia 3,30 km de Mejoramiento y 7,88 km de rehabilitación entre Salitre y Guasca; y 27,2 km en la Intersección hacia Guatavita – Sesquilé. Además, a finales de abril de 2019 el concesionario puso a disposición la entrega de las Unidades Funcionales 2 y 3, que comprenden 24 km de mejoramiento entre Sopó y La Calera y 10 km de mejoramiento entre La Calera – Patios y 22,70 km de Rehabilitación en los límites Bogotá – Choachí. </w:t>
      </w:r>
    </w:p>
    <w:p w14:paraId="2F7DE88E"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5BB7D85A"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4F5D38" w14:textId="77777777" w:rsidR="00A22171" w:rsidRDefault="00A22171" w:rsidP="00A22171">
            <w:pPr>
              <w:rPr>
                <w:b w:val="0"/>
                <w:bCs/>
              </w:rPr>
            </w:pPr>
            <w:r>
              <w:rPr>
                <w:b w:val="0"/>
                <w:bCs/>
              </w:rPr>
              <w:t>Proyecto: Conexión Pacífico 3</w:t>
            </w:r>
          </w:p>
        </w:tc>
      </w:tr>
      <w:tr w:rsidR="00A22171" w14:paraId="78CF48C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6F3D893"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43C85E1D" w14:textId="77777777" w:rsidR="00A22171" w:rsidRDefault="00A22171" w:rsidP="00A22171">
            <w:r>
              <w:t>005 de 2014</w:t>
            </w:r>
          </w:p>
        </w:tc>
      </w:tr>
      <w:tr w:rsidR="00A22171" w14:paraId="58698B0A"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3284772"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7B49C723" w14:textId="77777777" w:rsidR="00A22171" w:rsidRDefault="00A22171" w:rsidP="00A22171">
            <w:r>
              <w:t>10 de septiembre de 2014</w:t>
            </w:r>
          </w:p>
        </w:tc>
      </w:tr>
      <w:tr w:rsidR="00A22171" w14:paraId="42B30C0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407EC40" w14:textId="77777777" w:rsidR="00A22171" w:rsidRDefault="00A22171" w:rsidP="00A22171">
            <w:pPr>
              <w:rPr>
                <w:b/>
                <w:bCs/>
              </w:rPr>
            </w:pPr>
            <w:r>
              <w:rPr>
                <w:b/>
                <w:bCs/>
              </w:rPr>
              <w:lastRenderedPageBreak/>
              <w:t>Fase actual</w:t>
            </w:r>
          </w:p>
        </w:tc>
        <w:tc>
          <w:tcPr>
            <w:tcW w:w="3543" w:type="dxa"/>
            <w:tcBorders>
              <w:top w:val="single" w:sz="4" w:space="0" w:color="auto"/>
              <w:left w:val="single" w:sz="4" w:space="0" w:color="auto"/>
              <w:bottom w:val="single" w:sz="4" w:space="0" w:color="auto"/>
              <w:right w:val="single" w:sz="4" w:space="0" w:color="auto"/>
            </w:tcBorders>
            <w:hideMark/>
          </w:tcPr>
          <w:p w14:paraId="1EFF497D" w14:textId="77777777" w:rsidR="00A22171" w:rsidRDefault="00A22171" w:rsidP="00A22171">
            <w:r>
              <w:t>Construcción</w:t>
            </w:r>
          </w:p>
        </w:tc>
      </w:tr>
      <w:tr w:rsidR="00A22171" w14:paraId="404B385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9E0B37E"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6C52D1E5" w14:textId="059C4A36" w:rsidR="00A22171" w:rsidRDefault="00A22171" w:rsidP="00A22171">
            <w:r>
              <w:t xml:space="preserve">146 </w:t>
            </w:r>
            <w:r w:rsidR="00304B4B">
              <w:t>km</w:t>
            </w:r>
          </w:p>
        </w:tc>
      </w:tr>
      <w:tr w:rsidR="00A22171" w14:paraId="5B0ACEE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0BCA4FE"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001259C7" w14:textId="77777777" w:rsidR="00A22171" w:rsidRDefault="00A22171" w:rsidP="00A22171">
            <w:r>
              <w:t>64.27%</w:t>
            </w:r>
          </w:p>
        </w:tc>
      </w:tr>
      <w:tr w:rsidR="00A22171" w14:paraId="1D9E11E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8B15DAC"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57637576" w14:textId="77777777" w:rsidR="00A22171" w:rsidRDefault="00A22171" w:rsidP="00A22171">
            <w:r>
              <w:t>N/A</w:t>
            </w:r>
          </w:p>
        </w:tc>
      </w:tr>
      <w:tr w:rsidR="00A22171" w14:paraId="4585FA3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4208854"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7F1AE311" w14:textId="77777777" w:rsidR="00A22171" w:rsidRDefault="00A22171" w:rsidP="00A22171">
            <w:r>
              <w:t>N/A</w:t>
            </w:r>
          </w:p>
        </w:tc>
      </w:tr>
      <w:tr w:rsidR="00A22171" w14:paraId="154A45A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FDDC1C3"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395F3A3F" w14:textId="09B07108" w:rsidR="00A22171" w:rsidRDefault="00A22171" w:rsidP="00A22171">
            <w:r>
              <w:t xml:space="preserve">39 </w:t>
            </w:r>
            <w:r w:rsidR="00304B4B">
              <w:t>km</w:t>
            </w:r>
          </w:p>
        </w:tc>
      </w:tr>
      <w:tr w:rsidR="00A22171" w14:paraId="068FDCC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D5EC513"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17BB4697" w14:textId="2BBAD9DD" w:rsidR="00A22171" w:rsidRDefault="00A22171" w:rsidP="00A22171">
            <w:r>
              <w:t xml:space="preserve">39 </w:t>
            </w:r>
            <w:r w:rsidR="00304B4B">
              <w:t>km</w:t>
            </w:r>
          </w:p>
        </w:tc>
      </w:tr>
    </w:tbl>
    <w:p w14:paraId="5815BAE6" w14:textId="77777777" w:rsidR="00A22171" w:rsidRDefault="00A22171" w:rsidP="00A22171">
      <w:r>
        <w:t>El proyecto Pacífico 3, en la vigencia 2019, avanzó en las obras necesarias para la excavación y el inicio del revestimiento del Túnel Mulatos el cual tiene una longitud de 2.5 Km y se espera sea entregado en el segundo semestre de 2020. Este proyecto, entregó 20.2 Km con mejoramiento en la UF4 tramo Irra – La Felisa y 18.8 Km de mejoramiento en el tramo Tres Puertas – Irra.</w:t>
      </w:r>
    </w:p>
    <w:p w14:paraId="54AFE604"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63CB2259"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806D5" w14:textId="77777777" w:rsidR="00A22171" w:rsidRDefault="00A22171" w:rsidP="00A22171">
            <w:pPr>
              <w:rPr>
                <w:b w:val="0"/>
                <w:bCs/>
              </w:rPr>
            </w:pPr>
            <w:r>
              <w:rPr>
                <w:b w:val="0"/>
                <w:bCs/>
              </w:rPr>
              <w:t xml:space="preserve">Proyecto: Ip </w:t>
            </w:r>
            <w:r>
              <w:rPr>
                <w:rFonts w:ascii="Calibri" w:eastAsia="Times New Roman" w:hAnsi="Calibri" w:cs="Calibri"/>
                <w:b w:val="0"/>
                <w:bCs/>
                <w:color w:val="201F1E"/>
                <w:bdr w:val="none" w:sz="0" w:space="0" w:color="auto" w:frame="1"/>
                <w:lang w:eastAsia="es-ES"/>
              </w:rPr>
              <w:t>Ampliación a tercer carril doble calzada Bogotá - Girardot</w:t>
            </w:r>
          </w:p>
        </w:tc>
      </w:tr>
      <w:tr w:rsidR="00A22171" w14:paraId="08D0CB3D"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2F18BAC"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07880913" w14:textId="77777777" w:rsidR="00A22171" w:rsidRDefault="00A22171" w:rsidP="00A22171">
            <w:r>
              <w:rPr>
                <w:rFonts w:ascii="Calibri" w:eastAsia="Times New Roman" w:hAnsi="Calibri" w:cs="Calibri"/>
                <w:color w:val="201F1E"/>
                <w:bdr w:val="none" w:sz="0" w:space="0" w:color="auto" w:frame="1"/>
                <w:lang w:eastAsia="es-ES"/>
              </w:rPr>
              <w:t> 004-2016</w:t>
            </w:r>
          </w:p>
        </w:tc>
      </w:tr>
      <w:tr w:rsidR="00A22171" w14:paraId="66FE991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D11A982"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39A0C050" w14:textId="77777777" w:rsidR="00A22171" w:rsidRDefault="00A22171" w:rsidP="00A22171">
            <w:r>
              <w:rPr>
                <w:rFonts w:ascii="Calibri" w:eastAsia="Times New Roman" w:hAnsi="Calibri" w:cs="Calibri"/>
                <w:color w:val="201F1E"/>
                <w:bdr w:val="none" w:sz="0" w:space="0" w:color="auto" w:frame="1"/>
                <w:lang w:eastAsia="es-ES"/>
              </w:rPr>
              <w:t> 18 de octubre 2016</w:t>
            </w:r>
          </w:p>
        </w:tc>
      </w:tr>
      <w:tr w:rsidR="00A22171" w14:paraId="5314BBF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04349D7"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40749213" w14:textId="77777777" w:rsidR="00A22171" w:rsidRDefault="00A22171" w:rsidP="00A22171">
            <w:r>
              <w:rPr>
                <w:rFonts w:ascii="Calibri" w:eastAsia="Times New Roman" w:hAnsi="Calibri" w:cs="Calibri"/>
                <w:color w:val="201F1E"/>
                <w:bdr w:val="none" w:sz="0" w:space="0" w:color="auto" w:frame="1"/>
                <w:lang w:eastAsia="es-ES"/>
              </w:rPr>
              <w:t>Construcción</w:t>
            </w:r>
          </w:p>
        </w:tc>
      </w:tr>
      <w:tr w:rsidR="00A22171" w14:paraId="00A8394A"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D7CD7FD"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1976E126" w14:textId="77777777" w:rsidR="00A22171" w:rsidRDefault="00A22171" w:rsidP="00A22171">
            <w:r>
              <w:rPr>
                <w:rFonts w:ascii="Calibri" w:eastAsia="Times New Roman" w:hAnsi="Calibri" w:cs="Calibri"/>
                <w:color w:val="201F1E"/>
                <w:bdr w:val="none" w:sz="0" w:space="0" w:color="auto" w:frame="1"/>
                <w:lang w:eastAsia="es-ES"/>
              </w:rPr>
              <w:t>144.8 Km</w:t>
            </w:r>
          </w:p>
        </w:tc>
      </w:tr>
      <w:tr w:rsidR="00A22171" w14:paraId="4A1A60B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0AA6E20"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354F9BD7" w14:textId="77777777" w:rsidR="00A22171" w:rsidRDefault="00A22171" w:rsidP="00A22171">
            <w:r>
              <w:rPr>
                <w:rFonts w:ascii="Calibri" w:eastAsia="Times New Roman" w:hAnsi="Calibri" w:cs="Calibri"/>
                <w:color w:val="201F1E"/>
                <w:bdr w:val="none" w:sz="0" w:space="0" w:color="auto" w:frame="1"/>
                <w:lang w:eastAsia="es-ES"/>
              </w:rPr>
              <w:t>2.86</w:t>
            </w:r>
          </w:p>
        </w:tc>
      </w:tr>
      <w:tr w:rsidR="00A22171" w14:paraId="19FF3FDF"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0FD55F9"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41D81736" w14:textId="77777777" w:rsidR="00A22171" w:rsidRDefault="00A22171" w:rsidP="00A22171">
            <w:r>
              <w:t>N/A</w:t>
            </w:r>
          </w:p>
        </w:tc>
      </w:tr>
      <w:tr w:rsidR="00A22171" w14:paraId="223F7FE6"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0420BE6"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30CF781B" w14:textId="77777777" w:rsidR="00A22171" w:rsidRDefault="00A22171" w:rsidP="00A22171">
            <w:r>
              <w:t>N/A</w:t>
            </w:r>
          </w:p>
        </w:tc>
      </w:tr>
      <w:tr w:rsidR="00A22171" w14:paraId="5657C60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91A5718"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028C2AEF" w14:textId="77777777" w:rsidR="00A22171" w:rsidRDefault="00A22171" w:rsidP="00A22171">
            <w:r>
              <w:rPr>
                <w:rFonts w:ascii="Calibri" w:eastAsia="Times New Roman" w:hAnsi="Calibri" w:cs="Calibri"/>
                <w:color w:val="201F1E"/>
                <w:bdr w:val="none" w:sz="0" w:space="0" w:color="auto" w:frame="1"/>
                <w:lang w:eastAsia="es-ES"/>
              </w:rPr>
              <w:t>9.86 Km</w:t>
            </w:r>
          </w:p>
        </w:tc>
      </w:tr>
      <w:tr w:rsidR="00A22171" w14:paraId="1C887A98"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0053CA2B"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297F87C6" w14:textId="77777777" w:rsidR="00A22171" w:rsidRDefault="00A22171" w:rsidP="00A22171">
            <w:r>
              <w:rPr>
                <w:rFonts w:ascii="Calibri" w:eastAsia="Times New Roman" w:hAnsi="Calibri" w:cs="Calibri"/>
                <w:color w:val="201F1E"/>
                <w:bdr w:val="none" w:sz="0" w:space="0" w:color="auto" w:frame="1"/>
                <w:lang w:eastAsia="es-ES"/>
              </w:rPr>
              <w:t>11.2 Km</w:t>
            </w:r>
          </w:p>
        </w:tc>
      </w:tr>
    </w:tbl>
    <w:p w14:paraId="3AD3DBE8" w14:textId="77777777" w:rsidR="00A22171" w:rsidRDefault="00A22171" w:rsidP="00A22171"/>
    <w:p w14:paraId="6CA82015" w14:textId="4D000D4A" w:rsidR="00A22171" w:rsidRDefault="00A22171" w:rsidP="00A22171">
      <w:r>
        <w:t xml:space="preserve">En el proyecto del tercer Carril Bogotá –Girardot se terminaron las intervenciones en el sector “El Muña - Soacha” que incluyeron la construcción de una intersección a desnivel en el cruce a Sibaté, la construcción de aproximadamente 2 km de tercer carril en ambos sentidos de la vía, rehabilitación de 11.2 km de vía en ambos sentidos de la vía, construcción de los puentes peatonales Icollantas y Cementerio, la construcción de 1.5 km de </w:t>
      </w:r>
      <w:r w:rsidR="00317660">
        <w:t>ciclorruta,</w:t>
      </w:r>
      <w:r>
        <w:t xml:space="preserve"> así como 900 metros de andenes.</w:t>
      </w:r>
    </w:p>
    <w:p w14:paraId="08E3A671"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3F64D1ED"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4E43E" w14:textId="77777777" w:rsidR="00A22171" w:rsidRDefault="00A22171" w:rsidP="00A22171">
            <w:pPr>
              <w:rPr>
                <w:b w:val="0"/>
                <w:bCs/>
              </w:rPr>
            </w:pPr>
            <w:r>
              <w:rPr>
                <w:b w:val="0"/>
                <w:bCs/>
              </w:rPr>
              <w:lastRenderedPageBreak/>
              <w:t>Proyecto: Transversal del Sisga</w:t>
            </w:r>
          </w:p>
        </w:tc>
      </w:tr>
      <w:tr w:rsidR="00A22171" w14:paraId="69E90565"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9D63BCE"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4AC104FC" w14:textId="77777777" w:rsidR="00A22171" w:rsidRDefault="00A22171" w:rsidP="00A22171">
            <w:r>
              <w:rPr>
                <w:rFonts w:ascii="Calibri" w:eastAsia="Times New Roman" w:hAnsi="Calibri" w:cs="Calibri"/>
                <w:color w:val="201F1E"/>
                <w:bdr w:val="none" w:sz="0" w:space="0" w:color="auto" w:frame="1"/>
                <w:lang w:eastAsia="es-ES"/>
              </w:rPr>
              <w:t> 009-2015</w:t>
            </w:r>
          </w:p>
        </w:tc>
      </w:tr>
      <w:tr w:rsidR="00A22171" w14:paraId="6636CA1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B80E955"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0B841C1A" w14:textId="77777777" w:rsidR="00A22171" w:rsidRDefault="00A22171" w:rsidP="00A22171">
            <w:r>
              <w:rPr>
                <w:rFonts w:ascii="Calibri" w:eastAsia="Times New Roman" w:hAnsi="Calibri" w:cs="Calibri"/>
                <w:color w:val="201F1E"/>
                <w:bdr w:val="none" w:sz="0" w:space="0" w:color="auto" w:frame="1"/>
                <w:lang w:eastAsia="es-ES"/>
              </w:rPr>
              <w:t> 10 de julio 2015</w:t>
            </w:r>
          </w:p>
        </w:tc>
      </w:tr>
      <w:tr w:rsidR="00A22171" w14:paraId="612D123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5EF3BA7B"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4745F0A0" w14:textId="77777777" w:rsidR="00A22171" w:rsidRDefault="00A22171" w:rsidP="00A22171">
            <w:r>
              <w:rPr>
                <w:rFonts w:ascii="Calibri" w:eastAsia="Times New Roman" w:hAnsi="Calibri" w:cs="Calibri"/>
                <w:color w:val="201F1E"/>
                <w:bdr w:val="none" w:sz="0" w:space="0" w:color="auto" w:frame="1"/>
                <w:lang w:eastAsia="es-ES"/>
              </w:rPr>
              <w:t>Construcción</w:t>
            </w:r>
          </w:p>
        </w:tc>
      </w:tr>
      <w:tr w:rsidR="00A22171" w14:paraId="325FCDF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92013D5"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7EA59C08" w14:textId="77777777" w:rsidR="00A22171" w:rsidRDefault="00A22171" w:rsidP="00A22171">
            <w:r>
              <w:rPr>
                <w:rFonts w:ascii="Calibri" w:eastAsia="Times New Roman" w:hAnsi="Calibri" w:cs="Calibri"/>
                <w:color w:val="201F1E"/>
                <w:bdr w:val="none" w:sz="0" w:space="0" w:color="auto" w:frame="1"/>
                <w:lang w:eastAsia="es-ES"/>
              </w:rPr>
              <w:t>137.03 Km</w:t>
            </w:r>
          </w:p>
        </w:tc>
      </w:tr>
      <w:tr w:rsidR="00A22171" w14:paraId="55B78C7E"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06CC49D"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07BF6CA4" w14:textId="77777777" w:rsidR="00A22171" w:rsidRDefault="00A22171" w:rsidP="00A22171">
            <w:r>
              <w:rPr>
                <w:rFonts w:ascii="Calibri" w:eastAsia="Times New Roman" w:hAnsi="Calibri" w:cs="Calibri"/>
                <w:color w:val="201F1E"/>
                <w:bdr w:val="none" w:sz="0" w:space="0" w:color="auto" w:frame="1"/>
                <w:lang w:eastAsia="es-ES"/>
              </w:rPr>
              <w:t>50.98</w:t>
            </w:r>
          </w:p>
        </w:tc>
      </w:tr>
      <w:tr w:rsidR="00A22171" w14:paraId="2D3F348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D95B176"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72C5E716" w14:textId="77777777" w:rsidR="00A22171" w:rsidRDefault="00A22171" w:rsidP="00A22171">
            <w:r>
              <w:rPr>
                <w:rFonts w:ascii="Calibri" w:eastAsia="Times New Roman" w:hAnsi="Calibri" w:cs="Calibri"/>
                <w:color w:val="201F1E"/>
                <w:bdr w:val="none" w:sz="0" w:space="0" w:color="auto" w:frame="1"/>
                <w:lang w:eastAsia="es-ES"/>
              </w:rPr>
              <w:t>N/A</w:t>
            </w:r>
          </w:p>
        </w:tc>
      </w:tr>
      <w:tr w:rsidR="00A22171" w14:paraId="69498251"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CCDCF90"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2EA0C8F1" w14:textId="77777777" w:rsidR="00A22171" w:rsidRDefault="00A22171" w:rsidP="00A22171">
            <w:r>
              <w:rPr>
                <w:rFonts w:ascii="Calibri" w:eastAsia="Times New Roman" w:hAnsi="Calibri" w:cs="Calibri"/>
                <w:color w:val="201F1E"/>
                <w:bdr w:val="none" w:sz="0" w:space="0" w:color="auto" w:frame="1"/>
                <w:lang w:eastAsia="es-ES"/>
              </w:rPr>
              <w:t>N/A</w:t>
            </w:r>
          </w:p>
        </w:tc>
      </w:tr>
      <w:tr w:rsidR="00A22171" w14:paraId="78E5E9E0"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4419432E"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183308D1" w14:textId="77777777" w:rsidR="00A22171" w:rsidRDefault="00A22171" w:rsidP="00A22171">
            <w:r>
              <w:rPr>
                <w:rFonts w:ascii="Calibri" w:eastAsia="Times New Roman" w:hAnsi="Calibri" w:cs="Calibri"/>
                <w:color w:val="201F1E"/>
                <w:bdr w:val="none" w:sz="0" w:space="0" w:color="auto" w:frame="1"/>
                <w:lang w:eastAsia="es-ES"/>
              </w:rPr>
              <w:t>12.53 Km</w:t>
            </w:r>
          </w:p>
        </w:tc>
      </w:tr>
      <w:tr w:rsidR="00A22171" w14:paraId="39087CF4"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74A402C"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668C8CF5" w14:textId="77777777" w:rsidR="00A22171" w:rsidRDefault="00A22171" w:rsidP="00A22171">
            <w:r>
              <w:rPr>
                <w:rFonts w:ascii="Calibri" w:eastAsia="Times New Roman" w:hAnsi="Calibri" w:cs="Calibri"/>
                <w:color w:val="201F1E"/>
                <w:bdr w:val="none" w:sz="0" w:space="0" w:color="auto" w:frame="1"/>
                <w:lang w:eastAsia="es-ES"/>
              </w:rPr>
              <w:t>23.02 Km</w:t>
            </w:r>
          </w:p>
        </w:tc>
      </w:tr>
    </w:tbl>
    <w:p w14:paraId="15AE7057" w14:textId="77777777" w:rsidR="00A22171" w:rsidRDefault="00A22171" w:rsidP="00A22171"/>
    <w:p w14:paraId="601868F5" w14:textId="77777777" w:rsidR="00A22171" w:rsidRDefault="00A22171" w:rsidP="00A22171">
      <w:r>
        <w:t>En este proyecto se reactivaron los desembolsos y se adelanta un Acuerdo Conciliatorio con el Concesionario para continuar con el desarrollo del proyecto, el cual será sometido ante el Tribunal de Arbitramento y el Ministerio Público. Durante la vigencia 2019 se ejecutó la rehabilitación de 4.98 Km entre Guateque y Macanal, 3.1 Km entre Macanal y Santamaría, y se adelantó la rehabilitación en 2 Km entre Santa María - San Luis de Gaceno - Aguaclara.</w:t>
      </w:r>
    </w:p>
    <w:p w14:paraId="237F776A" w14:textId="77777777" w:rsidR="00A22171" w:rsidRDefault="00A22171" w:rsidP="00A22171"/>
    <w:p w14:paraId="6C14F360" w14:textId="77777777" w:rsidR="00A22171" w:rsidRDefault="00A22171" w:rsidP="00A22171"/>
    <w:tbl>
      <w:tblPr>
        <w:tblStyle w:val="Tablaconcuadrcula"/>
        <w:tblW w:w="0" w:type="auto"/>
        <w:tblInd w:w="708" w:type="dxa"/>
        <w:tblLook w:val="04A0" w:firstRow="1" w:lastRow="0" w:firstColumn="1" w:lastColumn="0" w:noHBand="0" w:noVBand="1"/>
      </w:tblPr>
      <w:tblGrid>
        <w:gridCol w:w="3115"/>
        <w:gridCol w:w="3543"/>
      </w:tblGrid>
      <w:tr w:rsidR="00A22171" w14:paraId="20BA8AA0" w14:textId="77777777" w:rsidTr="00A22171">
        <w:trPr>
          <w:cnfStyle w:val="100000000000" w:firstRow="1" w:lastRow="0" w:firstColumn="0" w:lastColumn="0" w:oddVBand="0" w:evenVBand="0" w:oddHBand="0" w:evenHBand="0" w:firstRowFirstColumn="0" w:firstRowLastColumn="0" w:lastRowFirstColumn="0" w:lastRowLastColumn="0"/>
        </w:trPr>
        <w:tc>
          <w:tcPr>
            <w:tcW w:w="66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C989DB" w14:textId="77777777" w:rsidR="00A22171" w:rsidRDefault="00A22171" w:rsidP="00A22171">
            <w:pPr>
              <w:rPr>
                <w:b w:val="0"/>
                <w:bCs/>
              </w:rPr>
            </w:pPr>
            <w:r>
              <w:rPr>
                <w:b w:val="0"/>
                <w:bCs/>
              </w:rPr>
              <w:t>Proyecto: Autopista al Mar 1</w:t>
            </w:r>
          </w:p>
        </w:tc>
      </w:tr>
      <w:tr w:rsidR="00A22171" w14:paraId="7E4F2E7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2F64DD8A" w14:textId="77777777" w:rsidR="00A22171" w:rsidRDefault="00A22171" w:rsidP="00A22171">
            <w:pPr>
              <w:rPr>
                <w:b/>
                <w:bCs/>
              </w:rPr>
            </w:pPr>
            <w:r>
              <w:rPr>
                <w:b/>
                <w:bCs/>
              </w:rPr>
              <w:t>Número de contrato</w:t>
            </w:r>
          </w:p>
        </w:tc>
        <w:tc>
          <w:tcPr>
            <w:tcW w:w="3543" w:type="dxa"/>
            <w:tcBorders>
              <w:top w:val="single" w:sz="4" w:space="0" w:color="auto"/>
              <w:left w:val="single" w:sz="4" w:space="0" w:color="auto"/>
              <w:bottom w:val="single" w:sz="4" w:space="0" w:color="auto"/>
              <w:right w:val="single" w:sz="4" w:space="0" w:color="auto"/>
            </w:tcBorders>
            <w:hideMark/>
          </w:tcPr>
          <w:p w14:paraId="4B93C090" w14:textId="77777777" w:rsidR="00A22171" w:rsidRDefault="00A22171" w:rsidP="00A22171">
            <w:r>
              <w:t>014 de 2015</w:t>
            </w:r>
          </w:p>
        </w:tc>
      </w:tr>
      <w:tr w:rsidR="00A22171" w14:paraId="15239AEB"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EB5DF53" w14:textId="77777777" w:rsidR="00A22171" w:rsidRDefault="00A22171" w:rsidP="00A22171">
            <w:pPr>
              <w:rPr>
                <w:b/>
                <w:bCs/>
              </w:rPr>
            </w:pPr>
            <w:r>
              <w:rPr>
                <w:b/>
                <w:bCs/>
              </w:rPr>
              <w:t>Fecha de Inicio</w:t>
            </w:r>
          </w:p>
        </w:tc>
        <w:tc>
          <w:tcPr>
            <w:tcW w:w="3543" w:type="dxa"/>
            <w:tcBorders>
              <w:top w:val="single" w:sz="4" w:space="0" w:color="auto"/>
              <w:left w:val="single" w:sz="4" w:space="0" w:color="auto"/>
              <w:bottom w:val="single" w:sz="4" w:space="0" w:color="auto"/>
              <w:right w:val="single" w:sz="4" w:space="0" w:color="auto"/>
            </w:tcBorders>
            <w:hideMark/>
          </w:tcPr>
          <w:p w14:paraId="62453C35" w14:textId="77777777" w:rsidR="00A22171" w:rsidRDefault="00A22171" w:rsidP="00A22171">
            <w:r>
              <w:t>3 de septiembre de 2015</w:t>
            </w:r>
          </w:p>
        </w:tc>
      </w:tr>
      <w:tr w:rsidR="00A22171" w14:paraId="5EE5E96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11FADECC" w14:textId="77777777" w:rsidR="00A22171" w:rsidRDefault="00A22171" w:rsidP="00A22171">
            <w:pPr>
              <w:rPr>
                <w:b/>
                <w:bCs/>
              </w:rPr>
            </w:pPr>
            <w:r>
              <w:rPr>
                <w:b/>
                <w:bCs/>
              </w:rPr>
              <w:t>Fase actual</w:t>
            </w:r>
          </w:p>
        </w:tc>
        <w:tc>
          <w:tcPr>
            <w:tcW w:w="3543" w:type="dxa"/>
            <w:tcBorders>
              <w:top w:val="single" w:sz="4" w:space="0" w:color="auto"/>
              <w:left w:val="single" w:sz="4" w:space="0" w:color="auto"/>
              <w:bottom w:val="single" w:sz="4" w:space="0" w:color="auto"/>
              <w:right w:val="single" w:sz="4" w:space="0" w:color="auto"/>
            </w:tcBorders>
            <w:hideMark/>
          </w:tcPr>
          <w:p w14:paraId="6041FF24" w14:textId="77777777" w:rsidR="00A22171" w:rsidRDefault="00A22171" w:rsidP="00A22171">
            <w:r>
              <w:t>Construcción</w:t>
            </w:r>
          </w:p>
        </w:tc>
      </w:tr>
      <w:tr w:rsidR="00A22171" w14:paraId="4BAA917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3538391D" w14:textId="77777777" w:rsidR="00A22171" w:rsidRDefault="00A22171" w:rsidP="00A22171">
            <w:pPr>
              <w:rPr>
                <w:b/>
                <w:bCs/>
              </w:rPr>
            </w:pPr>
            <w:r>
              <w:rPr>
                <w:b/>
                <w:bCs/>
              </w:rPr>
              <w:t>Longitud Proyecto</w:t>
            </w:r>
          </w:p>
        </w:tc>
        <w:tc>
          <w:tcPr>
            <w:tcW w:w="3543" w:type="dxa"/>
            <w:tcBorders>
              <w:top w:val="single" w:sz="4" w:space="0" w:color="auto"/>
              <w:left w:val="single" w:sz="4" w:space="0" w:color="auto"/>
              <w:bottom w:val="single" w:sz="4" w:space="0" w:color="auto"/>
              <w:right w:val="single" w:sz="4" w:space="0" w:color="auto"/>
            </w:tcBorders>
            <w:hideMark/>
          </w:tcPr>
          <w:p w14:paraId="48F3CA74" w14:textId="7A2DF0EF" w:rsidR="00A22171" w:rsidRDefault="00A22171" w:rsidP="00A22171">
            <w:r>
              <w:t xml:space="preserve">176 </w:t>
            </w:r>
            <w:r w:rsidR="00304B4B">
              <w:t>km</w:t>
            </w:r>
          </w:p>
        </w:tc>
      </w:tr>
      <w:tr w:rsidR="00A22171" w14:paraId="6F0717A3"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99B6D73" w14:textId="77777777" w:rsidR="00A22171" w:rsidRDefault="00A22171" w:rsidP="00A22171">
            <w:pPr>
              <w:rPr>
                <w:b/>
                <w:bCs/>
              </w:rPr>
            </w:pPr>
            <w:r>
              <w:rPr>
                <w:b/>
                <w:bCs/>
              </w:rPr>
              <w:t>% avance proyecto</w:t>
            </w:r>
          </w:p>
        </w:tc>
        <w:tc>
          <w:tcPr>
            <w:tcW w:w="3543" w:type="dxa"/>
            <w:tcBorders>
              <w:top w:val="single" w:sz="4" w:space="0" w:color="auto"/>
              <w:left w:val="single" w:sz="4" w:space="0" w:color="auto"/>
              <w:bottom w:val="single" w:sz="4" w:space="0" w:color="auto"/>
              <w:right w:val="single" w:sz="4" w:space="0" w:color="auto"/>
            </w:tcBorders>
            <w:hideMark/>
          </w:tcPr>
          <w:p w14:paraId="0AC2D236" w14:textId="77777777" w:rsidR="00A22171" w:rsidRDefault="00A22171" w:rsidP="00A22171">
            <w:r>
              <w:t>39%</w:t>
            </w:r>
          </w:p>
        </w:tc>
      </w:tr>
      <w:tr w:rsidR="00A22171" w14:paraId="7CB60C09"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7E22C6FD" w14:textId="77777777" w:rsidR="00A22171" w:rsidRDefault="00A22171" w:rsidP="00A22171">
            <w:pPr>
              <w:rPr>
                <w:b/>
                <w:bCs/>
              </w:rPr>
            </w:pPr>
            <w:r>
              <w:rPr>
                <w:b/>
                <w:bCs/>
              </w:rPr>
              <w:t>Meta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1738E501" w14:textId="77777777" w:rsidR="00A22171" w:rsidRDefault="00A22171" w:rsidP="00A22171">
            <w:r>
              <w:t>N/A</w:t>
            </w:r>
          </w:p>
        </w:tc>
      </w:tr>
      <w:tr w:rsidR="00A22171" w14:paraId="36332CDC"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EF8A9B5" w14:textId="77777777" w:rsidR="00A22171" w:rsidRDefault="00A22171" w:rsidP="00A22171">
            <w:pPr>
              <w:rPr>
                <w:b/>
                <w:bCs/>
              </w:rPr>
            </w:pPr>
            <w:r>
              <w:rPr>
                <w:b/>
                <w:bCs/>
              </w:rPr>
              <w:t>Avance Construcción - 2019</w:t>
            </w:r>
          </w:p>
        </w:tc>
        <w:tc>
          <w:tcPr>
            <w:tcW w:w="3543" w:type="dxa"/>
            <w:tcBorders>
              <w:top w:val="single" w:sz="4" w:space="0" w:color="auto"/>
              <w:left w:val="single" w:sz="4" w:space="0" w:color="auto"/>
              <w:bottom w:val="single" w:sz="4" w:space="0" w:color="auto"/>
              <w:right w:val="single" w:sz="4" w:space="0" w:color="auto"/>
            </w:tcBorders>
            <w:hideMark/>
          </w:tcPr>
          <w:p w14:paraId="54936915" w14:textId="77777777" w:rsidR="00A22171" w:rsidRDefault="00A22171" w:rsidP="00A22171">
            <w:r>
              <w:t>N/A</w:t>
            </w:r>
          </w:p>
        </w:tc>
      </w:tr>
      <w:tr w:rsidR="00A22171" w14:paraId="79F5C8A7"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44CD2C7" w14:textId="77777777" w:rsidR="00A22171" w:rsidRDefault="00A22171" w:rsidP="00A22171">
            <w:pPr>
              <w:rPr>
                <w:b/>
                <w:bCs/>
              </w:rPr>
            </w:pPr>
            <w:r>
              <w:rPr>
                <w:b/>
                <w:bCs/>
              </w:rPr>
              <w:t>Meta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723F1AD8" w14:textId="23BDB388" w:rsidR="00A22171" w:rsidRDefault="00A22171" w:rsidP="00A22171">
            <w:r>
              <w:t xml:space="preserve">35 </w:t>
            </w:r>
            <w:r w:rsidR="00304B4B">
              <w:t>km</w:t>
            </w:r>
          </w:p>
        </w:tc>
      </w:tr>
      <w:tr w:rsidR="00A22171" w14:paraId="6FE20922" w14:textId="77777777" w:rsidTr="00A22171">
        <w:tc>
          <w:tcPr>
            <w:tcW w:w="3115" w:type="dxa"/>
            <w:tcBorders>
              <w:top w:val="single" w:sz="4" w:space="0" w:color="auto"/>
              <w:left w:val="single" w:sz="4" w:space="0" w:color="auto"/>
              <w:bottom w:val="single" w:sz="4" w:space="0" w:color="auto"/>
              <w:right w:val="single" w:sz="4" w:space="0" w:color="auto"/>
            </w:tcBorders>
            <w:hideMark/>
          </w:tcPr>
          <w:p w14:paraId="651F95FE" w14:textId="77777777" w:rsidR="00A22171" w:rsidRDefault="00A22171" w:rsidP="00A22171">
            <w:pPr>
              <w:rPr>
                <w:b/>
                <w:bCs/>
              </w:rPr>
            </w:pPr>
            <w:r>
              <w:rPr>
                <w:b/>
                <w:bCs/>
              </w:rPr>
              <w:t>Avance Rehabilitación - 2019</w:t>
            </w:r>
          </w:p>
        </w:tc>
        <w:tc>
          <w:tcPr>
            <w:tcW w:w="3543" w:type="dxa"/>
            <w:tcBorders>
              <w:top w:val="single" w:sz="4" w:space="0" w:color="auto"/>
              <w:left w:val="single" w:sz="4" w:space="0" w:color="auto"/>
              <w:bottom w:val="single" w:sz="4" w:space="0" w:color="auto"/>
              <w:right w:val="single" w:sz="4" w:space="0" w:color="auto"/>
            </w:tcBorders>
            <w:hideMark/>
          </w:tcPr>
          <w:p w14:paraId="07CA1DB3" w14:textId="77777777" w:rsidR="00A22171" w:rsidRDefault="00A22171" w:rsidP="00A22171">
            <w:r>
              <w:t>35Km</w:t>
            </w:r>
          </w:p>
        </w:tc>
      </w:tr>
    </w:tbl>
    <w:p w14:paraId="4D854487" w14:textId="77777777" w:rsidR="00A22171" w:rsidRDefault="00A22171" w:rsidP="00A22171"/>
    <w:p w14:paraId="0CA2CD88" w14:textId="77777777" w:rsidR="00A22171" w:rsidRDefault="00A22171" w:rsidP="00A22171">
      <w:r>
        <w:t xml:space="preserve">El Proyecto Autopista al Mar 1, alcanzó el cierre financiero en la vigencia 2019, este hito garantiza al concesionario los recursos para la ejecución de las obras. En cuanto a las obras, a lo largo del año se avanzó en la excavación del túnel de la Unidad Funcional 3, la construcción del puente </w:t>
      </w:r>
      <w:r>
        <w:lastRenderedPageBreak/>
        <w:t>sobre el Rio Cauca en la Unidad Funcional 2 San Jerónimo – Santafé de Antioquia). Finalmente, se finalizó la rehabilitación de 35 Km en la Unidad Funcional 4 Santafé de Antioquia – Bolombolo.</w:t>
      </w:r>
    </w:p>
    <w:p w14:paraId="5CB38FC1" w14:textId="77777777" w:rsidR="00A22171" w:rsidRDefault="00A22171" w:rsidP="00A22171"/>
    <w:p w14:paraId="6F9EC58A" w14:textId="77777777" w:rsidR="00A22171" w:rsidRDefault="00A22171" w:rsidP="0085115C">
      <w:pPr>
        <w:pStyle w:val="Prrafodelista"/>
        <w:numPr>
          <w:ilvl w:val="0"/>
          <w:numId w:val="4"/>
        </w:numPr>
        <w:spacing w:line="256" w:lineRule="auto"/>
      </w:pPr>
      <w:r>
        <w:rPr>
          <w:b/>
          <w:bCs/>
        </w:rPr>
        <w:t xml:space="preserve">Otras obras en los proyectos de 1ª a 3ª generación </w:t>
      </w:r>
    </w:p>
    <w:p w14:paraId="390D2496" w14:textId="52E4A2EA" w:rsidR="00A22171" w:rsidRDefault="00A22171" w:rsidP="00A22171">
      <w:r>
        <w:t xml:space="preserve">La Agencia, en desarrollo de su función de seguimiento a los proyectos a su cargo, para aquellos proyectos de primera a tercera generación, una vez revisados los compromisos contractuales para cada uno de ellos estableció que en el </w:t>
      </w:r>
      <w:r w:rsidR="00317660">
        <w:t>cuatrienio</w:t>
      </w:r>
      <w:r>
        <w:t xml:space="preserve"> se construyan 80 Km de nuevas calzadas. Es así como en la vigencia 2019, la meta se estableció en 40.76 Km, una vez finalizada la gestión del año se observa que en estos se finalizó la construcción de 28.78 Km, discriminados de la siguiente manera:</w:t>
      </w:r>
    </w:p>
    <w:p w14:paraId="4841663C" w14:textId="77777777" w:rsidR="00A22171" w:rsidRDefault="00A22171" w:rsidP="00A22171"/>
    <w:tbl>
      <w:tblPr>
        <w:tblStyle w:val="Tablaconcuadrcula"/>
        <w:tblW w:w="0" w:type="auto"/>
        <w:tblInd w:w="708" w:type="dxa"/>
        <w:tblLook w:val="04A0" w:firstRow="1" w:lastRow="0" w:firstColumn="1" w:lastColumn="0" w:noHBand="0" w:noVBand="1"/>
      </w:tblPr>
      <w:tblGrid>
        <w:gridCol w:w="4249"/>
        <w:gridCol w:w="1171"/>
        <w:gridCol w:w="1238"/>
      </w:tblGrid>
      <w:tr w:rsidR="00A22171" w14:paraId="623D20C2" w14:textId="77777777" w:rsidTr="00A22171">
        <w:trPr>
          <w:cnfStyle w:val="100000000000" w:firstRow="1" w:lastRow="0" w:firstColumn="0" w:lastColumn="0" w:oddVBand="0" w:evenVBand="0" w:oddHBand="0" w:evenHBand="0" w:firstRowFirstColumn="0" w:firstRowLastColumn="0" w:lastRowFirstColumn="0" w:lastRowLastColumn="0"/>
        </w:trPr>
        <w:tc>
          <w:tcPr>
            <w:tcW w:w="4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FBDA2D" w14:textId="77777777" w:rsidR="00A22171" w:rsidRDefault="00A22171" w:rsidP="00A22171">
            <w:pPr>
              <w:rPr>
                <w:b w:val="0"/>
                <w:bCs/>
              </w:rPr>
            </w:pPr>
            <w:r>
              <w:rPr>
                <w:b w:val="0"/>
                <w:bCs/>
              </w:rPr>
              <w:t>Proyecto</w:t>
            </w:r>
          </w:p>
        </w:tc>
        <w:tc>
          <w:tcPr>
            <w:tcW w:w="1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EDA3AC" w14:textId="77777777" w:rsidR="00A22171" w:rsidRDefault="00A22171" w:rsidP="00A22171">
            <w:pPr>
              <w:rPr>
                <w:b w:val="0"/>
                <w:bCs/>
              </w:rPr>
            </w:pPr>
            <w:r>
              <w:rPr>
                <w:b w:val="0"/>
                <w:bCs/>
              </w:rPr>
              <w:t>Meta</w:t>
            </w:r>
          </w:p>
        </w:tc>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ACE794" w14:textId="77777777" w:rsidR="00A22171" w:rsidRDefault="00A22171" w:rsidP="00A22171">
            <w:pPr>
              <w:rPr>
                <w:b w:val="0"/>
                <w:bCs/>
              </w:rPr>
            </w:pPr>
            <w:r>
              <w:rPr>
                <w:b w:val="0"/>
                <w:bCs/>
              </w:rPr>
              <w:t>Avance</w:t>
            </w:r>
          </w:p>
        </w:tc>
      </w:tr>
      <w:tr w:rsidR="00A22171" w14:paraId="78E547BE" w14:textId="77777777" w:rsidTr="00A22171">
        <w:tc>
          <w:tcPr>
            <w:tcW w:w="4249" w:type="dxa"/>
            <w:tcBorders>
              <w:top w:val="single" w:sz="4" w:space="0" w:color="auto"/>
              <w:left w:val="single" w:sz="4" w:space="0" w:color="auto"/>
              <w:bottom w:val="single" w:sz="4" w:space="0" w:color="auto"/>
              <w:right w:val="single" w:sz="4" w:space="0" w:color="auto"/>
            </w:tcBorders>
            <w:hideMark/>
          </w:tcPr>
          <w:p w14:paraId="5E1EA664" w14:textId="77777777" w:rsidR="00A22171" w:rsidRDefault="00A22171" w:rsidP="00A22171">
            <w:r>
              <w:t>Transversal de las Américas</w:t>
            </w:r>
          </w:p>
        </w:tc>
        <w:tc>
          <w:tcPr>
            <w:tcW w:w="1171" w:type="dxa"/>
            <w:tcBorders>
              <w:top w:val="single" w:sz="4" w:space="0" w:color="auto"/>
              <w:left w:val="single" w:sz="4" w:space="0" w:color="auto"/>
              <w:bottom w:val="single" w:sz="4" w:space="0" w:color="auto"/>
              <w:right w:val="single" w:sz="4" w:space="0" w:color="auto"/>
            </w:tcBorders>
            <w:hideMark/>
          </w:tcPr>
          <w:p w14:paraId="58E22417" w14:textId="77777777" w:rsidR="00A22171" w:rsidRDefault="00A22171" w:rsidP="00A22171">
            <w:pPr>
              <w:jc w:val="center"/>
            </w:pPr>
            <w:r>
              <w:t>32.96 Km</w:t>
            </w:r>
          </w:p>
        </w:tc>
        <w:tc>
          <w:tcPr>
            <w:tcW w:w="1238" w:type="dxa"/>
            <w:tcBorders>
              <w:top w:val="single" w:sz="4" w:space="0" w:color="auto"/>
              <w:left w:val="single" w:sz="4" w:space="0" w:color="auto"/>
              <w:bottom w:val="single" w:sz="4" w:space="0" w:color="auto"/>
              <w:right w:val="single" w:sz="4" w:space="0" w:color="auto"/>
            </w:tcBorders>
            <w:hideMark/>
          </w:tcPr>
          <w:p w14:paraId="768F776B" w14:textId="77777777" w:rsidR="00A22171" w:rsidRDefault="00A22171" w:rsidP="00A22171">
            <w:pPr>
              <w:jc w:val="center"/>
            </w:pPr>
            <w:r>
              <w:t>21.26 Km</w:t>
            </w:r>
          </w:p>
        </w:tc>
      </w:tr>
      <w:tr w:rsidR="00A22171" w14:paraId="18D42A2F" w14:textId="77777777" w:rsidTr="00A22171">
        <w:tc>
          <w:tcPr>
            <w:tcW w:w="4249" w:type="dxa"/>
            <w:tcBorders>
              <w:top w:val="single" w:sz="4" w:space="0" w:color="auto"/>
              <w:left w:val="single" w:sz="4" w:space="0" w:color="auto"/>
              <w:bottom w:val="single" w:sz="4" w:space="0" w:color="auto"/>
              <w:right w:val="single" w:sz="4" w:space="0" w:color="auto"/>
            </w:tcBorders>
            <w:hideMark/>
          </w:tcPr>
          <w:p w14:paraId="0EFE383E" w14:textId="77777777" w:rsidR="00A22171" w:rsidRDefault="00A22171" w:rsidP="00A22171">
            <w:r>
              <w:t>Girardot – Ibagué - Cajamarca</w:t>
            </w:r>
          </w:p>
        </w:tc>
        <w:tc>
          <w:tcPr>
            <w:tcW w:w="1171" w:type="dxa"/>
            <w:tcBorders>
              <w:top w:val="single" w:sz="4" w:space="0" w:color="auto"/>
              <w:left w:val="single" w:sz="4" w:space="0" w:color="auto"/>
              <w:bottom w:val="single" w:sz="4" w:space="0" w:color="auto"/>
              <w:right w:val="single" w:sz="4" w:space="0" w:color="auto"/>
            </w:tcBorders>
            <w:hideMark/>
          </w:tcPr>
          <w:p w14:paraId="49C04B82" w14:textId="77777777" w:rsidR="00A22171" w:rsidRDefault="00A22171" w:rsidP="00A22171">
            <w:pPr>
              <w:jc w:val="center"/>
            </w:pPr>
            <w:r>
              <w:t>6.8 Km</w:t>
            </w:r>
          </w:p>
        </w:tc>
        <w:tc>
          <w:tcPr>
            <w:tcW w:w="1238" w:type="dxa"/>
            <w:tcBorders>
              <w:top w:val="single" w:sz="4" w:space="0" w:color="auto"/>
              <w:left w:val="single" w:sz="4" w:space="0" w:color="auto"/>
              <w:bottom w:val="single" w:sz="4" w:space="0" w:color="auto"/>
              <w:right w:val="single" w:sz="4" w:space="0" w:color="auto"/>
            </w:tcBorders>
            <w:hideMark/>
          </w:tcPr>
          <w:p w14:paraId="711DA1C6" w14:textId="77777777" w:rsidR="00A22171" w:rsidRDefault="00A22171" w:rsidP="00A22171">
            <w:pPr>
              <w:jc w:val="center"/>
            </w:pPr>
            <w:r>
              <w:t>6.12 Km</w:t>
            </w:r>
          </w:p>
        </w:tc>
      </w:tr>
      <w:tr w:rsidR="00A22171" w14:paraId="076EA8D4" w14:textId="77777777" w:rsidTr="00A22171">
        <w:tc>
          <w:tcPr>
            <w:tcW w:w="4249" w:type="dxa"/>
            <w:tcBorders>
              <w:top w:val="single" w:sz="4" w:space="0" w:color="auto"/>
              <w:left w:val="single" w:sz="4" w:space="0" w:color="auto"/>
              <w:bottom w:val="single" w:sz="4" w:space="0" w:color="auto"/>
              <w:right w:val="single" w:sz="4" w:space="0" w:color="auto"/>
            </w:tcBorders>
            <w:hideMark/>
          </w:tcPr>
          <w:p w14:paraId="1E630D4A" w14:textId="77777777" w:rsidR="00A22171" w:rsidRDefault="00A22171" w:rsidP="00A22171">
            <w:r>
              <w:t>Devimed</w:t>
            </w:r>
          </w:p>
        </w:tc>
        <w:tc>
          <w:tcPr>
            <w:tcW w:w="1171" w:type="dxa"/>
            <w:tcBorders>
              <w:top w:val="single" w:sz="4" w:space="0" w:color="auto"/>
              <w:left w:val="single" w:sz="4" w:space="0" w:color="auto"/>
              <w:bottom w:val="single" w:sz="4" w:space="0" w:color="auto"/>
              <w:right w:val="single" w:sz="4" w:space="0" w:color="auto"/>
            </w:tcBorders>
            <w:hideMark/>
          </w:tcPr>
          <w:p w14:paraId="59019CE8" w14:textId="77777777" w:rsidR="00A22171" w:rsidRDefault="00A22171" w:rsidP="00A22171">
            <w:pPr>
              <w:jc w:val="center"/>
            </w:pPr>
            <w:r>
              <w:t>1.0 Km</w:t>
            </w:r>
          </w:p>
        </w:tc>
        <w:tc>
          <w:tcPr>
            <w:tcW w:w="1238" w:type="dxa"/>
            <w:tcBorders>
              <w:top w:val="single" w:sz="4" w:space="0" w:color="auto"/>
              <w:left w:val="single" w:sz="4" w:space="0" w:color="auto"/>
              <w:bottom w:val="single" w:sz="4" w:space="0" w:color="auto"/>
              <w:right w:val="single" w:sz="4" w:space="0" w:color="auto"/>
            </w:tcBorders>
            <w:hideMark/>
          </w:tcPr>
          <w:p w14:paraId="2DED65FF" w14:textId="77777777" w:rsidR="00A22171" w:rsidRDefault="00A22171" w:rsidP="00A22171">
            <w:pPr>
              <w:jc w:val="center"/>
            </w:pPr>
            <w:r>
              <w:t>1.4 Km</w:t>
            </w:r>
          </w:p>
        </w:tc>
      </w:tr>
    </w:tbl>
    <w:p w14:paraId="3B4F818A" w14:textId="77777777" w:rsidR="00A22171" w:rsidRDefault="00A22171" w:rsidP="00A22171"/>
    <w:p w14:paraId="742971A2" w14:textId="77777777" w:rsidR="00A22171" w:rsidRDefault="00A22171" w:rsidP="00A22171">
      <w:r>
        <w:t>Para el caso del proyecto Transversal de las Américas, en la vigencia se terminó la construcción de 1.1 Km de segunda calzada en el tramo Montería – El Quince, así como, la construcción de 5,21 km de la Variante Currulao, 8.85 Km de la Variante Apartadó y 6 Km de la Variante el Reposo. Adicionalmente, se había programado la construcción de 11.8 Km del tramo Cantagallo – San Pablo, sin embargo, de conformidad con el Otrosi No. 23, se reprogramó la fecha de terminación del Hito 1 del sector Cantagallo- San Pablo para el 31 de enero de 2020, razón por la cual no se cumplió la meta en la vigencia.</w:t>
      </w:r>
    </w:p>
    <w:p w14:paraId="192390FA" w14:textId="5AD58351" w:rsidR="00A22171" w:rsidRDefault="00A22171" w:rsidP="00A22171">
      <w:r>
        <w:t>En el proyecto Girardot - Ibagué – Cajamarca, en la vigencia 2019 se programó la construcción de 6.8 Km de segunda calzada en la unidad funcional2 Gualanday, los cuales fueron culminados y entregados. Por otra parte, en el proyecto DEVIMED, se finalizó la construcción de 1.4 Km se segunda calzada en el tramo Rionegro-Llanogrande- Glorieta Aeropuerto.</w:t>
      </w:r>
      <w:r w:rsidR="00317660">
        <w:t xml:space="preserve"> </w:t>
      </w:r>
    </w:p>
    <w:p w14:paraId="0F36C4EC" w14:textId="77777777" w:rsidR="00D55CBC" w:rsidRPr="004C0AD1" w:rsidRDefault="00D55CBC" w:rsidP="00A22171">
      <w:pPr>
        <w:pStyle w:val="Ttulo1"/>
      </w:pPr>
    </w:p>
    <w:sectPr w:rsidR="00D55CBC" w:rsidRPr="004C0AD1" w:rsidSect="00911CD5">
      <w:headerReference w:type="default" r:id="rId24"/>
      <w:pgSz w:w="11906" w:h="16838" w:code="9"/>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6607D" w14:textId="77777777" w:rsidR="00446E19" w:rsidRDefault="00446E19" w:rsidP="00A91D75">
      <w:r>
        <w:separator/>
      </w:r>
    </w:p>
  </w:endnote>
  <w:endnote w:type="continuationSeparator" w:id="0">
    <w:p w14:paraId="123389A6" w14:textId="77777777" w:rsidR="00446E19" w:rsidRDefault="00446E19"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Work Sans">
    <w:panose1 w:val="00000500000000000000"/>
    <w:charset w:val="00"/>
    <w:family w:val="auto"/>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F9BEE" w14:textId="77777777" w:rsidR="00446E19" w:rsidRDefault="00446E19" w:rsidP="00A91D75">
      <w:r>
        <w:separator/>
      </w:r>
    </w:p>
  </w:footnote>
  <w:footnote w:type="continuationSeparator" w:id="0">
    <w:p w14:paraId="74061967" w14:textId="77777777" w:rsidR="00446E19" w:rsidRDefault="00446E19"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A22171" w14:paraId="23821CAB" w14:textId="77777777" w:rsidTr="00A7217A">
      <w:trPr>
        <w:trHeight w:val="1060"/>
      </w:trPr>
      <w:tc>
        <w:tcPr>
          <w:tcW w:w="5861" w:type="dxa"/>
        </w:tcPr>
        <w:p w14:paraId="5AC4D9A9" w14:textId="77777777" w:rsidR="00A22171" w:rsidRDefault="00A22171" w:rsidP="00A7217A">
          <w:pPr>
            <w:pStyle w:val="Encabezado"/>
            <w:spacing w:after="0"/>
          </w:pPr>
          <w:r w:rsidRPr="008759A8">
            <w:rPr>
              <w:noProof/>
              <w:lang w:bidi="es-ES"/>
            </w:rPr>
            <mc:AlternateContent>
              <mc:Choice Requires="wps">
                <w:drawing>
                  <wp:inline distT="0" distB="0" distL="0" distR="0" wp14:anchorId="31FE8F37" wp14:editId="0DC8F671">
                    <wp:extent cx="1442085" cy="0"/>
                    <wp:effectExtent l="19050" t="19050" r="24765" b="38100"/>
                    <wp:docPr id="17" name="Conector recto 17" descr="línea recta"/>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3F6757" id="Conector recto 17" o:spid="_x0000_s1026" alt="línea recta"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" strokecolor="black [3213]" strokeweight="4.5pt">
                    <v:stroke joinstyle="miter"/>
                    <w10:anchorlock/>
                  </v:line>
                </w:pict>
              </mc:Fallback>
            </mc:AlternateContent>
          </w:r>
        </w:p>
      </w:tc>
      <w:tc>
        <w:tcPr>
          <w:tcW w:w="6420" w:type="dxa"/>
        </w:tcPr>
        <w:p w14:paraId="4CDF09A7" w14:textId="77777777" w:rsidR="00A22171" w:rsidRDefault="00A22171" w:rsidP="00A7217A">
          <w:pPr>
            <w:pStyle w:val="Encabezado"/>
            <w:spacing w:after="0"/>
            <w:jc w:val="right"/>
          </w:pPr>
          <w:r>
            <w:rPr>
              <w:noProof/>
              <w:lang w:bidi="es-ES"/>
            </w:rPr>
            <mc:AlternateContent>
              <mc:Choice Requires="wps">
                <w:drawing>
                  <wp:anchor distT="0" distB="0" distL="114300" distR="114300" simplePos="0" relativeHeight="251659264" behindDoc="0" locked="0" layoutInCell="1" allowOverlap="1" wp14:anchorId="71A30F23" wp14:editId="17889380">
                    <wp:simplePos x="0" y="0"/>
                    <wp:positionH relativeFrom="column">
                      <wp:posOffset>3015615</wp:posOffset>
                    </wp:positionH>
                    <wp:positionV relativeFrom="paragraph">
                      <wp:posOffset>38735</wp:posOffset>
                    </wp:positionV>
                    <wp:extent cx="824230" cy="297815"/>
                    <wp:effectExtent l="0" t="0" r="13970" b="6985"/>
                    <wp:wrapNone/>
                    <wp:docPr id="20" name="Cuadro de texto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BA913" w14:textId="77777777" w:rsidR="00A22171" w:rsidRPr="00D476F7" w:rsidRDefault="00A22171" w:rsidP="00D476F7">
                                <w:pPr>
                                  <w:pStyle w:val="Subttulo"/>
                                  <w:jc w:val="center"/>
                                  <w:rPr>
                                    <w:color w:val="FFFFFF" w:themeColor="background1"/>
                                  </w:rPr>
                                </w:pPr>
                                <w:r>
                                  <w:rPr>
                                    <w:color w:val="FFFFFF" w:themeColor="background1"/>
                                    <w:lang w:bidi="es-ES"/>
                                  </w:rPr>
                                  <w:fldChar w:fldCharType="begin"/>
                                </w:r>
                                <w:r>
                                  <w:rPr>
                                    <w:color w:val="FFFFFF" w:themeColor="background1"/>
                                    <w:lang w:bidi="es-ES"/>
                                  </w:rPr>
                                  <w:instrText xml:space="preserve"> PAGE  \* Arabic  \* MERGEFORMAT </w:instrText>
                                </w:r>
                                <w:r>
                                  <w:rPr>
                                    <w:color w:val="FFFFFF" w:themeColor="background1"/>
                                    <w:lang w:bidi="es-ES"/>
                                  </w:rPr>
                                  <w:fldChar w:fldCharType="separate"/>
                                </w:r>
                                <w:r>
                                  <w:rPr>
                                    <w:noProof/>
                                    <w:color w:val="FFFFFF" w:themeColor="background1"/>
                                    <w:lang w:bidi="es-ES"/>
                                  </w:rPr>
                                  <w:t>7</w:t>
                                </w:r>
                                <w:r>
                                  <w:rPr>
                                    <w:color w:val="FFFFFF" w:themeColor="background1"/>
                                    <w:lang w:bidi="es-E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30F23" id="_x0000_t202" coordsize="21600,21600" o:spt="202" path="m,l,21600r21600,l21600,xe">
                    <v:stroke joinstyle="miter"/>
                    <v:path gradientshapeok="t" o:connecttype="rect"/>
                  </v:shapetype>
                  <v:shape id="Cuadro de texto 20" o:spid="_x0000_s1027"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" filled="f" stroked="f" strokeweight=".5pt">
                    <v:textbox inset="0,0,0,0">
                      <w:txbxContent>
                        <w:p w14:paraId="156BA913" w14:textId="77777777" w:rsidR="00A22171" w:rsidRPr="00D476F7" w:rsidRDefault="00A22171" w:rsidP="00D476F7">
                          <w:pPr>
                            <w:pStyle w:val="Subttulo"/>
                            <w:jc w:val="center"/>
                            <w:rPr>
                              <w:color w:val="FFFFFF" w:themeColor="background1"/>
                            </w:rPr>
                          </w:pPr>
                          <w:r>
                            <w:rPr>
                              <w:color w:val="FFFFFF" w:themeColor="background1"/>
                              <w:lang w:bidi="es-ES"/>
                            </w:rPr>
                            <w:fldChar w:fldCharType="begin"/>
                          </w:r>
                          <w:r>
                            <w:rPr>
                              <w:color w:val="FFFFFF" w:themeColor="background1"/>
                              <w:lang w:bidi="es-ES"/>
                            </w:rPr>
                            <w:instrText xml:space="preserve"> PAGE  \* Arabic  \* MERGEFORMAT </w:instrText>
                          </w:r>
                          <w:r>
                            <w:rPr>
                              <w:color w:val="FFFFFF" w:themeColor="background1"/>
                              <w:lang w:bidi="es-ES"/>
                            </w:rPr>
                            <w:fldChar w:fldCharType="separate"/>
                          </w:r>
                          <w:r>
                            <w:rPr>
                              <w:noProof/>
                              <w:color w:val="FFFFFF" w:themeColor="background1"/>
                              <w:lang w:bidi="es-ES"/>
                            </w:rPr>
                            <w:t>7</w:t>
                          </w:r>
                          <w:r>
                            <w:rPr>
                              <w:color w:val="FFFFFF" w:themeColor="background1"/>
                              <w:lang w:bidi="es-ES"/>
                            </w:rPr>
                            <w:fldChar w:fldCharType="end"/>
                          </w:r>
                        </w:p>
                      </w:txbxContent>
                    </v:textbox>
                  </v:shape>
                </w:pict>
              </mc:Fallback>
            </mc:AlternateContent>
          </w:r>
          <w:r w:rsidRPr="00C6323A">
            <w:rPr>
              <w:noProof/>
              <w:lang w:bidi="es-ES"/>
            </w:rPr>
            <mc:AlternateContent>
              <mc:Choice Requires="wps">
                <w:drawing>
                  <wp:inline distT="0" distB="0" distL="0" distR="0" wp14:anchorId="6D8F4A9F" wp14:editId="2D2EADA6">
                    <wp:extent cx="1191260" cy="398780"/>
                    <wp:effectExtent l="0" t="0" r="8890" b="1270"/>
                    <wp:docPr id="15" name="Rectángulo: Una sola esquina cortada 15" descr="rectángulo de color"/>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34602DE" w14:textId="77777777" w:rsidR="00A22171" w:rsidRPr="008759A8" w:rsidRDefault="00A22171" w:rsidP="008759A8">
                                <w:pPr>
                                  <w:pStyle w:val="Subttulo"/>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8F4A9F" id="Rectángulo: Una sola esquina cortada 15" o:spid="_x0000_s1028" alt="rectángulo de color"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" adj="-11796480,,5400" path="m,l991870,r199390,199390l1191260,398780,,398780,,xe" fillcolor="#44546a [3215]" stroked="f">
                    <v:stroke joinstyle="miter"/>
                    <v:formulas/>
                    <v:path arrowok="t" o:connecttype="custom" o:connectlocs="0,0;991870,0;1191260,199390;1191260,398780;0,398780;0,0" o:connectangles="0,0,0,0,0,0" textboxrect="0,0,1191260,398780"/>
                    <v:textbox>
                      <w:txbxContent>
                        <w:p w14:paraId="234602DE" w14:textId="77777777" w:rsidR="00A22171" w:rsidRPr="008759A8" w:rsidRDefault="00A22171" w:rsidP="008759A8">
                          <w:pPr>
                            <w:pStyle w:val="Subttulo"/>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A336E"/>
    <w:multiLevelType w:val="hybridMultilevel"/>
    <w:tmpl w:val="88C0CB9C"/>
    <w:lvl w:ilvl="0" w:tplc="A4B08B60">
      <w:start w:val="1"/>
      <w:numFmt w:val="bullet"/>
      <w:lvlText w:val="-"/>
      <w:lvlJc w:val="left"/>
      <w:pPr>
        <w:tabs>
          <w:tab w:val="num" w:pos="720"/>
        </w:tabs>
        <w:ind w:left="720" w:hanging="360"/>
      </w:pPr>
      <w:rPr>
        <w:rFonts w:ascii="Times New Roman" w:hAnsi="Times New Roman" w:hint="default"/>
      </w:rPr>
    </w:lvl>
    <w:lvl w:ilvl="1" w:tplc="496C0CDA" w:tentative="1">
      <w:start w:val="1"/>
      <w:numFmt w:val="bullet"/>
      <w:lvlText w:val="-"/>
      <w:lvlJc w:val="left"/>
      <w:pPr>
        <w:tabs>
          <w:tab w:val="num" w:pos="1440"/>
        </w:tabs>
        <w:ind w:left="1440" w:hanging="360"/>
      </w:pPr>
      <w:rPr>
        <w:rFonts w:ascii="Times New Roman" w:hAnsi="Times New Roman" w:hint="default"/>
      </w:rPr>
    </w:lvl>
    <w:lvl w:ilvl="2" w:tplc="5166194A" w:tentative="1">
      <w:start w:val="1"/>
      <w:numFmt w:val="bullet"/>
      <w:lvlText w:val="-"/>
      <w:lvlJc w:val="left"/>
      <w:pPr>
        <w:tabs>
          <w:tab w:val="num" w:pos="2160"/>
        </w:tabs>
        <w:ind w:left="2160" w:hanging="360"/>
      </w:pPr>
      <w:rPr>
        <w:rFonts w:ascii="Times New Roman" w:hAnsi="Times New Roman" w:hint="default"/>
      </w:rPr>
    </w:lvl>
    <w:lvl w:ilvl="3" w:tplc="90E6529E" w:tentative="1">
      <w:start w:val="1"/>
      <w:numFmt w:val="bullet"/>
      <w:lvlText w:val="-"/>
      <w:lvlJc w:val="left"/>
      <w:pPr>
        <w:tabs>
          <w:tab w:val="num" w:pos="2880"/>
        </w:tabs>
        <w:ind w:left="2880" w:hanging="360"/>
      </w:pPr>
      <w:rPr>
        <w:rFonts w:ascii="Times New Roman" w:hAnsi="Times New Roman" w:hint="default"/>
      </w:rPr>
    </w:lvl>
    <w:lvl w:ilvl="4" w:tplc="EEAE24C4" w:tentative="1">
      <w:start w:val="1"/>
      <w:numFmt w:val="bullet"/>
      <w:lvlText w:val="-"/>
      <w:lvlJc w:val="left"/>
      <w:pPr>
        <w:tabs>
          <w:tab w:val="num" w:pos="3600"/>
        </w:tabs>
        <w:ind w:left="3600" w:hanging="360"/>
      </w:pPr>
      <w:rPr>
        <w:rFonts w:ascii="Times New Roman" w:hAnsi="Times New Roman" w:hint="default"/>
      </w:rPr>
    </w:lvl>
    <w:lvl w:ilvl="5" w:tplc="EAA2F188" w:tentative="1">
      <w:start w:val="1"/>
      <w:numFmt w:val="bullet"/>
      <w:lvlText w:val="-"/>
      <w:lvlJc w:val="left"/>
      <w:pPr>
        <w:tabs>
          <w:tab w:val="num" w:pos="4320"/>
        </w:tabs>
        <w:ind w:left="4320" w:hanging="360"/>
      </w:pPr>
      <w:rPr>
        <w:rFonts w:ascii="Times New Roman" w:hAnsi="Times New Roman" w:hint="default"/>
      </w:rPr>
    </w:lvl>
    <w:lvl w:ilvl="6" w:tplc="855C7F80" w:tentative="1">
      <w:start w:val="1"/>
      <w:numFmt w:val="bullet"/>
      <w:lvlText w:val="-"/>
      <w:lvlJc w:val="left"/>
      <w:pPr>
        <w:tabs>
          <w:tab w:val="num" w:pos="5040"/>
        </w:tabs>
        <w:ind w:left="5040" w:hanging="360"/>
      </w:pPr>
      <w:rPr>
        <w:rFonts w:ascii="Times New Roman" w:hAnsi="Times New Roman" w:hint="default"/>
      </w:rPr>
    </w:lvl>
    <w:lvl w:ilvl="7" w:tplc="CC0EEAC4" w:tentative="1">
      <w:start w:val="1"/>
      <w:numFmt w:val="bullet"/>
      <w:lvlText w:val="-"/>
      <w:lvlJc w:val="left"/>
      <w:pPr>
        <w:tabs>
          <w:tab w:val="num" w:pos="5760"/>
        </w:tabs>
        <w:ind w:left="5760" w:hanging="360"/>
      </w:pPr>
      <w:rPr>
        <w:rFonts w:ascii="Times New Roman" w:hAnsi="Times New Roman" w:hint="default"/>
      </w:rPr>
    </w:lvl>
    <w:lvl w:ilvl="8" w:tplc="F31E85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051088"/>
    <w:multiLevelType w:val="hybridMultilevel"/>
    <w:tmpl w:val="B3740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9740C5"/>
    <w:multiLevelType w:val="hybridMultilevel"/>
    <w:tmpl w:val="2EFCCFA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174B4F35"/>
    <w:multiLevelType w:val="hybridMultilevel"/>
    <w:tmpl w:val="F716968C"/>
    <w:lvl w:ilvl="0" w:tplc="A4B08B60">
      <w:start w:val="1"/>
      <w:numFmt w:val="bullet"/>
      <w:lvlText w:val="-"/>
      <w:lvlJc w:val="left"/>
      <w:pPr>
        <w:tabs>
          <w:tab w:val="num" w:pos="720"/>
        </w:tabs>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C32B9D"/>
    <w:multiLevelType w:val="hybridMultilevel"/>
    <w:tmpl w:val="6614790A"/>
    <w:lvl w:ilvl="0" w:tplc="EAB6DB1A">
      <w:start w:val="1"/>
      <w:numFmt w:val="bullet"/>
      <w:pStyle w:val="Listaconnmeros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1962687"/>
    <w:multiLevelType w:val="multilevel"/>
    <w:tmpl w:val="9B0215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9C515E9"/>
    <w:multiLevelType w:val="hybridMultilevel"/>
    <w:tmpl w:val="B824B97C"/>
    <w:lvl w:ilvl="0" w:tplc="1FD0C3EC">
      <w:start w:val="1"/>
      <w:numFmt w:val="decimal"/>
      <w:lvlText w:val="%1."/>
      <w:lvlJc w:val="left"/>
      <w:pPr>
        <w:ind w:left="744" w:hanging="384"/>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E3F5E78"/>
    <w:multiLevelType w:val="hybridMultilevel"/>
    <w:tmpl w:val="C69E16AC"/>
    <w:lvl w:ilvl="0" w:tplc="2CD8C206">
      <w:start w:val="1"/>
      <w:numFmt w:val="bullet"/>
      <w:lvlText w:val="-"/>
      <w:lvlJc w:val="left"/>
      <w:pPr>
        <w:tabs>
          <w:tab w:val="num" w:pos="720"/>
        </w:tabs>
        <w:ind w:left="720" w:hanging="360"/>
      </w:pPr>
      <w:rPr>
        <w:rFonts w:ascii="Times New Roman" w:hAnsi="Times New Roman" w:hint="default"/>
      </w:rPr>
    </w:lvl>
    <w:lvl w:ilvl="1" w:tplc="036807EA" w:tentative="1">
      <w:start w:val="1"/>
      <w:numFmt w:val="bullet"/>
      <w:lvlText w:val="-"/>
      <w:lvlJc w:val="left"/>
      <w:pPr>
        <w:tabs>
          <w:tab w:val="num" w:pos="1440"/>
        </w:tabs>
        <w:ind w:left="1440" w:hanging="360"/>
      </w:pPr>
      <w:rPr>
        <w:rFonts w:ascii="Times New Roman" w:hAnsi="Times New Roman" w:hint="default"/>
      </w:rPr>
    </w:lvl>
    <w:lvl w:ilvl="2" w:tplc="D808250A" w:tentative="1">
      <w:start w:val="1"/>
      <w:numFmt w:val="bullet"/>
      <w:lvlText w:val="-"/>
      <w:lvlJc w:val="left"/>
      <w:pPr>
        <w:tabs>
          <w:tab w:val="num" w:pos="2160"/>
        </w:tabs>
        <w:ind w:left="2160" w:hanging="360"/>
      </w:pPr>
      <w:rPr>
        <w:rFonts w:ascii="Times New Roman" w:hAnsi="Times New Roman" w:hint="default"/>
      </w:rPr>
    </w:lvl>
    <w:lvl w:ilvl="3" w:tplc="56209D58" w:tentative="1">
      <w:start w:val="1"/>
      <w:numFmt w:val="bullet"/>
      <w:lvlText w:val="-"/>
      <w:lvlJc w:val="left"/>
      <w:pPr>
        <w:tabs>
          <w:tab w:val="num" w:pos="2880"/>
        </w:tabs>
        <w:ind w:left="2880" w:hanging="360"/>
      </w:pPr>
      <w:rPr>
        <w:rFonts w:ascii="Times New Roman" w:hAnsi="Times New Roman" w:hint="default"/>
      </w:rPr>
    </w:lvl>
    <w:lvl w:ilvl="4" w:tplc="9E92F560" w:tentative="1">
      <w:start w:val="1"/>
      <w:numFmt w:val="bullet"/>
      <w:lvlText w:val="-"/>
      <w:lvlJc w:val="left"/>
      <w:pPr>
        <w:tabs>
          <w:tab w:val="num" w:pos="3600"/>
        </w:tabs>
        <w:ind w:left="3600" w:hanging="360"/>
      </w:pPr>
      <w:rPr>
        <w:rFonts w:ascii="Times New Roman" w:hAnsi="Times New Roman" w:hint="default"/>
      </w:rPr>
    </w:lvl>
    <w:lvl w:ilvl="5" w:tplc="153A9378" w:tentative="1">
      <w:start w:val="1"/>
      <w:numFmt w:val="bullet"/>
      <w:lvlText w:val="-"/>
      <w:lvlJc w:val="left"/>
      <w:pPr>
        <w:tabs>
          <w:tab w:val="num" w:pos="4320"/>
        </w:tabs>
        <w:ind w:left="4320" w:hanging="360"/>
      </w:pPr>
      <w:rPr>
        <w:rFonts w:ascii="Times New Roman" w:hAnsi="Times New Roman" w:hint="default"/>
      </w:rPr>
    </w:lvl>
    <w:lvl w:ilvl="6" w:tplc="102228F2" w:tentative="1">
      <w:start w:val="1"/>
      <w:numFmt w:val="bullet"/>
      <w:lvlText w:val="-"/>
      <w:lvlJc w:val="left"/>
      <w:pPr>
        <w:tabs>
          <w:tab w:val="num" w:pos="5040"/>
        </w:tabs>
        <w:ind w:left="5040" w:hanging="360"/>
      </w:pPr>
      <w:rPr>
        <w:rFonts w:ascii="Times New Roman" w:hAnsi="Times New Roman" w:hint="default"/>
      </w:rPr>
    </w:lvl>
    <w:lvl w:ilvl="7" w:tplc="4D9CC1AE" w:tentative="1">
      <w:start w:val="1"/>
      <w:numFmt w:val="bullet"/>
      <w:lvlText w:val="-"/>
      <w:lvlJc w:val="left"/>
      <w:pPr>
        <w:tabs>
          <w:tab w:val="num" w:pos="5760"/>
        </w:tabs>
        <w:ind w:left="5760" w:hanging="360"/>
      </w:pPr>
      <w:rPr>
        <w:rFonts w:ascii="Times New Roman" w:hAnsi="Times New Roman" w:hint="default"/>
      </w:rPr>
    </w:lvl>
    <w:lvl w:ilvl="8" w:tplc="BD56353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7C14EB"/>
    <w:multiLevelType w:val="multilevel"/>
    <w:tmpl w:val="B0B20D5A"/>
    <w:lvl w:ilvl="0">
      <w:start w:val="1"/>
      <w:numFmt w:val="bullet"/>
      <w:pStyle w:val="Listaconvietas"/>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abstractNum w:abstractNumId="9" w15:restartNumberingAfterBreak="0">
    <w:nsid w:val="77106DBB"/>
    <w:multiLevelType w:val="multilevel"/>
    <w:tmpl w:val="C3E833F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abstractNumId w:val="8"/>
  </w:num>
  <w:num w:numId="2">
    <w:abstractNumId w:val="4"/>
  </w:num>
  <w:num w:numId="3">
    <w:abstractNumId w:val="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7"/>
  </w:num>
  <w:num w:numId="8">
    <w:abstractNumId w:val="6"/>
  </w:num>
  <w:num w:numId="9">
    <w:abstractNumId w:val="3"/>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71"/>
    <w:rsid w:val="0002111D"/>
    <w:rsid w:val="00093101"/>
    <w:rsid w:val="00184B35"/>
    <w:rsid w:val="001865F2"/>
    <w:rsid w:val="001E59F3"/>
    <w:rsid w:val="002063EE"/>
    <w:rsid w:val="00226FF2"/>
    <w:rsid w:val="0027445A"/>
    <w:rsid w:val="002B67D3"/>
    <w:rsid w:val="00304B4B"/>
    <w:rsid w:val="00317660"/>
    <w:rsid w:val="00342438"/>
    <w:rsid w:val="003F429C"/>
    <w:rsid w:val="00446E19"/>
    <w:rsid w:val="00476A12"/>
    <w:rsid w:val="004A3529"/>
    <w:rsid w:val="004C0AD1"/>
    <w:rsid w:val="00577305"/>
    <w:rsid w:val="005C2E0B"/>
    <w:rsid w:val="006003D5"/>
    <w:rsid w:val="00716590"/>
    <w:rsid w:val="00751E57"/>
    <w:rsid w:val="00760843"/>
    <w:rsid w:val="007B0DFA"/>
    <w:rsid w:val="007E5E59"/>
    <w:rsid w:val="008034BE"/>
    <w:rsid w:val="00823D33"/>
    <w:rsid w:val="0085115C"/>
    <w:rsid w:val="008759A8"/>
    <w:rsid w:val="00895034"/>
    <w:rsid w:val="008B46AB"/>
    <w:rsid w:val="008E707B"/>
    <w:rsid w:val="008E7197"/>
    <w:rsid w:val="00911CD5"/>
    <w:rsid w:val="009210A6"/>
    <w:rsid w:val="00924378"/>
    <w:rsid w:val="00944D7A"/>
    <w:rsid w:val="009A0F76"/>
    <w:rsid w:val="00A03BCD"/>
    <w:rsid w:val="00A22171"/>
    <w:rsid w:val="00A7217A"/>
    <w:rsid w:val="00A86068"/>
    <w:rsid w:val="00A91D75"/>
    <w:rsid w:val="00AC343A"/>
    <w:rsid w:val="00C50FEA"/>
    <w:rsid w:val="00C6323A"/>
    <w:rsid w:val="00C87193"/>
    <w:rsid w:val="00CB27A1"/>
    <w:rsid w:val="00D476F7"/>
    <w:rsid w:val="00D55CBC"/>
    <w:rsid w:val="00D8631A"/>
    <w:rsid w:val="00D87CD8"/>
    <w:rsid w:val="00DF1CFA"/>
    <w:rsid w:val="00E523C3"/>
    <w:rsid w:val="00E5388E"/>
    <w:rsid w:val="00E6016B"/>
    <w:rsid w:val="00E7674C"/>
    <w:rsid w:val="00E94B95"/>
    <w:rsid w:val="00ED6905"/>
    <w:rsid w:val="00EF64C7"/>
    <w:rsid w:val="00F15904"/>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DD928"/>
  <w15:docId w15:val="{12D894D8-AE7F-4BB5-BF50-9DF461352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s-ES" w:eastAsia="ja-JP" w:bidi="ar-SA"/>
      </w:rPr>
    </w:rPrDefault>
    <w:pPrDefault>
      <w:pPr>
        <w:spacing w:after="180" w:line="33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Ttulo1">
    <w:name w:val="heading 1"/>
    <w:basedOn w:val="Normal"/>
    <w:next w:val="Normal"/>
    <w:link w:val="Ttulo1Car"/>
    <w:uiPriority w:val="9"/>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Ttulo2">
    <w:name w:val="heading 2"/>
    <w:basedOn w:val="Normal"/>
    <w:next w:val="Normal"/>
    <w:link w:val="Ttulo2Car"/>
    <w:uiPriority w:val="9"/>
    <w:unhideWhenUsed/>
    <w:qFormat/>
    <w:pPr>
      <w:keepNext/>
      <w:keepLines/>
      <w:spacing w:before="240"/>
      <w:outlineLvl w:val="1"/>
    </w:pPr>
    <w:rPr>
      <w:rFonts w:asciiTheme="majorHAnsi" w:eastAsiaTheme="majorEastAsia" w:hAnsiTheme="majorHAnsi" w:cstheme="majorBidi"/>
      <w:b/>
      <w:bCs/>
      <w:sz w:val="28"/>
    </w:rPr>
  </w:style>
  <w:style w:type="paragraph" w:styleId="Ttulo3">
    <w:name w:val="heading 3"/>
    <w:basedOn w:val="Normal"/>
    <w:next w:val="Normal"/>
    <w:link w:val="Ttulo3Car"/>
    <w:uiPriority w:val="9"/>
    <w:unhideWhenUsed/>
    <w:qFormat/>
    <w:rsid w:val="0027445A"/>
    <w:pPr>
      <w:keepNext/>
      <w:keepLines/>
      <w:spacing w:after="60" w:line="240" w:lineRule="auto"/>
      <w:ind w:right="29"/>
      <w:outlineLvl w:val="2"/>
    </w:pPr>
    <w:rPr>
      <w:rFonts w:asciiTheme="majorHAnsi" w:eastAsiaTheme="majorEastAsia" w:hAnsiTheme="majorHAnsi" w:cstheme="majorBidi"/>
      <w:b/>
      <w:color w:val="auto"/>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pPr>
      <w:spacing w:line="240" w:lineRule="auto"/>
      <w:ind w:left="29" w:right="144"/>
    </w:pPr>
    <w:rPr>
      <w:color w:val="2F5496" w:themeColor="accent1" w:themeShade="BF"/>
    </w:rPr>
  </w:style>
  <w:style w:type="character" w:customStyle="1" w:styleId="PiedepginaCar">
    <w:name w:val="Pie de página Car"/>
    <w:basedOn w:val="Fuentedeprrafopredeter"/>
    <w:link w:val="Piedepgina"/>
    <w:uiPriority w:val="99"/>
    <w:rPr>
      <w:color w:val="2F5496" w:themeColor="accent1" w:themeShade="BF"/>
    </w:rPr>
  </w:style>
  <w:style w:type="paragraph" w:styleId="Subttulo">
    <w:name w:val="Subtitle"/>
    <w:basedOn w:val="Normal"/>
    <w:link w:val="SubttuloCar"/>
    <w:uiPriority w:val="2"/>
    <w:unhideWhenUsed/>
    <w:qFormat/>
    <w:rsid w:val="00A91D75"/>
    <w:rPr>
      <w:rFonts w:asciiTheme="majorHAnsi" w:hAnsiTheme="majorHAnsi"/>
      <w:b/>
      <w:color w:val="44546A" w:themeColor="text2"/>
      <w:sz w:val="36"/>
      <w:szCs w:val="36"/>
    </w:rPr>
  </w:style>
  <w:style w:type="paragraph" w:customStyle="1" w:styleId="Pgina">
    <w:name w:val="Página"/>
    <w:basedOn w:val="Normal"/>
    <w:next w:val="Normal"/>
    <w:uiPriority w:val="97"/>
    <w:unhideWhenUsed/>
    <w:qFormat/>
    <w:pPr>
      <w:spacing w:after="40" w:line="240" w:lineRule="auto"/>
    </w:pPr>
    <w:rPr>
      <w:sz w:val="36"/>
    </w:rPr>
  </w:style>
  <w:style w:type="paragraph" w:styleId="Encabezado">
    <w:name w:val="header"/>
    <w:basedOn w:val="Normal"/>
    <w:link w:val="EncabezadoCar"/>
    <w:uiPriority w:val="99"/>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Ttulo3Car">
    <w:name w:val="Título 3 Car"/>
    <w:basedOn w:val="Fuentedeprrafopredeter"/>
    <w:link w:val="Ttulo3"/>
    <w:uiPriority w:val="9"/>
    <w:rsid w:val="0027445A"/>
    <w:rPr>
      <w:rFonts w:asciiTheme="majorHAnsi" w:eastAsiaTheme="majorEastAsia" w:hAnsiTheme="majorHAnsi" w:cstheme="majorBidi"/>
      <w:b/>
      <w:color w:val="auto"/>
      <w:sz w:val="28"/>
      <w:szCs w:val="24"/>
    </w:rPr>
  </w:style>
  <w:style w:type="paragraph" w:styleId="Ttulo">
    <w:name w:val="Title"/>
    <w:basedOn w:val="Normal"/>
    <w:link w:val="TtuloC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tuloCar">
    <w:name w:val="Título Car"/>
    <w:basedOn w:val="Fuentedeprrafopredeter"/>
    <w:link w:val="Ttulo"/>
    <w:uiPriority w:val="1"/>
    <w:rsid w:val="001E59F3"/>
    <w:rPr>
      <w:rFonts w:asciiTheme="majorHAnsi" w:eastAsiaTheme="majorEastAsia" w:hAnsiTheme="majorHAnsi" w:cstheme="majorBidi"/>
      <w:b/>
      <w:bCs/>
      <w:color w:val="FFFFFF" w:themeColor="background1"/>
      <w:sz w:val="72"/>
      <w:szCs w:val="90"/>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Textoennegrita">
    <w:name w:val="Strong"/>
    <w:basedOn w:val="Fuentedeprrafopredeter"/>
    <w:uiPriority w:val="6"/>
    <w:qFormat/>
    <w:rPr>
      <w:b/>
      <w:bCs/>
    </w:rPr>
  </w:style>
  <w:style w:type="character" w:customStyle="1" w:styleId="SubttuloCar">
    <w:name w:val="Subtítulo Car"/>
    <w:basedOn w:val="Fuentedeprrafopredeter"/>
    <w:link w:val="Subttulo"/>
    <w:uiPriority w:val="2"/>
    <w:rsid w:val="00A91D75"/>
    <w:rPr>
      <w:rFonts w:asciiTheme="majorHAnsi" w:hAnsiTheme="majorHAnsi"/>
      <w:b/>
      <w:color w:val="44546A" w:themeColor="text2"/>
      <w:sz w:val="36"/>
      <w:szCs w:val="36"/>
    </w:rPr>
  </w:style>
  <w:style w:type="paragraph" w:styleId="Sinespaciado">
    <w:name w:val="No Spacing"/>
    <w:link w:val="SinespaciadoCar"/>
    <w:uiPriority w:val="98"/>
    <w:unhideWhenUsed/>
    <w:qFormat/>
    <w:pPr>
      <w:spacing w:after="0" w:line="240" w:lineRule="auto"/>
    </w:pPr>
  </w:style>
  <w:style w:type="paragraph" w:customStyle="1" w:styleId="Informacindecontacto">
    <w:name w:val="Información de contacto"/>
    <w:basedOn w:val="Normal"/>
    <w:uiPriority w:val="5"/>
    <w:qFormat/>
    <w:pPr>
      <w:spacing w:line="240" w:lineRule="auto"/>
      <w:ind w:left="29" w:right="144"/>
    </w:pPr>
    <w:rPr>
      <w:color w:val="2F5496" w:themeColor="accent1" w:themeShade="BF"/>
    </w:rPr>
  </w:style>
  <w:style w:type="paragraph" w:styleId="TDC1">
    <w:name w:val="toc 1"/>
    <w:basedOn w:val="Normal"/>
    <w:next w:val="Normal"/>
    <w:autoRedefine/>
    <w:uiPriority w:val="39"/>
    <w:unhideWhenUsed/>
    <w:pPr>
      <w:spacing w:before="360" w:after="360"/>
    </w:pPr>
    <w:rPr>
      <w:rFonts w:cstheme="minorHAnsi"/>
      <w:b/>
      <w:bCs/>
      <w:caps/>
      <w:sz w:val="22"/>
      <w:szCs w:val="22"/>
      <w:u w:val="single"/>
    </w:rPr>
  </w:style>
  <w:style w:type="character" w:customStyle="1" w:styleId="Ttulo1Car">
    <w:name w:val="Título 1 Car"/>
    <w:basedOn w:val="Fuentedeprrafopredeter"/>
    <w:link w:val="Ttulo1"/>
    <w:uiPriority w:val="9"/>
    <w:rsid w:val="00D55CBC"/>
    <w:rPr>
      <w:rFonts w:asciiTheme="majorHAnsi" w:eastAsiaTheme="majorEastAsia" w:hAnsiTheme="majorHAnsi" w:cstheme="majorBidi"/>
      <w:b/>
      <w:bCs/>
      <w:caps/>
      <w:color w:val="000000" w:themeColor="text1"/>
      <w:sz w:val="48"/>
    </w:rPr>
  </w:style>
  <w:style w:type="paragraph" w:styleId="TtuloTDC">
    <w:name w:val="TOC Heading"/>
    <w:basedOn w:val="Ttulo1"/>
    <w:next w:val="Normal"/>
    <w:uiPriority w:val="39"/>
    <w:unhideWhenUsed/>
    <w:qFormat/>
    <w:rsid w:val="00D476F7"/>
    <w:pPr>
      <w:spacing w:before="0" w:after="360"/>
      <w:outlineLvl w:val="9"/>
    </w:pPr>
    <w:rPr>
      <w:kern w:val="20"/>
      <w:sz w:val="44"/>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000000" w:themeColor="text1"/>
      <w:sz w:val="28"/>
    </w:rPr>
  </w:style>
  <w:style w:type="paragraph" w:styleId="Cita">
    <w:name w:val="Quote"/>
    <w:basedOn w:val="Normal"/>
    <w:next w:val="Normal"/>
    <w:link w:val="CitaCar"/>
    <w:uiPriority w:val="3"/>
    <w:unhideWhenUsed/>
    <w:qFormat/>
    <w:rsid w:val="00D55CBC"/>
    <w:pPr>
      <w:spacing w:line="240" w:lineRule="auto"/>
    </w:pPr>
    <w:rPr>
      <w:b/>
      <w:i/>
      <w:iCs/>
      <w:color w:val="2F5496" w:themeColor="accent1" w:themeShade="BF"/>
      <w:kern w:val="20"/>
      <w:sz w:val="36"/>
    </w:rPr>
  </w:style>
  <w:style w:type="character" w:customStyle="1" w:styleId="CitaCar">
    <w:name w:val="Cita Car"/>
    <w:basedOn w:val="Fuentedeprrafopredeter"/>
    <w:link w:val="Cita"/>
    <w:uiPriority w:val="3"/>
    <w:rsid w:val="00D55CBC"/>
    <w:rPr>
      <w:b/>
      <w:i/>
      <w:iCs/>
      <w:color w:val="2F5496" w:themeColor="accent1" w:themeShade="BF"/>
      <w:kern w:val="20"/>
      <w:sz w:val="36"/>
    </w:rPr>
  </w:style>
  <w:style w:type="paragraph" w:styleId="Firma">
    <w:name w:val="Signature"/>
    <w:basedOn w:val="Normal"/>
    <w:link w:val="FirmaCar"/>
    <w:uiPriority w:val="8"/>
    <w:unhideWhenUsed/>
    <w:qFormat/>
    <w:rsid w:val="00E523C3"/>
    <w:pPr>
      <w:spacing w:before="720" w:line="312" w:lineRule="auto"/>
    </w:pPr>
    <w:rPr>
      <w:b/>
      <w:kern w:val="20"/>
    </w:rPr>
  </w:style>
  <w:style w:type="character" w:customStyle="1" w:styleId="FirmaCar">
    <w:name w:val="Firma Car"/>
    <w:basedOn w:val="Fuentedeprrafopredeter"/>
    <w:link w:val="Firma"/>
    <w:uiPriority w:val="8"/>
    <w:rsid w:val="00E523C3"/>
    <w:rPr>
      <w:b/>
      <w:color w:val="000000" w:themeColor="text1"/>
      <w:kern w:val="20"/>
      <w:sz w:val="24"/>
    </w:rPr>
  </w:style>
  <w:style w:type="character" w:customStyle="1" w:styleId="SinespaciadoCar">
    <w:name w:val="Sin espaciado Car"/>
    <w:basedOn w:val="Fuentedeprrafopredeter"/>
    <w:link w:val="Sinespaciado"/>
    <w:uiPriority w:val="98"/>
  </w:style>
  <w:style w:type="paragraph" w:styleId="Listaconvietas">
    <w:name w:val="List Bullet"/>
    <w:basedOn w:val="Normal"/>
    <w:uiPriority w:val="11"/>
    <w:qFormat/>
    <w:rsid w:val="002063EE"/>
    <w:pPr>
      <w:numPr>
        <w:numId w:val="1"/>
      </w:numPr>
      <w:spacing w:before="40" w:after="40" w:line="288" w:lineRule="auto"/>
    </w:pPr>
    <w:rPr>
      <w:szCs w:val="22"/>
      <w:lang w:eastAsia="en-US"/>
    </w:rPr>
  </w:style>
  <w:style w:type="paragraph" w:styleId="Listaconnmeros">
    <w:name w:val="List Number"/>
    <w:basedOn w:val="Listaconnmeros2"/>
    <w:uiPriority w:val="9"/>
    <w:unhideWhenUsed/>
    <w:qFormat/>
    <w:rsid w:val="00D476F7"/>
  </w:style>
  <w:style w:type="paragraph" w:styleId="Listaconnmeros2">
    <w:name w:val="List Number 2"/>
    <w:basedOn w:val="Normal"/>
    <w:uiPriority w:val="10"/>
    <w:qFormat/>
    <w:rsid w:val="001865F2"/>
    <w:pPr>
      <w:numPr>
        <w:numId w:val="2"/>
      </w:numPr>
    </w:pPr>
  </w:style>
  <w:style w:type="table" w:customStyle="1" w:styleId="Tablafinanciera">
    <w:name w:val="Tabla financiera"/>
    <w:basedOn w:val="Tabla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cin">
    <w:name w:val="Organización"/>
    <w:basedOn w:val="Normal"/>
    <w:uiPriority w:val="4"/>
    <w:qFormat/>
    <w:pPr>
      <w:spacing w:after="60" w:line="240" w:lineRule="auto"/>
      <w:ind w:left="-2318" w:right="29"/>
    </w:pPr>
    <w:rPr>
      <w:b/>
      <w:bCs/>
      <w:color w:val="2F5496" w:themeColor="accent1" w:themeShade="BF"/>
      <w:sz w:val="36"/>
    </w:rPr>
  </w:style>
  <w:style w:type="paragraph" w:styleId="Descripcin">
    <w:name w:val="caption"/>
    <w:basedOn w:val="Normal"/>
    <w:uiPriority w:val="35"/>
    <w:qFormat/>
    <w:rsid w:val="00577305"/>
    <w:pPr>
      <w:spacing w:after="120" w:line="240" w:lineRule="auto"/>
    </w:pPr>
    <w:rPr>
      <w:iCs/>
      <w:color w:val="auto"/>
      <w:sz w:val="18"/>
      <w:szCs w:val="18"/>
    </w:rPr>
  </w:style>
  <w:style w:type="paragraph" w:styleId="Citadestacada">
    <w:name w:val="Intense Quote"/>
    <w:basedOn w:val="Normal"/>
    <w:next w:val="Normal"/>
    <w:link w:val="CitadestacadaCar"/>
    <w:uiPriority w:val="30"/>
    <w:semiHidden/>
    <w:qFormat/>
    <w:rsid w:val="00FE3D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semiHidden/>
    <w:rsid w:val="00FE3D2C"/>
    <w:rPr>
      <w:i/>
      <w:iCs/>
      <w:color w:val="2F5496" w:themeColor="accent1" w:themeShade="BF"/>
    </w:rPr>
  </w:style>
  <w:style w:type="paragraph" w:customStyle="1" w:styleId="nfasis2">
    <w:name w:val="Énfasis 2"/>
    <w:basedOn w:val="Normal"/>
    <w:link w:val="Carcterdenfasis2"/>
    <w:uiPriority w:val="8"/>
    <w:qFormat/>
    <w:rsid w:val="002063EE"/>
    <w:pPr>
      <w:spacing w:before="240" w:after="240" w:line="288" w:lineRule="auto"/>
    </w:pPr>
    <w:rPr>
      <w:b/>
      <w:spacing w:val="20"/>
    </w:rPr>
  </w:style>
  <w:style w:type="character" w:customStyle="1" w:styleId="Carcterdenfasis2">
    <w:name w:val="Carácter de énfasis 2"/>
    <w:basedOn w:val="Fuentedeprrafopredeter"/>
    <w:link w:val="nfasis2"/>
    <w:uiPriority w:val="8"/>
    <w:rsid w:val="002063EE"/>
    <w:rPr>
      <w:b/>
      <w:color w:val="000000" w:themeColor="text1"/>
      <w:spacing w:val="20"/>
      <w:sz w:val="24"/>
    </w:rPr>
  </w:style>
  <w:style w:type="paragraph" w:styleId="TDC2">
    <w:name w:val="toc 2"/>
    <w:basedOn w:val="Normal"/>
    <w:next w:val="Normal"/>
    <w:autoRedefine/>
    <w:uiPriority w:val="39"/>
    <w:unhideWhenUsed/>
    <w:rsid w:val="00E523C3"/>
    <w:rPr>
      <w:rFonts w:cstheme="minorHAnsi"/>
      <w:b/>
      <w:bCs/>
      <w:smallCaps/>
      <w:sz w:val="22"/>
      <w:szCs w:val="22"/>
    </w:rPr>
  </w:style>
  <w:style w:type="character" w:styleId="Hipervnculo">
    <w:name w:val="Hyperlink"/>
    <w:basedOn w:val="Fuentedeprrafopredeter"/>
    <w:uiPriority w:val="99"/>
    <w:unhideWhenUsed/>
    <w:rsid w:val="00E523C3"/>
    <w:rPr>
      <w:color w:val="0563C1" w:themeColor="hyperlink"/>
      <w:u w:val="single"/>
    </w:rPr>
  </w:style>
  <w:style w:type="table" w:styleId="Tabladelista1clara-nfasis6">
    <w:name w:val="List Table 1 Light Accent 6"/>
    <w:basedOn w:val="Tablanormal"/>
    <w:uiPriority w:val="46"/>
    <w:rsid w:val="002063E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3">
    <w:name w:val="toc 3"/>
    <w:basedOn w:val="Normal"/>
    <w:next w:val="Normal"/>
    <w:autoRedefine/>
    <w:uiPriority w:val="39"/>
    <w:unhideWhenUsed/>
    <w:rsid w:val="00A22171"/>
    <w:rPr>
      <w:rFonts w:cstheme="minorHAnsi"/>
      <w:smallCaps/>
      <w:sz w:val="22"/>
      <w:szCs w:val="22"/>
    </w:rPr>
  </w:style>
  <w:style w:type="paragraph" w:styleId="Prrafodelista">
    <w:name w:val="List Paragraph"/>
    <w:basedOn w:val="Normal"/>
    <w:uiPriority w:val="34"/>
    <w:qFormat/>
    <w:rsid w:val="0027445A"/>
    <w:pPr>
      <w:spacing w:after="160"/>
      <w:ind w:left="720"/>
      <w:jc w:val="both"/>
    </w:pPr>
    <w:rPr>
      <w:color w:val="auto"/>
      <w:sz w:val="22"/>
      <w:szCs w:val="22"/>
      <w:lang w:val="es-CO" w:eastAsia="en-US"/>
    </w:rPr>
  </w:style>
  <w:style w:type="paragraph" w:styleId="NormalWeb">
    <w:name w:val="Normal (Web)"/>
    <w:basedOn w:val="Normal"/>
    <w:uiPriority w:val="99"/>
    <w:semiHidden/>
    <w:unhideWhenUsed/>
    <w:rsid w:val="00A22171"/>
    <w:pPr>
      <w:spacing w:before="100" w:beforeAutospacing="1" w:after="100" w:afterAutospacing="1" w:line="240" w:lineRule="auto"/>
      <w:ind w:left="708"/>
      <w:contextualSpacing w:val="0"/>
      <w:jc w:val="both"/>
    </w:pPr>
    <w:rPr>
      <w:rFonts w:ascii="Times New Roman" w:eastAsia="Times New Roman" w:hAnsi="Times New Roman" w:cs="Times New Roman"/>
      <w:color w:val="auto"/>
      <w:szCs w:val="24"/>
      <w:lang w:val="es-CO" w:eastAsia="es-CO"/>
    </w:rPr>
  </w:style>
  <w:style w:type="paragraph" w:customStyle="1" w:styleId="xmsolistparagraph">
    <w:name w:val="x_msolistparagraph"/>
    <w:basedOn w:val="Normal"/>
    <w:rsid w:val="00A22171"/>
    <w:pPr>
      <w:spacing w:line="240" w:lineRule="auto"/>
      <w:ind w:left="720"/>
      <w:contextualSpacing w:val="0"/>
      <w:jc w:val="both"/>
    </w:pPr>
    <w:rPr>
      <w:rFonts w:ascii="Calibri" w:hAnsi="Calibri" w:cs="Calibri"/>
      <w:color w:val="auto"/>
      <w:sz w:val="22"/>
      <w:szCs w:val="22"/>
      <w:lang w:val="es-CO" w:eastAsia="es-CO"/>
    </w:rPr>
  </w:style>
  <w:style w:type="paragraph" w:styleId="TDC4">
    <w:name w:val="toc 4"/>
    <w:basedOn w:val="Normal"/>
    <w:next w:val="Normal"/>
    <w:autoRedefine/>
    <w:uiPriority w:val="39"/>
    <w:unhideWhenUsed/>
    <w:rsid w:val="00317660"/>
    <w:rPr>
      <w:rFonts w:cstheme="minorHAnsi"/>
      <w:sz w:val="22"/>
      <w:szCs w:val="22"/>
    </w:rPr>
  </w:style>
  <w:style w:type="paragraph" w:styleId="TDC5">
    <w:name w:val="toc 5"/>
    <w:basedOn w:val="Normal"/>
    <w:next w:val="Normal"/>
    <w:autoRedefine/>
    <w:uiPriority w:val="39"/>
    <w:unhideWhenUsed/>
    <w:rsid w:val="00317660"/>
    <w:rPr>
      <w:rFonts w:cstheme="minorHAnsi"/>
      <w:sz w:val="22"/>
      <w:szCs w:val="22"/>
    </w:rPr>
  </w:style>
  <w:style w:type="paragraph" w:styleId="TDC6">
    <w:name w:val="toc 6"/>
    <w:basedOn w:val="Normal"/>
    <w:next w:val="Normal"/>
    <w:autoRedefine/>
    <w:uiPriority w:val="39"/>
    <w:unhideWhenUsed/>
    <w:rsid w:val="00317660"/>
    <w:rPr>
      <w:rFonts w:cstheme="minorHAnsi"/>
      <w:sz w:val="22"/>
      <w:szCs w:val="22"/>
    </w:rPr>
  </w:style>
  <w:style w:type="paragraph" w:styleId="TDC7">
    <w:name w:val="toc 7"/>
    <w:basedOn w:val="Normal"/>
    <w:next w:val="Normal"/>
    <w:autoRedefine/>
    <w:uiPriority w:val="39"/>
    <w:unhideWhenUsed/>
    <w:rsid w:val="00317660"/>
    <w:rPr>
      <w:rFonts w:cstheme="minorHAnsi"/>
      <w:sz w:val="22"/>
      <w:szCs w:val="22"/>
    </w:rPr>
  </w:style>
  <w:style w:type="paragraph" w:styleId="TDC8">
    <w:name w:val="toc 8"/>
    <w:basedOn w:val="Normal"/>
    <w:next w:val="Normal"/>
    <w:autoRedefine/>
    <w:uiPriority w:val="39"/>
    <w:unhideWhenUsed/>
    <w:rsid w:val="00317660"/>
    <w:rPr>
      <w:rFonts w:cstheme="minorHAnsi"/>
      <w:sz w:val="22"/>
      <w:szCs w:val="22"/>
    </w:rPr>
  </w:style>
  <w:style w:type="paragraph" w:styleId="TDC9">
    <w:name w:val="toc 9"/>
    <w:basedOn w:val="Normal"/>
    <w:next w:val="Normal"/>
    <w:autoRedefine/>
    <w:uiPriority w:val="39"/>
    <w:unhideWhenUsed/>
    <w:rsid w:val="00317660"/>
    <w:rPr>
      <w:rFonts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dor.DESKTOP-NB8PVEV\AppData\Roaming\Microsoft\Templates\Informe%20anual%20(dise&#241;o%20Rojo%20y%20negro).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1.2045337510000658E-3"/>
          <c:y val="8.7223263953422042E-4"/>
          <c:w val="0.95657685089230371"/>
          <c:h val="0.80221804115596806"/>
        </c:manualLayout>
      </c:layout>
      <c:barChart>
        <c:barDir val="col"/>
        <c:grouping val="stacked"/>
        <c:varyColors val="0"/>
        <c:ser>
          <c:idx val="0"/>
          <c:order val="0"/>
          <c:spPr>
            <a:gradFill rotWithShape="1">
              <a:gsLst>
                <a:gs pos="0">
                  <a:schemeClr val="accent5">
                    <a:shade val="41000"/>
                    <a:satMod val="103000"/>
                    <a:lumMod val="102000"/>
                    <a:tint val="94000"/>
                  </a:schemeClr>
                </a:gs>
                <a:gs pos="50000">
                  <a:schemeClr val="accent5">
                    <a:shade val="41000"/>
                    <a:satMod val="110000"/>
                    <a:lumMod val="100000"/>
                    <a:shade val="100000"/>
                  </a:schemeClr>
                </a:gs>
                <a:gs pos="100000">
                  <a:schemeClr val="accent5">
                    <a:shade val="41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Hoja1!$A$1:$D$1</c:f>
              <c:strCache>
                <c:ptCount val="4"/>
                <c:pt idx="0">
                  <c:v>Valor total pretensiones</c:v>
                </c:pt>
                <c:pt idx="1">
                  <c:v>Pagos ordenados a la ANI</c:v>
                </c:pt>
                <c:pt idx="2">
                  <c:v>Ahorro ANI </c:v>
                </c:pt>
                <c:pt idx="3">
                  <c:v>Pagos ordenados a favor de la ANI</c:v>
                </c:pt>
              </c:strCache>
            </c:strRef>
          </c:cat>
          <c:val>
            <c:numRef>
              <c:f>Hoja1!$A$2:$D$2</c:f>
              <c:numCache>
                <c:formatCode>_("$"* #,##0.00_);_("$"* \(#,##0.00\);_("$"* "-"??_);_(@_)</c:formatCode>
                <c:ptCount val="4"/>
                <c:pt idx="0">
                  <c:v>37254428859</c:v>
                </c:pt>
                <c:pt idx="1">
                  <c:v>0</c:v>
                </c:pt>
                <c:pt idx="2">
                  <c:v>37254428859</c:v>
                </c:pt>
              </c:numCache>
            </c:numRef>
          </c:val>
          <c:extLst>
            <c:ext xmlns:c16="http://schemas.microsoft.com/office/drawing/2014/chart" uri="{C3380CC4-5D6E-409C-BE32-E72D297353CC}">
              <c16:uniqueId val="{00000000-661D-4B9C-8AA8-B6ADAEFE142D}"/>
            </c:ext>
          </c:extLst>
        </c:ser>
        <c:ser>
          <c:idx val="3"/>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Hoja1!$A$1:$D$1</c:f>
              <c:strCache>
                <c:ptCount val="4"/>
                <c:pt idx="0">
                  <c:v>Valor total pretensiones</c:v>
                </c:pt>
                <c:pt idx="1">
                  <c:v>Pagos ordenados a la ANI</c:v>
                </c:pt>
                <c:pt idx="2">
                  <c:v>Ahorro ANI </c:v>
                </c:pt>
                <c:pt idx="3">
                  <c:v>Pagos ordenados a favor de la ANI</c:v>
                </c:pt>
              </c:strCache>
            </c:strRef>
          </c:cat>
          <c:val>
            <c:numRef>
              <c:f>Hoja1!$A$5:$D$5</c:f>
              <c:numCache>
                <c:formatCode>_("$"* #,##0.00_);_("$"* \(#,##0.00\);_("$"* "-"??_);_(@_)</c:formatCode>
                <c:ptCount val="4"/>
                <c:pt idx="0">
                  <c:v>65788423779</c:v>
                </c:pt>
                <c:pt idx="1">
                  <c:v>0</c:v>
                </c:pt>
                <c:pt idx="2">
                  <c:v>65788423779</c:v>
                </c:pt>
                <c:pt idx="3">
                  <c:v>0</c:v>
                </c:pt>
              </c:numCache>
            </c:numRef>
          </c:val>
          <c:extLst>
            <c:ext xmlns:c16="http://schemas.microsoft.com/office/drawing/2014/chart" uri="{C3380CC4-5D6E-409C-BE32-E72D297353CC}">
              <c16:uniqueId val="{00000001-661D-4B9C-8AA8-B6ADAEFE142D}"/>
            </c:ext>
          </c:extLst>
        </c:ser>
        <c:ser>
          <c:idx val="4"/>
          <c:order val="2"/>
          <c:spPr>
            <a:gradFill rotWithShape="1">
              <a:gsLst>
                <a:gs pos="0">
                  <a:schemeClr val="accent5">
                    <a:shade val="88000"/>
                    <a:satMod val="103000"/>
                    <a:lumMod val="102000"/>
                    <a:tint val="94000"/>
                  </a:schemeClr>
                </a:gs>
                <a:gs pos="50000">
                  <a:schemeClr val="accent5">
                    <a:shade val="88000"/>
                    <a:satMod val="110000"/>
                    <a:lumMod val="100000"/>
                    <a:shade val="100000"/>
                  </a:schemeClr>
                </a:gs>
                <a:gs pos="100000">
                  <a:schemeClr val="accent5">
                    <a:shade val="88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Hoja1!$A$1:$D$1</c:f>
              <c:strCache>
                <c:ptCount val="4"/>
                <c:pt idx="0">
                  <c:v>Valor total pretensiones</c:v>
                </c:pt>
                <c:pt idx="1">
                  <c:v>Pagos ordenados a la ANI</c:v>
                </c:pt>
                <c:pt idx="2">
                  <c:v>Ahorro ANI </c:v>
                </c:pt>
                <c:pt idx="3">
                  <c:v>Pagos ordenados a favor de la ANI</c:v>
                </c:pt>
              </c:strCache>
            </c:strRef>
          </c:cat>
          <c:val>
            <c:numRef>
              <c:f>Hoja1!$A$6:$D$6</c:f>
              <c:numCache>
                <c:formatCode>_("$"* #,##0.00_);_("$"* \(#,##0.00\);_("$"* "-"??_);_(@_)</c:formatCode>
                <c:ptCount val="4"/>
                <c:pt idx="0">
                  <c:v>25000000000</c:v>
                </c:pt>
                <c:pt idx="1">
                  <c:v>0</c:v>
                </c:pt>
                <c:pt idx="2">
                  <c:v>25000000000</c:v>
                </c:pt>
                <c:pt idx="3">
                  <c:v>3366518411</c:v>
                </c:pt>
              </c:numCache>
            </c:numRef>
          </c:val>
          <c:extLst>
            <c:ext xmlns:c16="http://schemas.microsoft.com/office/drawing/2014/chart" uri="{C3380CC4-5D6E-409C-BE32-E72D297353CC}">
              <c16:uniqueId val="{00000002-661D-4B9C-8AA8-B6ADAEFE142D}"/>
            </c:ext>
          </c:extLst>
        </c:ser>
        <c:ser>
          <c:idx val="5"/>
          <c:order val="3"/>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Hoja1!$A$1:$D$1</c:f>
              <c:strCache>
                <c:ptCount val="4"/>
                <c:pt idx="0">
                  <c:v>Valor total pretensiones</c:v>
                </c:pt>
                <c:pt idx="1">
                  <c:v>Pagos ordenados a la ANI</c:v>
                </c:pt>
                <c:pt idx="2">
                  <c:v>Ahorro ANI </c:v>
                </c:pt>
                <c:pt idx="3">
                  <c:v>Pagos ordenados a favor de la ANI</c:v>
                </c:pt>
              </c:strCache>
            </c:strRef>
          </c:cat>
          <c:val>
            <c:numRef>
              <c:f>Hoja1!$A$7:$D$7</c:f>
              <c:numCache>
                <c:formatCode>_("$"* #,##0.00_);_("$"* \(#,##0.00\);_("$"* "-"??_);_(@_)</c:formatCode>
                <c:ptCount val="4"/>
                <c:pt idx="0">
                  <c:v>37568485877</c:v>
                </c:pt>
                <c:pt idx="1">
                  <c:v>0</c:v>
                </c:pt>
                <c:pt idx="2">
                  <c:v>37568485877</c:v>
                </c:pt>
                <c:pt idx="3">
                  <c:v>11392439</c:v>
                </c:pt>
              </c:numCache>
            </c:numRef>
          </c:val>
          <c:extLst>
            <c:ext xmlns:c16="http://schemas.microsoft.com/office/drawing/2014/chart" uri="{C3380CC4-5D6E-409C-BE32-E72D297353CC}">
              <c16:uniqueId val="{00000003-661D-4B9C-8AA8-B6ADAEFE142D}"/>
            </c:ext>
          </c:extLst>
        </c:ser>
        <c:ser>
          <c:idx val="9"/>
          <c:order val="4"/>
          <c:spPr>
            <a:gradFill rotWithShape="1">
              <a:gsLst>
                <a:gs pos="0">
                  <a:schemeClr val="accent5">
                    <a:tint val="54000"/>
                    <a:satMod val="103000"/>
                    <a:lumMod val="102000"/>
                    <a:tint val="94000"/>
                  </a:schemeClr>
                </a:gs>
                <a:gs pos="50000">
                  <a:schemeClr val="accent5">
                    <a:tint val="54000"/>
                    <a:satMod val="110000"/>
                    <a:lumMod val="100000"/>
                    <a:shade val="100000"/>
                  </a:schemeClr>
                </a:gs>
                <a:gs pos="100000">
                  <a:schemeClr val="accent5">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Hoja1!$A$1:$D$1</c:f>
              <c:strCache>
                <c:ptCount val="4"/>
                <c:pt idx="0">
                  <c:v>Valor total pretensiones</c:v>
                </c:pt>
                <c:pt idx="1">
                  <c:v>Pagos ordenados a la ANI</c:v>
                </c:pt>
                <c:pt idx="2">
                  <c:v>Ahorro ANI </c:v>
                </c:pt>
                <c:pt idx="3">
                  <c:v>Pagos ordenados a favor de la ANI</c:v>
                </c:pt>
              </c:strCache>
            </c:strRef>
          </c:cat>
          <c:val>
            <c:numRef>
              <c:f>Hoja1!$A$11:$D$11</c:f>
              <c:numCache>
                <c:formatCode>_("$"* #,##0.00_);_("$"* \(#,##0.00\);_("$"* "-"??_);_(@_)</c:formatCode>
                <c:ptCount val="4"/>
                <c:pt idx="0">
                  <c:v>0</c:v>
                </c:pt>
                <c:pt idx="1">
                  <c:v>0</c:v>
                </c:pt>
                <c:pt idx="2">
                  <c:v>162786652690</c:v>
                </c:pt>
                <c:pt idx="3">
                  <c:v>0</c:v>
                </c:pt>
              </c:numCache>
            </c:numRef>
          </c:val>
          <c:extLst>
            <c:ext xmlns:c16="http://schemas.microsoft.com/office/drawing/2014/chart" uri="{C3380CC4-5D6E-409C-BE32-E72D297353CC}">
              <c16:uniqueId val="{00000004-661D-4B9C-8AA8-B6ADAEFE142D}"/>
            </c:ext>
          </c:extLst>
        </c:ser>
        <c:ser>
          <c:idx val="10"/>
          <c:order val="5"/>
          <c:spPr>
            <a:gradFill rotWithShape="1">
              <a:gsLst>
                <a:gs pos="0">
                  <a:schemeClr val="accent5">
                    <a:tint val="42000"/>
                    <a:satMod val="103000"/>
                    <a:lumMod val="102000"/>
                    <a:tint val="94000"/>
                  </a:schemeClr>
                </a:gs>
                <a:gs pos="50000">
                  <a:schemeClr val="accent5">
                    <a:tint val="42000"/>
                    <a:satMod val="110000"/>
                    <a:lumMod val="100000"/>
                    <a:shade val="100000"/>
                  </a:schemeClr>
                </a:gs>
                <a:gs pos="100000">
                  <a:schemeClr val="accent5">
                    <a:tint val="42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b="1" dirty="0"/>
                      <a:t>$4.933</a:t>
                    </a:r>
                  </a:p>
                  <a:p>
                    <a:endParaRPr lang="en-US" b="1"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1D-4B9C-8AA8-B6ADAEFE142D}"/>
                </c:ext>
              </c:extLst>
            </c:dLbl>
            <c:dLbl>
              <c:idx val="1"/>
              <c:tx>
                <c:rich>
                  <a:bodyPr/>
                  <a:lstStyle/>
                  <a:p>
                    <a:r>
                      <a:rPr lang="en-US" b="1" dirty="0"/>
                      <a:t>$368</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1D-4B9C-8AA8-B6ADAEFE142D}"/>
                </c:ext>
              </c:extLst>
            </c:dLbl>
            <c:dLbl>
              <c:idx val="2"/>
              <c:tx>
                <c:rich>
                  <a:bodyPr/>
                  <a:lstStyle/>
                  <a:p>
                    <a:r>
                      <a:rPr lang="en-US" b="1"/>
                      <a:t>$4.565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1D-4B9C-8AA8-B6ADAEFE142D}"/>
                </c:ext>
              </c:extLst>
            </c:dLbl>
            <c:dLbl>
              <c:idx val="3"/>
              <c:tx>
                <c:rich>
                  <a:bodyPr/>
                  <a:lstStyle/>
                  <a:p>
                    <a:r>
                      <a:rPr lang="en-US" b="1" dirty="0"/>
                      <a:t>$205</a:t>
                    </a:r>
                  </a:p>
                  <a:p>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1D-4B9C-8AA8-B6ADAEFE14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Hoja1!$A$1:$D$1</c:f>
              <c:strCache>
                <c:ptCount val="4"/>
                <c:pt idx="0">
                  <c:v>Valor total pretensiones</c:v>
                </c:pt>
                <c:pt idx="1">
                  <c:v>Pagos ordenados a la ANI</c:v>
                </c:pt>
                <c:pt idx="2">
                  <c:v>Ahorro ANI </c:v>
                </c:pt>
                <c:pt idx="3">
                  <c:v>Pagos ordenados a favor de la ANI</c:v>
                </c:pt>
              </c:strCache>
            </c:strRef>
          </c:cat>
          <c:val>
            <c:numRef>
              <c:f>Hoja1!$A$12:$D$12</c:f>
              <c:numCache>
                <c:formatCode>_("$"* #,##0.00_);_("$"* \(#,##0.00\);_("$"* "-"??_);_(@_)</c:formatCode>
                <c:ptCount val="4"/>
                <c:pt idx="0">
                  <c:v>4646644421473</c:v>
                </c:pt>
                <c:pt idx="1">
                  <c:v>244228180772.66998</c:v>
                </c:pt>
                <c:pt idx="2">
                  <c:v>4565202893390.3301</c:v>
                </c:pt>
                <c:pt idx="3">
                  <c:v>205658802307</c:v>
                </c:pt>
              </c:numCache>
            </c:numRef>
          </c:val>
          <c:extLst>
            <c:ext xmlns:c16="http://schemas.microsoft.com/office/drawing/2014/chart" uri="{C3380CC4-5D6E-409C-BE32-E72D297353CC}">
              <c16:uniqueId val="{00000009-661D-4B9C-8AA8-B6ADAEFE142D}"/>
            </c:ext>
          </c:extLst>
        </c:ser>
        <c:dLbls>
          <c:showLegendKey val="0"/>
          <c:showVal val="1"/>
          <c:showCatName val="0"/>
          <c:showSerName val="0"/>
          <c:showPercent val="0"/>
          <c:showBubbleSize val="0"/>
        </c:dLbls>
        <c:gapWidth val="150"/>
        <c:overlap val="100"/>
        <c:axId val="480089072"/>
        <c:axId val="480089464"/>
      </c:barChart>
      <c:catAx>
        <c:axId val="480089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0089464"/>
        <c:crosses val="autoZero"/>
        <c:auto val="1"/>
        <c:lblAlgn val="ctr"/>
        <c:lblOffset val="100"/>
        <c:noMultiLvlLbl val="0"/>
      </c:catAx>
      <c:valAx>
        <c:axId val="480089464"/>
        <c:scaling>
          <c:orientation val="minMax"/>
        </c:scaling>
        <c:delete val="1"/>
        <c:axPos val="l"/>
        <c:numFmt formatCode="_(&quot;$&quot;* #,##0.00_);_(&quot;$&quot;* \(#,##0.00\);_(&quot;$&quot;* &quot;-&quot;??_);_(@_)" sourceLinked="1"/>
        <c:majorTickMark val="none"/>
        <c:minorTickMark val="none"/>
        <c:tickLblPos val="nextTo"/>
        <c:crossAx val="480089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C157BB-00B3-4F4A-B00A-2F279DC50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(diseño Rojo y negro)</Template>
  <TotalTime>0</TotalTime>
  <Pages>46</Pages>
  <Words>13067</Words>
  <Characters>71871</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keywords/>
  <cp:lastModifiedBy>Ricardo Aguilera Wilches</cp:lastModifiedBy>
  <cp:revision>2</cp:revision>
  <dcterms:created xsi:type="dcterms:W3CDTF">2020-03-09T20:27:00Z</dcterms:created>
  <dcterms:modified xsi:type="dcterms:W3CDTF">2020-03-09T20:27:00Z</dcterms:modified>
  <cp:contentStatus/>
  <cp:version/>
</cp:coreProperties>
</file>